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1FC87" w14:textId="77777777" w:rsidR="00C41E97" w:rsidRPr="00276B96" w:rsidRDefault="00C41E97" w:rsidP="00480353">
      <w:pPr>
        <w:tabs>
          <w:tab w:val="center" w:pos="7920"/>
        </w:tabs>
        <w:rPr>
          <w:rFonts w:ascii="Calibri" w:hAnsi="Calibri" w:cs="Arial"/>
          <w:color w:val="000066"/>
        </w:rPr>
      </w:pPr>
    </w:p>
    <w:p w14:paraId="0F1AF139" w14:textId="2976B61E" w:rsidR="001A13CD" w:rsidRDefault="00064557" w:rsidP="001A13CD">
      <w:pPr>
        <w:tabs>
          <w:tab w:val="center" w:pos="7920"/>
        </w:tabs>
        <w:jc w:val="center"/>
        <w:rPr>
          <w:rFonts w:asciiTheme="minorHAnsi" w:hAnsiTheme="minorHAnsi" w:cstheme="minorHAnsi"/>
          <w:b/>
        </w:rPr>
      </w:pPr>
      <w:r w:rsidRPr="00064557">
        <w:rPr>
          <w:rFonts w:ascii="Calibri" w:hAnsi="Calibri" w:cs="Arial"/>
          <w:b/>
          <w:noProof/>
          <w:sz w:val="48"/>
          <w:szCs w:val="48"/>
        </w:rPr>
        <w:drawing>
          <wp:anchor distT="0" distB="0" distL="114300" distR="114300" simplePos="0" relativeHeight="251658240" behindDoc="1" locked="0" layoutInCell="1" allowOverlap="1" wp14:anchorId="6672A251" wp14:editId="3F931242">
            <wp:simplePos x="0" y="0"/>
            <wp:positionH relativeFrom="column">
              <wp:posOffset>7025005</wp:posOffset>
            </wp:positionH>
            <wp:positionV relativeFrom="paragraph">
              <wp:posOffset>44450</wp:posOffset>
            </wp:positionV>
            <wp:extent cx="1146810" cy="1062355"/>
            <wp:effectExtent l="0" t="0" r="0" b="4445"/>
            <wp:wrapNone/>
            <wp:docPr id="2014390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9098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6810" cy="1062355"/>
                    </a:xfrm>
                    <a:prstGeom prst="rect">
                      <a:avLst/>
                    </a:prstGeom>
                  </pic:spPr>
                </pic:pic>
              </a:graphicData>
            </a:graphic>
            <wp14:sizeRelH relativeFrom="page">
              <wp14:pctWidth>0</wp14:pctWidth>
            </wp14:sizeRelH>
            <wp14:sizeRelV relativeFrom="page">
              <wp14:pctHeight>0</wp14:pctHeight>
            </wp14:sizeRelV>
          </wp:anchor>
        </w:drawing>
      </w:r>
    </w:p>
    <w:p w14:paraId="4C0E076C" w14:textId="334CEEED" w:rsidR="00505DF1" w:rsidRPr="00505DF1" w:rsidRDefault="00505DF1" w:rsidP="00505DF1">
      <w:pPr>
        <w:tabs>
          <w:tab w:val="center" w:pos="7920"/>
        </w:tabs>
        <w:jc w:val="center"/>
        <w:rPr>
          <w:rFonts w:ascii="Calibri" w:hAnsi="Calibri" w:cs="Arial"/>
          <w:b/>
          <w:sz w:val="48"/>
          <w:szCs w:val="48"/>
        </w:rPr>
      </w:pPr>
      <w:r w:rsidRPr="00505DF1">
        <w:rPr>
          <w:rFonts w:asciiTheme="minorHAnsi" w:hAnsiTheme="minorHAnsi" w:cstheme="minorHAnsi"/>
          <w:b/>
          <w:sz w:val="48"/>
          <w:szCs w:val="48"/>
        </w:rPr>
        <w:t xml:space="preserve">Tonysguboriau </w:t>
      </w:r>
      <w:r w:rsidR="001A13CD" w:rsidRPr="00505DF1">
        <w:rPr>
          <w:rFonts w:asciiTheme="minorHAnsi" w:hAnsiTheme="minorHAnsi" w:cstheme="minorHAnsi"/>
          <w:b/>
          <w:sz w:val="48"/>
          <w:szCs w:val="48"/>
        </w:rPr>
        <w:t>PTA</w:t>
      </w:r>
      <w:r w:rsidR="00E4158E">
        <w:rPr>
          <w:rFonts w:asciiTheme="minorHAnsi" w:hAnsiTheme="minorHAnsi" w:cstheme="minorHAnsi"/>
          <w:b/>
          <w:sz w:val="48"/>
          <w:szCs w:val="48"/>
        </w:rPr>
        <w:t xml:space="preserve"> </w:t>
      </w:r>
      <w:r w:rsidR="00253C47" w:rsidRPr="00505DF1">
        <w:rPr>
          <w:rFonts w:ascii="Calibri" w:hAnsi="Calibri" w:cs="Arial"/>
          <w:b/>
          <w:sz w:val="48"/>
          <w:szCs w:val="48"/>
        </w:rPr>
        <w:t>Meeting</w:t>
      </w:r>
    </w:p>
    <w:p w14:paraId="056968D6" w14:textId="41738005" w:rsidR="005F4AF4" w:rsidRDefault="002E3239" w:rsidP="0058506C">
      <w:pPr>
        <w:tabs>
          <w:tab w:val="center" w:pos="7920"/>
        </w:tabs>
        <w:jc w:val="center"/>
        <w:rPr>
          <w:rFonts w:ascii="Calibri" w:hAnsi="Calibri" w:cs="Arial"/>
          <w:b/>
          <w:sz w:val="32"/>
          <w:szCs w:val="32"/>
        </w:rPr>
      </w:pPr>
      <w:r w:rsidRPr="00505DF1">
        <w:rPr>
          <w:rFonts w:ascii="Calibri" w:hAnsi="Calibri" w:cs="Arial"/>
          <w:b/>
          <w:sz w:val="32"/>
          <w:szCs w:val="32"/>
        </w:rPr>
        <w:t>Minutes/</w:t>
      </w:r>
      <w:r w:rsidR="00012EEC" w:rsidRPr="00505DF1">
        <w:rPr>
          <w:rFonts w:ascii="Calibri" w:hAnsi="Calibri" w:cs="Arial"/>
          <w:b/>
          <w:sz w:val="32"/>
          <w:szCs w:val="32"/>
        </w:rPr>
        <w:t xml:space="preserve">Action Points </w:t>
      </w:r>
      <w:r w:rsidR="00327FB8" w:rsidRPr="00505DF1">
        <w:rPr>
          <w:rFonts w:ascii="Calibri" w:hAnsi="Calibri" w:cs="Arial"/>
          <w:b/>
          <w:sz w:val="32"/>
          <w:szCs w:val="32"/>
        </w:rPr>
        <w:t>–</w:t>
      </w:r>
      <w:r w:rsidR="00012EEC" w:rsidRPr="00505DF1">
        <w:rPr>
          <w:rFonts w:ascii="Calibri" w:hAnsi="Calibri" w:cs="Arial"/>
          <w:b/>
          <w:sz w:val="32"/>
          <w:szCs w:val="32"/>
        </w:rPr>
        <w:t xml:space="preserve"> </w:t>
      </w:r>
      <w:r w:rsidR="001B609B">
        <w:rPr>
          <w:rFonts w:ascii="Calibri" w:hAnsi="Calibri" w:cs="Arial"/>
          <w:b/>
          <w:sz w:val="32"/>
          <w:szCs w:val="32"/>
        </w:rPr>
        <w:t>Wednesday 10</w:t>
      </w:r>
      <w:r w:rsidR="001B609B" w:rsidRPr="001B609B">
        <w:rPr>
          <w:rFonts w:ascii="Calibri" w:hAnsi="Calibri" w:cs="Arial"/>
          <w:b/>
          <w:sz w:val="32"/>
          <w:szCs w:val="32"/>
          <w:vertAlign w:val="superscript"/>
        </w:rPr>
        <w:t>th</w:t>
      </w:r>
      <w:r w:rsidR="001B609B">
        <w:rPr>
          <w:rFonts w:ascii="Calibri" w:hAnsi="Calibri" w:cs="Arial"/>
          <w:b/>
          <w:sz w:val="32"/>
          <w:szCs w:val="32"/>
        </w:rPr>
        <w:t xml:space="preserve"> September</w:t>
      </w:r>
      <w:r w:rsidR="00074C11">
        <w:rPr>
          <w:rFonts w:ascii="Calibri" w:hAnsi="Calibri" w:cs="Arial"/>
          <w:b/>
          <w:sz w:val="32"/>
          <w:szCs w:val="32"/>
        </w:rPr>
        <w:t xml:space="preserve"> 2025</w:t>
      </w:r>
    </w:p>
    <w:p w14:paraId="29734F2E" w14:textId="2331715D" w:rsidR="00DC5E86" w:rsidRDefault="00DC5E86" w:rsidP="0058506C">
      <w:pPr>
        <w:tabs>
          <w:tab w:val="center" w:pos="7920"/>
        </w:tabs>
        <w:jc w:val="center"/>
        <w:rPr>
          <w:rFonts w:ascii="Calibri" w:hAnsi="Calibri" w:cs="Arial"/>
          <w:b/>
          <w:sz w:val="32"/>
          <w:szCs w:val="32"/>
        </w:rPr>
      </w:pPr>
      <w:r>
        <w:rPr>
          <w:rFonts w:ascii="Calibri" w:hAnsi="Calibri" w:cs="Arial"/>
          <w:b/>
          <w:sz w:val="32"/>
          <w:szCs w:val="32"/>
        </w:rPr>
        <w:t>Location: Tonysguboriau Primary School</w:t>
      </w:r>
    </w:p>
    <w:p w14:paraId="37E78F77" w14:textId="77777777" w:rsidR="005F4AF4" w:rsidRPr="00276B96" w:rsidRDefault="005F4AF4" w:rsidP="00C914F2">
      <w:pPr>
        <w:rPr>
          <w:rFonts w:ascii="Calibri" w:hAnsi="Calibri" w:cs="Arial"/>
          <w:b/>
        </w:rPr>
      </w:pPr>
    </w:p>
    <w:p w14:paraId="4977AB23" w14:textId="77D36C45" w:rsidR="005F4AF4" w:rsidRPr="00276B96" w:rsidRDefault="005F4AF4" w:rsidP="005F4AF4">
      <w:pPr>
        <w:rPr>
          <w:rFonts w:ascii="Calibri" w:hAnsi="Calibri" w:cs="Arial"/>
          <w:b/>
        </w:rPr>
      </w:pPr>
      <w:r w:rsidRPr="00276B96">
        <w:rPr>
          <w:rFonts w:ascii="Calibri" w:hAnsi="Calibri" w:cs="Arial"/>
          <w:b/>
        </w:rPr>
        <w:t>Present:</w:t>
      </w:r>
      <w:r w:rsidR="001A13CD">
        <w:rPr>
          <w:rFonts w:asciiTheme="minorHAnsi" w:hAnsiTheme="minorHAnsi" w:cstheme="minorHAnsi"/>
          <w:b/>
        </w:rPr>
        <w:tab/>
      </w:r>
      <w:r w:rsidR="001A13CD">
        <w:rPr>
          <w:rFonts w:asciiTheme="minorHAnsi" w:hAnsiTheme="minorHAnsi" w:cstheme="minorHAnsi"/>
          <w:b/>
        </w:rPr>
        <w:tab/>
      </w:r>
      <w:r w:rsidR="001A13CD">
        <w:rPr>
          <w:rFonts w:asciiTheme="minorHAnsi" w:hAnsiTheme="minorHAnsi" w:cstheme="minorHAnsi"/>
          <w:b/>
        </w:rPr>
        <w:tab/>
      </w:r>
      <w:r w:rsidR="001A13CD">
        <w:rPr>
          <w:rFonts w:asciiTheme="minorHAnsi" w:hAnsiTheme="minorHAnsi" w:cstheme="minorHAnsi"/>
          <w:b/>
        </w:rPr>
        <w:tab/>
      </w:r>
      <w:r w:rsidR="001A13CD">
        <w:rPr>
          <w:rFonts w:asciiTheme="minorHAnsi" w:hAnsiTheme="minorHAnsi" w:cstheme="minorHAnsi"/>
          <w:b/>
        </w:rPr>
        <w:tab/>
      </w:r>
    </w:p>
    <w:p w14:paraId="753B4590" w14:textId="773FD6FD" w:rsidR="00505DF1" w:rsidRDefault="001A13CD" w:rsidP="001A13CD">
      <w:pPr>
        <w:tabs>
          <w:tab w:val="left" w:pos="2160"/>
          <w:tab w:val="left" w:pos="7200"/>
          <w:tab w:val="left" w:pos="9360"/>
        </w:tabs>
        <w:rPr>
          <w:rFonts w:asciiTheme="minorHAnsi" w:hAnsiTheme="minorHAnsi" w:cstheme="minorHAnsi"/>
        </w:rPr>
      </w:pPr>
      <w:r>
        <w:rPr>
          <w:rFonts w:asciiTheme="minorHAnsi" w:hAnsiTheme="minorHAnsi" w:cstheme="minorHAnsi"/>
        </w:rPr>
        <w:t xml:space="preserve">Rachel </w:t>
      </w:r>
      <w:r>
        <w:rPr>
          <w:rFonts w:asciiTheme="minorHAnsi" w:hAnsiTheme="minorHAnsi" w:cstheme="minorHAnsi"/>
        </w:rPr>
        <w:tab/>
      </w:r>
      <w:r w:rsidR="001B609B">
        <w:rPr>
          <w:rFonts w:asciiTheme="minorHAnsi" w:hAnsiTheme="minorHAnsi" w:cstheme="minorHAnsi"/>
        </w:rPr>
        <w:t>Ben</w:t>
      </w:r>
      <w:r w:rsidR="00FD0FB0">
        <w:rPr>
          <w:rFonts w:asciiTheme="minorHAnsi" w:hAnsiTheme="minorHAnsi" w:cstheme="minorHAnsi"/>
        </w:rPr>
        <w:tab/>
      </w:r>
      <w:r w:rsidR="00505DF1">
        <w:rPr>
          <w:rFonts w:asciiTheme="minorHAnsi" w:hAnsiTheme="minorHAnsi" w:cstheme="minorHAnsi"/>
        </w:rPr>
        <w:tab/>
      </w:r>
      <w:r w:rsidR="00505DF1">
        <w:rPr>
          <w:rFonts w:asciiTheme="minorHAnsi" w:hAnsiTheme="minorHAnsi" w:cstheme="minorHAnsi"/>
        </w:rPr>
        <w:tab/>
      </w:r>
      <w:r w:rsidR="00505DF1">
        <w:rPr>
          <w:rFonts w:asciiTheme="minorHAnsi" w:hAnsiTheme="minorHAnsi" w:cstheme="minorHAnsi"/>
        </w:rPr>
        <w:tab/>
      </w:r>
      <w:r w:rsidR="00505DF1">
        <w:rPr>
          <w:rFonts w:asciiTheme="minorHAnsi" w:hAnsiTheme="minorHAnsi" w:cstheme="minorHAnsi"/>
        </w:rPr>
        <w:tab/>
      </w:r>
    </w:p>
    <w:p w14:paraId="747D9883" w14:textId="550984C7" w:rsidR="001A13CD" w:rsidRPr="00276B96" w:rsidRDefault="00BB3611" w:rsidP="001A13CD">
      <w:pPr>
        <w:tabs>
          <w:tab w:val="left" w:pos="2160"/>
          <w:tab w:val="left" w:pos="7200"/>
          <w:tab w:val="left" w:pos="9360"/>
        </w:tabs>
        <w:rPr>
          <w:rFonts w:ascii="Calibri" w:hAnsi="Calibri" w:cs="Arial"/>
        </w:rPr>
      </w:pPr>
      <w:r>
        <w:rPr>
          <w:rFonts w:asciiTheme="minorHAnsi" w:hAnsiTheme="minorHAnsi" w:cstheme="minorHAnsi"/>
        </w:rPr>
        <w:t>Kat</w:t>
      </w:r>
      <w:r w:rsidR="001B609B">
        <w:rPr>
          <w:rFonts w:asciiTheme="minorHAnsi" w:hAnsiTheme="minorHAnsi" w:cstheme="minorHAnsi"/>
        </w:rPr>
        <w:t>ie</w:t>
      </w:r>
      <w:r w:rsidR="001A13CD" w:rsidRPr="00276B96">
        <w:rPr>
          <w:rFonts w:ascii="Calibri" w:hAnsi="Calibri" w:cs="Arial"/>
        </w:rPr>
        <w:tab/>
      </w:r>
      <w:r w:rsidR="001B609B">
        <w:rPr>
          <w:rFonts w:ascii="Calibri" w:hAnsi="Calibri" w:cs="Arial"/>
        </w:rPr>
        <w:t>Georgina</w:t>
      </w:r>
      <w:r w:rsidR="001A13CD" w:rsidRPr="00276B96">
        <w:rPr>
          <w:rFonts w:ascii="Calibri" w:hAnsi="Calibri" w:cs="Arial"/>
        </w:rPr>
        <w:tab/>
      </w:r>
      <w:r w:rsidR="00505DF1">
        <w:rPr>
          <w:rFonts w:ascii="Calibri" w:hAnsi="Calibri" w:cs="Arial"/>
        </w:rPr>
        <w:tab/>
      </w:r>
      <w:r w:rsidR="00505DF1">
        <w:rPr>
          <w:rFonts w:ascii="Calibri" w:hAnsi="Calibri" w:cs="Arial"/>
        </w:rPr>
        <w:tab/>
      </w:r>
      <w:r w:rsidR="00505DF1">
        <w:rPr>
          <w:rFonts w:ascii="Calibri" w:hAnsi="Calibri" w:cs="Arial"/>
        </w:rPr>
        <w:tab/>
      </w:r>
      <w:r w:rsidR="00505DF1">
        <w:rPr>
          <w:rFonts w:ascii="Calibri" w:hAnsi="Calibri" w:cs="Arial"/>
        </w:rPr>
        <w:tab/>
      </w:r>
    </w:p>
    <w:p w14:paraId="547F85A3" w14:textId="433353DC" w:rsidR="00D578E8" w:rsidRDefault="00837E47" w:rsidP="001A13CD">
      <w:pPr>
        <w:tabs>
          <w:tab w:val="left" w:pos="2160"/>
          <w:tab w:val="left" w:pos="7200"/>
          <w:tab w:val="left" w:pos="7230"/>
          <w:tab w:val="left" w:pos="9360"/>
        </w:tabs>
        <w:rPr>
          <w:rFonts w:ascii="Calibri" w:hAnsi="Calibri" w:cs="Arial"/>
        </w:rPr>
      </w:pPr>
      <w:r>
        <w:rPr>
          <w:rFonts w:asciiTheme="minorHAnsi" w:hAnsiTheme="minorHAnsi" w:cstheme="minorHAnsi"/>
        </w:rPr>
        <w:t xml:space="preserve">Helen </w:t>
      </w:r>
      <w:r w:rsidR="00505DF1">
        <w:rPr>
          <w:rFonts w:asciiTheme="minorHAnsi" w:hAnsiTheme="minorHAnsi" w:cstheme="minorHAnsi"/>
        </w:rPr>
        <w:tab/>
      </w:r>
      <w:r w:rsidR="00505DF1">
        <w:rPr>
          <w:rFonts w:asciiTheme="minorHAnsi" w:hAnsiTheme="minorHAnsi" w:cstheme="minorHAnsi"/>
        </w:rPr>
        <w:tab/>
      </w:r>
      <w:r w:rsidR="00BB3611">
        <w:rPr>
          <w:rFonts w:ascii="Calibri" w:hAnsi="Calibri" w:cs="Arial"/>
        </w:rPr>
        <w:tab/>
      </w:r>
      <w:r w:rsidR="00BB3611">
        <w:rPr>
          <w:rFonts w:ascii="Calibri" w:hAnsi="Calibri" w:cs="Arial"/>
        </w:rPr>
        <w:tab/>
      </w:r>
      <w:r w:rsidR="00505DF1">
        <w:rPr>
          <w:rFonts w:ascii="Calibri" w:hAnsi="Calibri" w:cs="Arial"/>
        </w:rPr>
        <w:tab/>
      </w:r>
      <w:r w:rsidR="00505DF1">
        <w:rPr>
          <w:rFonts w:ascii="Calibri" w:hAnsi="Calibri" w:cs="Arial"/>
        </w:rPr>
        <w:tab/>
      </w:r>
    </w:p>
    <w:p w14:paraId="17CC3767" w14:textId="7D3707CE" w:rsidR="00BB3611" w:rsidRPr="00276B96" w:rsidRDefault="00074C11" w:rsidP="001A13CD">
      <w:pPr>
        <w:tabs>
          <w:tab w:val="left" w:pos="2160"/>
          <w:tab w:val="left" w:pos="7200"/>
          <w:tab w:val="left" w:pos="7230"/>
          <w:tab w:val="left" w:pos="9360"/>
        </w:tabs>
        <w:rPr>
          <w:rFonts w:ascii="Calibri" w:hAnsi="Calibri" w:cs="Arial"/>
        </w:rPr>
      </w:pPr>
      <w:r>
        <w:rPr>
          <w:rFonts w:ascii="Calibri" w:hAnsi="Calibri" w:cs="Arial"/>
        </w:rPr>
        <w:t>Mrs Harr</w:t>
      </w:r>
      <w:r w:rsidR="001B609B">
        <w:rPr>
          <w:rFonts w:ascii="Calibri" w:hAnsi="Calibri" w:cs="Arial"/>
        </w:rPr>
        <w:t>ies</w:t>
      </w:r>
      <w:r w:rsidR="00D578E8" w:rsidRPr="00276B96">
        <w:rPr>
          <w:rFonts w:ascii="Calibri" w:hAnsi="Calibri" w:cs="Arial"/>
        </w:rPr>
        <w:tab/>
      </w:r>
      <w:r w:rsidR="00505DF1">
        <w:rPr>
          <w:rFonts w:ascii="Calibri" w:hAnsi="Calibri" w:cs="Arial"/>
        </w:rPr>
        <w:tab/>
      </w:r>
      <w:r w:rsidR="00505DF1">
        <w:rPr>
          <w:rFonts w:ascii="Calibri" w:hAnsi="Calibri" w:cs="Arial"/>
        </w:rPr>
        <w:tab/>
      </w:r>
      <w:r w:rsidR="00505DF1">
        <w:rPr>
          <w:rFonts w:ascii="Calibri" w:hAnsi="Calibri" w:cs="Arial"/>
        </w:rPr>
        <w:tab/>
      </w:r>
    </w:p>
    <w:p w14:paraId="38B10A59" w14:textId="20D2D458" w:rsidR="000F5ED9" w:rsidRPr="00276B96" w:rsidRDefault="001B609B" w:rsidP="001A13CD">
      <w:pPr>
        <w:tabs>
          <w:tab w:val="left" w:pos="2160"/>
          <w:tab w:val="left" w:pos="7200"/>
          <w:tab w:val="left" w:pos="9360"/>
        </w:tabs>
        <w:rPr>
          <w:rFonts w:ascii="Calibri" w:hAnsi="Calibri" w:cs="Arial"/>
        </w:rPr>
      </w:pPr>
      <w:r>
        <w:rPr>
          <w:rFonts w:asciiTheme="minorHAnsi" w:hAnsiTheme="minorHAnsi" w:cstheme="minorHAnsi"/>
        </w:rPr>
        <w:t>Mrs Powell</w:t>
      </w:r>
      <w:r w:rsidR="00D578E8">
        <w:rPr>
          <w:rFonts w:asciiTheme="minorHAnsi" w:hAnsiTheme="minorHAnsi" w:cstheme="minorHAnsi"/>
        </w:rPr>
        <w:tab/>
      </w:r>
      <w:r w:rsidR="00D578E8">
        <w:rPr>
          <w:rFonts w:asciiTheme="minorHAnsi" w:hAnsiTheme="minorHAnsi" w:cstheme="minorHAnsi"/>
        </w:rPr>
        <w:tab/>
      </w:r>
      <w:r w:rsidR="009B38F7" w:rsidRPr="00276B96">
        <w:rPr>
          <w:rFonts w:ascii="Calibri" w:hAnsi="Calibri" w:cs="Arial"/>
        </w:rPr>
        <w:tab/>
      </w:r>
      <w:r w:rsidR="00BB3611">
        <w:rPr>
          <w:rFonts w:asciiTheme="minorHAnsi" w:hAnsiTheme="minorHAnsi" w:cstheme="minorHAnsi"/>
        </w:rPr>
        <w:tab/>
      </w:r>
      <w:r w:rsidR="00327FB8" w:rsidRPr="00276B96">
        <w:rPr>
          <w:rFonts w:ascii="Calibri" w:hAnsi="Calibri" w:cs="Arial"/>
        </w:rPr>
        <w:tab/>
      </w:r>
      <w:r w:rsidR="00505DF1">
        <w:rPr>
          <w:rFonts w:ascii="Calibri" w:hAnsi="Calibri" w:cs="Arial"/>
        </w:rPr>
        <w:tab/>
      </w:r>
    </w:p>
    <w:p w14:paraId="4113C6AE" w14:textId="326E4FD3" w:rsidR="001A13CD" w:rsidRDefault="000F5ED9" w:rsidP="001A13CD">
      <w:pPr>
        <w:tabs>
          <w:tab w:val="left" w:pos="2160"/>
          <w:tab w:val="left" w:pos="7200"/>
          <w:tab w:val="left" w:pos="9360"/>
        </w:tabs>
        <w:rPr>
          <w:rFonts w:asciiTheme="minorHAnsi" w:hAnsiTheme="minorHAnsi" w:cstheme="minorHAnsi"/>
        </w:rPr>
      </w:pPr>
      <w:r w:rsidRPr="00276B96">
        <w:rPr>
          <w:rFonts w:ascii="Calibri" w:hAnsi="Calibri" w:cs="Arial"/>
        </w:rPr>
        <w:tab/>
      </w:r>
      <w:r w:rsidR="00837E47">
        <w:rPr>
          <w:rFonts w:ascii="Calibri" w:hAnsi="Calibri" w:cs="Arial"/>
        </w:rPr>
        <w:tab/>
      </w:r>
    </w:p>
    <w:p w14:paraId="30544AB9" w14:textId="77777777" w:rsidR="001A13CD" w:rsidRDefault="001A13CD" w:rsidP="001A13CD">
      <w:pPr>
        <w:tabs>
          <w:tab w:val="left" w:pos="2160"/>
          <w:tab w:val="left" w:pos="7200"/>
          <w:tab w:val="left" w:pos="9360"/>
        </w:tabs>
        <w:rPr>
          <w:rFonts w:asciiTheme="minorHAnsi" w:hAnsiTheme="minorHAnsi" w:cstheme="minorHAnsi"/>
        </w:rPr>
      </w:pPr>
    </w:p>
    <w:p w14:paraId="2D80EBF7" w14:textId="0FA17FDC" w:rsidR="0064273D" w:rsidRPr="00276B96" w:rsidRDefault="0064273D" w:rsidP="003025A8">
      <w:pPr>
        <w:tabs>
          <w:tab w:val="left" w:pos="2160"/>
          <w:tab w:val="center" w:pos="7211"/>
          <w:tab w:val="left" w:pos="9390"/>
        </w:tabs>
        <w:rPr>
          <w:rFonts w:ascii="Calibri" w:hAnsi="Calibri" w:cs="Arial"/>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9"/>
        <w:gridCol w:w="9273"/>
        <w:gridCol w:w="1952"/>
      </w:tblGrid>
      <w:tr w:rsidR="006F0822" w:rsidRPr="003D3576" w14:paraId="2216B668" w14:textId="77777777" w:rsidTr="00381EA2">
        <w:trPr>
          <w:trHeight w:val="792"/>
        </w:trPr>
        <w:tc>
          <w:tcPr>
            <w:tcW w:w="3079" w:type="dxa"/>
          </w:tcPr>
          <w:p w14:paraId="45E92557" w14:textId="77777777" w:rsidR="00FC52AA" w:rsidRPr="003D3576" w:rsidRDefault="00FC52AA" w:rsidP="009C1133">
            <w:pPr>
              <w:rPr>
                <w:rFonts w:asciiTheme="minorHAnsi" w:hAnsiTheme="minorHAnsi" w:cstheme="minorHAnsi"/>
                <w:b/>
              </w:rPr>
            </w:pPr>
          </w:p>
          <w:p w14:paraId="1C4A66CE" w14:textId="77777777" w:rsidR="00FC52AA" w:rsidRPr="003D3576" w:rsidRDefault="0045709D" w:rsidP="009C1133">
            <w:pPr>
              <w:rPr>
                <w:rFonts w:asciiTheme="minorHAnsi" w:hAnsiTheme="minorHAnsi" w:cstheme="minorHAnsi"/>
                <w:b/>
              </w:rPr>
            </w:pPr>
            <w:r w:rsidRPr="003D3576">
              <w:rPr>
                <w:rFonts w:asciiTheme="minorHAnsi" w:hAnsiTheme="minorHAnsi" w:cstheme="minorHAnsi"/>
                <w:b/>
              </w:rPr>
              <w:t>Agenda Item</w:t>
            </w:r>
          </w:p>
        </w:tc>
        <w:tc>
          <w:tcPr>
            <w:tcW w:w="9273" w:type="dxa"/>
          </w:tcPr>
          <w:p w14:paraId="6D56AB66" w14:textId="77777777" w:rsidR="00FC52AA" w:rsidRPr="003D3576" w:rsidRDefault="00FC52AA" w:rsidP="009C1133">
            <w:pPr>
              <w:rPr>
                <w:rFonts w:asciiTheme="minorHAnsi" w:hAnsiTheme="minorHAnsi" w:cstheme="minorHAnsi"/>
              </w:rPr>
            </w:pPr>
          </w:p>
          <w:p w14:paraId="30FA5B98" w14:textId="77777777" w:rsidR="00FC52AA" w:rsidRPr="003D3576" w:rsidRDefault="00FC52AA" w:rsidP="009C1133">
            <w:pPr>
              <w:rPr>
                <w:rFonts w:asciiTheme="minorHAnsi" w:hAnsiTheme="minorHAnsi" w:cstheme="minorHAnsi"/>
                <w:b/>
              </w:rPr>
            </w:pPr>
            <w:r w:rsidRPr="003D3576">
              <w:rPr>
                <w:rFonts w:asciiTheme="minorHAnsi" w:hAnsiTheme="minorHAnsi" w:cstheme="minorHAnsi"/>
                <w:b/>
              </w:rPr>
              <w:t>Update/Action</w:t>
            </w:r>
          </w:p>
        </w:tc>
        <w:tc>
          <w:tcPr>
            <w:tcW w:w="1952" w:type="dxa"/>
          </w:tcPr>
          <w:p w14:paraId="0F98B3A8" w14:textId="77777777" w:rsidR="00FC52AA" w:rsidRPr="003D3576" w:rsidRDefault="00FC52AA" w:rsidP="009C1133">
            <w:pPr>
              <w:rPr>
                <w:rFonts w:asciiTheme="minorHAnsi" w:hAnsiTheme="minorHAnsi" w:cstheme="minorHAnsi"/>
                <w:b/>
              </w:rPr>
            </w:pPr>
          </w:p>
          <w:p w14:paraId="7030FAE9" w14:textId="77777777" w:rsidR="00FC52AA" w:rsidRPr="003D3576" w:rsidRDefault="00FC52AA" w:rsidP="009C1133">
            <w:pPr>
              <w:rPr>
                <w:rFonts w:asciiTheme="minorHAnsi" w:hAnsiTheme="minorHAnsi" w:cstheme="minorHAnsi"/>
                <w:b/>
              </w:rPr>
            </w:pPr>
            <w:r w:rsidRPr="003D3576">
              <w:rPr>
                <w:rFonts w:asciiTheme="minorHAnsi" w:hAnsiTheme="minorHAnsi" w:cstheme="minorHAnsi"/>
                <w:b/>
              </w:rPr>
              <w:t>Action Required by</w:t>
            </w:r>
          </w:p>
        </w:tc>
      </w:tr>
      <w:tr w:rsidR="006F0822" w:rsidRPr="003D3576" w14:paraId="3958DA74" w14:textId="77777777" w:rsidTr="00381EA2">
        <w:trPr>
          <w:trHeight w:val="1368"/>
        </w:trPr>
        <w:tc>
          <w:tcPr>
            <w:tcW w:w="3079" w:type="dxa"/>
          </w:tcPr>
          <w:p w14:paraId="5C606DB3" w14:textId="0E249FD8" w:rsidR="00A00F41" w:rsidRPr="003D3576" w:rsidRDefault="00E65942" w:rsidP="00A00F41">
            <w:pPr>
              <w:numPr>
                <w:ilvl w:val="0"/>
                <w:numId w:val="1"/>
              </w:numPr>
              <w:rPr>
                <w:rFonts w:asciiTheme="minorHAnsi" w:hAnsiTheme="minorHAnsi" w:cstheme="minorHAnsi"/>
                <w:b/>
              </w:rPr>
            </w:pPr>
            <w:r w:rsidRPr="003D3576">
              <w:rPr>
                <w:rFonts w:asciiTheme="minorHAnsi" w:hAnsiTheme="minorHAnsi" w:cstheme="minorHAnsi"/>
                <w:b/>
              </w:rPr>
              <w:t>Welcome</w:t>
            </w:r>
            <w:r w:rsidR="00E4158E">
              <w:rPr>
                <w:rFonts w:asciiTheme="minorHAnsi" w:hAnsiTheme="minorHAnsi" w:cstheme="minorHAnsi"/>
                <w:b/>
              </w:rPr>
              <w:t xml:space="preserve"> &amp; Apologies</w:t>
            </w:r>
          </w:p>
        </w:tc>
        <w:tc>
          <w:tcPr>
            <w:tcW w:w="9273" w:type="dxa"/>
            <w:tcBorders>
              <w:bottom w:val="single" w:sz="4" w:space="0" w:color="auto"/>
            </w:tcBorders>
          </w:tcPr>
          <w:p w14:paraId="1AF7DE40" w14:textId="38F93F75" w:rsidR="003D3576" w:rsidRPr="00FD6FAA" w:rsidRDefault="003D3576" w:rsidP="003D3576">
            <w:pPr>
              <w:jc w:val="both"/>
              <w:rPr>
                <w:rFonts w:asciiTheme="minorHAnsi" w:hAnsiTheme="minorHAnsi" w:cstheme="minorHAnsi"/>
              </w:rPr>
            </w:pPr>
          </w:p>
          <w:p w14:paraId="30229134" w14:textId="77777777" w:rsidR="00660D4D" w:rsidRPr="00FD6FAA" w:rsidRDefault="00837E47" w:rsidP="00E4158E">
            <w:pPr>
              <w:jc w:val="both"/>
              <w:rPr>
                <w:rFonts w:asciiTheme="minorHAnsi" w:hAnsiTheme="minorHAnsi" w:cstheme="minorHAnsi"/>
              </w:rPr>
            </w:pPr>
            <w:r w:rsidRPr="00FD6FAA">
              <w:rPr>
                <w:rFonts w:asciiTheme="minorHAnsi" w:hAnsiTheme="minorHAnsi" w:cstheme="minorHAnsi"/>
              </w:rPr>
              <w:t xml:space="preserve">Thanks to everyone </w:t>
            </w:r>
            <w:r w:rsidR="00E4158E" w:rsidRPr="00FD6FAA">
              <w:rPr>
                <w:rFonts w:asciiTheme="minorHAnsi" w:hAnsiTheme="minorHAnsi" w:cstheme="minorHAnsi"/>
              </w:rPr>
              <w:t xml:space="preserve">for attending. </w:t>
            </w:r>
          </w:p>
          <w:p w14:paraId="1EB19B2E" w14:textId="5C071914" w:rsidR="00E4158E" w:rsidRPr="00FD6FAA" w:rsidRDefault="00EE2B9F" w:rsidP="00E4158E">
            <w:pPr>
              <w:jc w:val="both"/>
              <w:rPr>
                <w:rFonts w:asciiTheme="minorHAnsi" w:hAnsiTheme="minorHAnsi" w:cstheme="minorHAnsi"/>
              </w:rPr>
            </w:pPr>
            <w:r w:rsidRPr="00FD6FAA">
              <w:rPr>
                <w:rFonts w:asciiTheme="minorHAnsi" w:hAnsiTheme="minorHAnsi" w:cstheme="minorHAnsi"/>
              </w:rPr>
              <w:t xml:space="preserve">Apologies received from </w:t>
            </w:r>
            <w:r w:rsidR="001B609B">
              <w:rPr>
                <w:rFonts w:asciiTheme="minorHAnsi" w:hAnsiTheme="minorHAnsi" w:cstheme="minorHAnsi"/>
              </w:rPr>
              <w:t xml:space="preserve">Sally, Bethan, Tracey. </w:t>
            </w:r>
          </w:p>
        </w:tc>
        <w:tc>
          <w:tcPr>
            <w:tcW w:w="1952" w:type="dxa"/>
          </w:tcPr>
          <w:p w14:paraId="486FBF2F" w14:textId="1FFE098C" w:rsidR="00A00F41" w:rsidRPr="00B65CA6" w:rsidRDefault="00A00F41" w:rsidP="00A00F41">
            <w:pPr>
              <w:rPr>
                <w:rFonts w:asciiTheme="minorHAnsi" w:hAnsiTheme="minorHAnsi" w:cstheme="minorHAnsi"/>
                <w:sz w:val="22"/>
                <w:szCs w:val="22"/>
              </w:rPr>
            </w:pPr>
          </w:p>
        </w:tc>
      </w:tr>
      <w:tr w:rsidR="006F0822" w:rsidRPr="003D3576" w14:paraId="716AEC45" w14:textId="77777777" w:rsidTr="00381EA2">
        <w:trPr>
          <w:trHeight w:val="915"/>
        </w:trPr>
        <w:tc>
          <w:tcPr>
            <w:tcW w:w="3079" w:type="dxa"/>
          </w:tcPr>
          <w:p w14:paraId="6C306745" w14:textId="2516E71B" w:rsidR="00CD37CC" w:rsidRPr="003D3576" w:rsidRDefault="00DC5E86" w:rsidP="00333E8C">
            <w:pPr>
              <w:numPr>
                <w:ilvl w:val="0"/>
                <w:numId w:val="1"/>
              </w:numPr>
              <w:rPr>
                <w:rFonts w:asciiTheme="minorHAnsi" w:hAnsiTheme="minorHAnsi" w:cstheme="minorHAnsi"/>
                <w:b/>
              </w:rPr>
            </w:pPr>
            <w:r>
              <w:rPr>
                <w:rFonts w:asciiTheme="minorHAnsi" w:hAnsiTheme="minorHAnsi" w:cstheme="minorHAnsi"/>
                <w:b/>
              </w:rPr>
              <w:t>Financial Update</w:t>
            </w:r>
          </w:p>
        </w:tc>
        <w:tc>
          <w:tcPr>
            <w:tcW w:w="9273" w:type="dxa"/>
            <w:tcBorders>
              <w:top w:val="single" w:sz="4" w:space="0" w:color="auto"/>
            </w:tcBorders>
          </w:tcPr>
          <w:p w14:paraId="3116F1B1" w14:textId="06E17E1C" w:rsidR="00074C11" w:rsidRDefault="001B609B" w:rsidP="001B609B">
            <w:pPr>
              <w:rPr>
                <w:rFonts w:asciiTheme="minorHAnsi" w:hAnsiTheme="minorHAnsi" w:cstheme="minorHAnsi"/>
              </w:rPr>
            </w:pPr>
            <w:r>
              <w:rPr>
                <w:rFonts w:asciiTheme="minorHAnsi" w:hAnsiTheme="minorHAnsi" w:cstheme="minorHAnsi"/>
              </w:rPr>
              <w:t>£11005 currently in bank account</w:t>
            </w:r>
          </w:p>
          <w:p w14:paraId="5308AB9E" w14:textId="77777777" w:rsidR="001B609B" w:rsidRDefault="001B609B" w:rsidP="001B609B">
            <w:pPr>
              <w:rPr>
                <w:rFonts w:asciiTheme="minorHAnsi" w:hAnsiTheme="minorHAnsi" w:cstheme="minorHAnsi"/>
              </w:rPr>
            </w:pPr>
          </w:p>
          <w:p w14:paraId="111EBC13" w14:textId="5C63FF14" w:rsidR="001B609B" w:rsidRDefault="001B609B" w:rsidP="001B609B">
            <w:pPr>
              <w:rPr>
                <w:rFonts w:asciiTheme="minorHAnsi" w:hAnsiTheme="minorHAnsi" w:cstheme="minorHAnsi"/>
              </w:rPr>
            </w:pPr>
            <w:r>
              <w:rPr>
                <w:rFonts w:asciiTheme="minorHAnsi" w:hAnsiTheme="minorHAnsi" w:cstheme="minorHAnsi"/>
              </w:rPr>
              <w:t xml:space="preserve">Summer fayre: £1560.46 profit which is down from £3055.72 from previous year. A factor to account for this could be due to the fayre being rearranged following sickness bug at short notice to after school rather than a Saturday. </w:t>
            </w:r>
          </w:p>
          <w:p w14:paraId="6C3BA209" w14:textId="371207F8" w:rsidR="001B609B" w:rsidRDefault="001B609B" w:rsidP="001B609B">
            <w:pPr>
              <w:rPr>
                <w:rFonts w:asciiTheme="minorHAnsi" w:hAnsiTheme="minorHAnsi" w:cstheme="minorHAnsi"/>
              </w:rPr>
            </w:pPr>
            <w:r>
              <w:rPr>
                <w:rFonts w:asciiTheme="minorHAnsi" w:hAnsiTheme="minorHAnsi" w:cstheme="minorHAnsi"/>
              </w:rPr>
              <w:t xml:space="preserve">Sports Day: £194.99 profit, up from £129.46 the previous year. </w:t>
            </w:r>
          </w:p>
          <w:p w14:paraId="79744537" w14:textId="0F07FB30" w:rsidR="00FA495E" w:rsidRDefault="00FA495E" w:rsidP="001B609B">
            <w:pPr>
              <w:rPr>
                <w:rFonts w:asciiTheme="minorHAnsi" w:hAnsiTheme="minorHAnsi" w:cstheme="minorHAnsi"/>
              </w:rPr>
            </w:pPr>
            <w:r>
              <w:rPr>
                <w:rFonts w:asciiTheme="minorHAnsi" w:hAnsiTheme="minorHAnsi" w:cstheme="minorHAnsi"/>
              </w:rPr>
              <w:t xml:space="preserve">Father’s Day: £297.92 profit, down from £331.38 previous year. </w:t>
            </w:r>
          </w:p>
          <w:p w14:paraId="5E0DF012" w14:textId="05199841" w:rsidR="00FA495E" w:rsidRDefault="00FA495E" w:rsidP="001B609B">
            <w:pPr>
              <w:rPr>
                <w:rFonts w:asciiTheme="minorHAnsi" w:hAnsiTheme="minorHAnsi" w:cstheme="minorHAnsi"/>
              </w:rPr>
            </w:pPr>
            <w:r>
              <w:rPr>
                <w:rFonts w:asciiTheme="minorHAnsi" w:hAnsiTheme="minorHAnsi" w:cstheme="minorHAnsi"/>
              </w:rPr>
              <w:t xml:space="preserve">Easter Raffle: £150 profit, on par with previous year. </w:t>
            </w:r>
          </w:p>
          <w:p w14:paraId="17D74BCD" w14:textId="52014D0E" w:rsidR="00FA495E" w:rsidRDefault="00FA495E" w:rsidP="001B609B">
            <w:pPr>
              <w:rPr>
                <w:rFonts w:asciiTheme="minorHAnsi" w:hAnsiTheme="minorHAnsi" w:cstheme="minorHAnsi"/>
              </w:rPr>
            </w:pPr>
            <w:r>
              <w:rPr>
                <w:rFonts w:asciiTheme="minorHAnsi" w:hAnsiTheme="minorHAnsi" w:cstheme="minorHAnsi"/>
              </w:rPr>
              <w:t xml:space="preserve">Breakfast Eisteddfod: £143.87 profit, up from £32.50 previous year. </w:t>
            </w:r>
          </w:p>
          <w:p w14:paraId="73435673" w14:textId="750191C0" w:rsidR="00FA495E" w:rsidRDefault="00FA495E" w:rsidP="001B609B">
            <w:pPr>
              <w:rPr>
                <w:rFonts w:asciiTheme="minorHAnsi" w:hAnsiTheme="minorHAnsi" w:cstheme="minorHAnsi"/>
              </w:rPr>
            </w:pPr>
            <w:r>
              <w:rPr>
                <w:rFonts w:asciiTheme="minorHAnsi" w:hAnsiTheme="minorHAnsi" w:cstheme="minorHAnsi"/>
              </w:rPr>
              <w:t xml:space="preserve">Film/Quiz night: £540.99, up from £357.23 previous year. </w:t>
            </w:r>
          </w:p>
          <w:p w14:paraId="5F9686D3" w14:textId="3C3D4E0E" w:rsidR="00FA495E" w:rsidRDefault="00FA495E" w:rsidP="001B609B">
            <w:pPr>
              <w:rPr>
                <w:rFonts w:asciiTheme="minorHAnsi" w:hAnsiTheme="minorHAnsi" w:cstheme="minorHAnsi"/>
              </w:rPr>
            </w:pPr>
          </w:p>
          <w:p w14:paraId="6A19E88F" w14:textId="50BD34ED" w:rsidR="00FA495E" w:rsidRDefault="00FA495E" w:rsidP="001B609B">
            <w:pPr>
              <w:rPr>
                <w:rFonts w:asciiTheme="minorHAnsi" w:hAnsiTheme="minorHAnsi" w:cstheme="minorHAnsi"/>
              </w:rPr>
            </w:pPr>
            <w:r>
              <w:rPr>
                <w:rFonts w:asciiTheme="minorHAnsi" w:hAnsiTheme="minorHAnsi" w:cstheme="minorHAnsi"/>
              </w:rPr>
              <w:t>Overall profit for last school year = £7713.85</w:t>
            </w:r>
            <w:r w:rsidR="004A1857">
              <w:rPr>
                <w:rFonts w:asciiTheme="minorHAnsi" w:hAnsiTheme="minorHAnsi" w:cstheme="minorHAnsi"/>
              </w:rPr>
              <w:t xml:space="preserve"> which also includes the Tesco blue tokens.</w:t>
            </w:r>
          </w:p>
          <w:p w14:paraId="0A5FBBE8" w14:textId="77777777" w:rsidR="004A1857" w:rsidRDefault="004A1857" w:rsidP="001B609B">
            <w:pPr>
              <w:rPr>
                <w:rFonts w:asciiTheme="minorHAnsi" w:hAnsiTheme="minorHAnsi" w:cstheme="minorHAnsi"/>
              </w:rPr>
            </w:pPr>
          </w:p>
          <w:p w14:paraId="5CAA24E6" w14:textId="6E75AC57" w:rsidR="004A1857" w:rsidRDefault="004A1857" w:rsidP="001B609B">
            <w:pPr>
              <w:rPr>
                <w:rFonts w:asciiTheme="minorHAnsi" w:hAnsiTheme="minorHAnsi" w:cstheme="minorHAnsi"/>
              </w:rPr>
            </w:pPr>
            <w:r>
              <w:rPr>
                <w:rFonts w:asciiTheme="minorHAnsi" w:hAnsiTheme="minorHAnsi" w:cstheme="minorHAnsi"/>
              </w:rPr>
              <w:lastRenderedPageBreak/>
              <w:t xml:space="preserve">Funds are still coming in from Charity Trust and </w:t>
            </w:r>
            <w:proofErr w:type="spellStart"/>
            <w:r>
              <w:rPr>
                <w:rFonts w:asciiTheme="minorHAnsi" w:hAnsiTheme="minorHAnsi" w:cstheme="minorHAnsi"/>
              </w:rPr>
              <w:t>Easyfundraising</w:t>
            </w:r>
            <w:proofErr w:type="spellEnd"/>
            <w:r>
              <w:rPr>
                <w:rFonts w:asciiTheme="minorHAnsi" w:hAnsiTheme="minorHAnsi" w:cstheme="minorHAnsi"/>
              </w:rPr>
              <w:t xml:space="preserve">. </w:t>
            </w:r>
          </w:p>
          <w:p w14:paraId="06D74496" w14:textId="77777777" w:rsidR="00AA0805" w:rsidRDefault="00AA0805" w:rsidP="001B609B">
            <w:pPr>
              <w:rPr>
                <w:rFonts w:asciiTheme="minorHAnsi" w:hAnsiTheme="minorHAnsi" w:cstheme="minorHAnsi"/>
              </w:rPr>
            </w:pPr>
          </w:p>
          <w:p w14:paraId="378C5C84" w14:textId="51420A4E" w:rsidR="00AA0805" w:rsidRDefault="00AA0805" w:rsidP="001B609B">
            <w:pPr>
              <w:rPr>
                <w:rFonts w:asciiTheme="minorHAnsi" w:hAnsiTheme="minorHAnsi" w:cstheme="minorHAnsi"/>
              </w:rPr>
            </w:pPr>
            <w:r>
              <w:rPr>
                <w:rFonts w:asciiTheme="minorHAnsi" w:hAnsiTheme="minorHAnsi" w:cstheme="minorHAnsi"/>
              </w:rPr>
              <w:t xml:space="preserve">We should produce a poster detailing what has been raised and what funds have been spent on so far e.g. Year 6 photo books, school trips to raise awareness of what the funds raised are spent on and also to list future plans that the children and school have to spend funds. </w:t>
            </w:r>
          </w:p>
          <w:p w14:paraId="1A317D7B" w14:textId="04780AE9" w:rsidR="00AA0805" w:rsidRDefault="00AA0805" w:rsidP="001B609B">
            <w:pPr>
              <w:rPr>
                <w:rFonts w:asciiTheme="minorHAnsi" w:hAnsiTheme="minorHAnsi" w:cstheme="minorHAnsi"/>
              </w:rPr>
            </w:pPr>
            <w:r>
              <w:rPr>
                <w:rFonts w:asciiTheme="minorHAnsi" w:hAnsiTheme="minorHAnsi" w:cstheme="minorHAnsi"/>
              </w:rPr>
              <w:t xml:space="preserve">This can also be added to the school newsletter. </w:t>
            </w:r>
          </w:p>
          <w:p w14:paraId="239940C4" w14:textId="77777777" w:rsidR="00AA0805" w:rsidRDefault="00AA0805" w:rsidP="001B609B">
            <w:pPr>
              <w:rPr>
                <w:rFonts w:asciiTheme="minorHAnsi" w:hAnsiTheme="minorHAnsi" w:cstheme="minorHAnsi"/>
              </w:rPr>
            </w:pPr>
          </w:p>
          <w:p w14:paraId="108EE4CC" w14:textId="7AB6CB18" w:rsidR="00AA0805" w:rsidRPr="00FD6FAA" w:rsidRDefault="00AA0805" w:rsidP="001B609B">
            <w:pPr>
              <w:rPr>
                <w:rFonts w:asciiTheme="minorHAnsi" w:hAnsiTheme="minorHAnsi" w:cstheme="minorHAnsi"/>
              </w:rPr>
            </w:pPr>
            <w:r>
              <w:rPr>
                <w:rFonts w:asciiTheme="minorHAnsi" w:hAnsiTheme="minorHAnsi" w:cstheme="minorHAnsi"/>
              </w:rPr>
              <w:t>There will need to be a discussion regarding banking at a future meeting as our PTA accoun</w:t>
            </w:r>
            <w:r w:rsidR="00867E89">
              <w:rPr>
                <w:rFonts w:asciiTheme="minorHAnsi" w:hAnsiTheme="minorHAnsi" w:cstheme="minorHAnsi"/>
              </w:rPr>
              <w:t>t</w:t>
            </w:r>
            <w:r>
              <w:rPr>
                <w:rFonts w:asciiTheme="minorHAnsi" w:hAnsiTheme="minorHAnsi" w:cstheme="minorHAnsi"/>
              </w:rPr>
              <w:t xml:space="preserve"> is held with Lloyds who will be starting to charge interest in coming months. </w:t>
            </w:r>
          </w:p>
          <w:p w14:paraId="5E854478" w14:textId="77777777" w:rsidR="00B62952" w:rsidRDefault="00B62952" w:rsidP="00FD6FAA">
            <w:pPr>
              <w:rPr>
                <w:rFonts w:asciiTheme="minorHAnsi" w:hAnsiTheme="minorHAnsi" w:cstheme="minorHAnsi"/>
              </w:rPr>
            </w:pPr>
          </w:p>
          <w:p w14:paraId="526EC667" w14:textId="77777777" w:rsidR="00995A03" w:rsidRPr="005A042C" w:rsidRDefault="00995A03" w:rsidP="005A042C">
            <w:pPr>
              <w:rPr>
                <w:rFonts w:asciiTheme="minorHAnsi" w:hAnsiTheme="minorHAnsi" w:cstheme="minorHAnsi"/>
              </w:rPr>
            </w:pPr>
          </w:p>
          <w:p w14:paraId="486FF4C2" w14:textId="47AD34B0" w:rsidR="002D4735" w:rsidRPr="00FD6FAA" w:rsidRDefault="002D4735" w:rsidP="00074C11">
            <w:pPr>
              <w:rPr>
                <w:rFonts w:asciiTheme="minorHAnsi" w:hAnsiTheme="minorHAnsi" w:cstheme="minorHAnsi"/>
              </w:rPr>
            </w:pPr>
          </w:p>
        </w:tc>
        <w:tc>
          <w:tcPr>
            <w:tcW w:w="1952" w:type="dxa"/>
          </w:tcPr>
          <w:p w14:paraId="23FB2965" w14:textId="77777777" w:rsidR="00220364" w:rsidRPr="00B65CA6" w:rsidRDefault="00220364" w:rsidP="00740C53">
            <w:pPr>
              <w:rPr>
                <w:rFonts w:asciiTheme="minorHAnsi" w:hAnsiTheme="minorHAnsi" w:cstheme="minorHAnsi"/>
                <w:b/>
                <w:sz w:val="22"/>
                <w:szCs w:val="22"/>
              </w:rPr>
            </w:pPr>
          </w:p>
          <w:p w14:paraId="7288167F" w14:textId="77777777" w:rsidR="00220364" w:rsidRPr="00B65CA6" w:rsidRDefault="00220364" w:rsidP="00740C53">
            <w:pPr>
              <w:rPr>
                <w:rFonts w:asciiTheme="minorHAnsi" w:hAnsiTheme="minorHAnsi" w:cstheme="minorHAnsi"/>
                <w:b/>
                <w:sz w:val="22"/>
                <w:szCs w:val="22"/>
              </w:rPr>
            </w:pPr>
          </w:p>
          <w:p w14:paraId="05DBCB2B" w14:textId="77777777" w:rsidR="00220364" w:rsidRPr="00B65CA6" w:rsidRDefault="00220364" w:rsidP="00740C53">
            <w:pPr>
              <w:rPr>
                <w:rFonts w:asciiTheme="minorHAnsi" w:hAnsiTheme="minorHAnsi" w:cstheme="minorHAnsi"/>
                <w:b/>
                <w:sz w:val="22"/>
                <w:szCs w:val="22"/>
              </w:rPr>
            </w:pPr>
          </w:p>
          <w:p w14:paraId="044AC5BE" w14:textId="5D2607C7" w:rsidR="00E11F8D" w:rsidRPr="00B65CA6" w:rsidRDefault="00E11F8D" w:rsidP="00740C53">
            <w:pPr>
              <w:rPr>
                <w:rFonts w:asciiTheme="minorHAnsi" w:hAnsiTheme="minorHAnsi" w:cstheme="minorHAnsi"/>
                <w:b/>
                <w:sz w:val="22"/>
                <w:szCs w:val="22"/>
              </w:rPr>
            </w:pPr>
          </w:p>
          <w:p w14:paraId="331EA16A" w14:textId="77777777" w:rsidR="00220364" w:rsidRPr="00B65CA6" w:rsidRDefault="00220364" w:rsidP="00740C53">
            <w:pPr>
              <w:rPr>
                <w:rFonts w:asciiTheme="minorHAnsi" w:hAnsiTheme="minorHAnsi" w:cstheme="minorHAnsi"/>
                <w:b/>
                <w:sz w:val="22"/>
                <w:szCs w:val="22"/>
              </w:rPr>
            </w:pPr>
          </w:p>
          <w:p w14:paraId="6A63E472" w14:textId="77777777" w:rsidR="00381EA2" w:rsidRPr="00B65CA6" w:rsidRDefault="00381EA2" w:rsidP="00740C53">
            <w:pPr>
              <w:rPr>
                <w:rFonts w:asciiTheme="minorHAnsi" w:hAnsiTheme="minorHAnsi" w:cstheme="minorHAnsi"/>
                <w:b/>
                <w:sz w:val="22"/>
                <w:szCs w:val="22"/>
              </w:rPr>
            </w:pPr>
          </w:p>
          <w:p w14:paraId="4B23DB6C" w14:textId="77777777" w:rsidR="00381EA2" w:rsidRPr="00B65CA6" w:rsidRDefault="00381EA2" w:rsidP="00740C53">
            <w:pPr>
              <w:rPr>
                <w:rFonts w:asciiTheme="minorHAnsi" w:hAnsiTheme="minorHAnsi" w:cstheme="minorHAnsi"/>
                <w:b/>
                <w:sz w:val="22"/>
                <w:szCs w:val="22"/>
              </w:rPr>
            </w:pPr>
          </w:p>
          <w:p w14:paraId="209424E7" w14:textId="77777777" w:rsidR="00381EA2" w:rsidRPr="00B65CA6" w:rsidRDefault="00381EA2" w:rsidP="00740C53">
            <w:pPr>
              <w:rPr>
                <w:rFonts w:asciiTheme="minorHAnsi" w:hAnsiTheme="minorHAnsi" w:cstheme="minorHAnsi"/>
                <w:b/>
                <w:sz w:val="22"/>
                <w:szCs w:val="22"/>
              </w:rPr>
            </w:pPr>
          </w:p>
          <w:p w14:paraId="55836852" w14:textId="77777777" w:rsidR="00381EA2" w:rsidRPr="00B65CA6" w:rsidRDefault="00381EA2" w:rsidP="00740C53">
            <w:pPr>
              <w:rPr>
                <w:rFonts w:asciiTheme="minorHAnsi" w:hAnsiTheme="minorHAnsi" w:cstheme="minorHAnsi"/>
                <w:b/>
                <w:sz w:val="22"/>
                <w:szCs w:val="22"/>
              </w:rPr>
            </w:pPr>
          </w:p>
          <w:p w14:paraId="7010FE47" w14:textId="77777777" w:rsidR="00381EA2" w:rsidRPr="00B65CA6" w:rsidRDefault="00381EA2" w:rsidP="00740C53">
            <w:pPr>
              <w:rPr>
                <w:rFonts w:asciiTheme="minorHAnsi" w:hAnsiTheme="minorHAnsi" w:cstheme="minorHAnsi"/>
                <w:b/>
                <w:sz w:val="22"/>
                <w:szCs w:val="22"/>
              </w:rPr>
            </w:pPr>
          </w:p>
          <w:p w14:paraId="7BD95B6C" w14:textId="77777777" w:rsidR="00381EA2" w:rsidRPr="00B65CA6" w:rsidRDefault="00381EA2" w:rsidP="00740C53">
            <w:pPr>
              <w:rPr>
                <w:rFonts w:asciiTheme="minorHAnsi" w:hAnsiTheme="minorHAnsi" w:cstheme="minorHAnsi"/>
                <w:b/>
                <w:sz w:val="22"/>
                <w:szCs w:val="22"/>
              </w:rPr>
            </w:pPr>
          </w:p>
          <w:p w14:paraId="6127E749" w14:textId="77777777" w:rsidR="00381EA2" w:rsidRPr="00B65CA6" w:rsidRDefault="00381EA2" w:rsidP="00740C53">
            <w:pPr>
              <w:rPr>
                <w:rFonts w:asciiTheme="minorHAnsi" w:hAnsiTheme="minorHAnsi" w:cstheme="minorHAnsi"/>
                <w:b/>
                <w:sz w:val="22"/>
                <w:szCs w:val="22"/>
              </w:rPr>
            </w:pPr>
          </w:p>
          <w:p w14:paraId="1374A6C2" w14:textId="77777777" w:rsidR="00381EA2" w:rsidRPr="00B65CA6" w:rsidRDefault="00381EA2" w:rsidP="00740C53">
            <w:pPr>
              <w:rPr>
                <w:rFonts w:asciiTheme="minorHAnsi" w:hAnsiTheme="minorHAnsi" w:cstheme="minorHAnsi"/>
                <w:b/>
                <w:sz w:val="22"/>
                <w:szCs w:val="22"/>
              </w:rPr>
            </w:pPr>
          </w:p>
          <w:p w14:paraId="6D4457DA" w14:textId="77777777" w:rsidR="00381EA2" w:rsidRPr="00B65CA6" w:rsidRDefault="00381EA2" w:rsidP="00740C53">
            <w:pPr>
              <w:rPr>
                <w:rFonts w:asciiTheme="minorHAnsi" w:hAnsiTheme="minorHAnsi" w:cstheme="minorHAnsi"/>
                <w:b/>
                <w:sz w:val="22"/>
                <w:szCs w:val="22"/>
              </w:rPr>
            </w:pPr>
          </w:p>
          <w:p w14:paraId="67076AAF" w14:textId="77777777" w:rsidR="00381EA2" w:rsidRPr="00B65CA6" w:rsidRDefault="00381EA2" w:rsidP="00740C53">
            <w:pPr>
              <w:rPr>
                <w:rFonts w:asciiTheme="minorHAnsi" w:hAnsiTheme="minorHAnsi" w:cstheme="minorHAnsi"/>
                <w:b/>
                <w:sz w:val="22"/>
                <w:szCs w:val="22"/>
              </w:rPr>
            </w:pPr>
          </w:p>
          <w:p w14:paraId="3B06803B" w14:textId="77777777" w:rsidR="00381EA2" w:rsidRPr="00B65CA6" w:rsidRDefault="00381EA2" w:rsidP="00740C53">
            <w:pPr>
              <w:rPr>
                <w:rFonts w:asciiTheme="minorHAnsi" w:hAnsiTheme="minorHAnsi" w:cstheme="minorHAnsi"/>
                <w:b/>
                <w:sz w:val="22"/>
                <w:szCs w:val="22"/>
              </w:rPr>
            </w:pPr>
          </w:p>
          <w:p w14:paraId="4C77B785" w14:textId="41ADDFBD" w:rsidR="00381EA2" w:rsidRPr="00B65CA6" w:rsidRDefault="00867E89" w:rsidP="00740C53">
            <w:pPr>
              <w:rPr>
                <w:rFonts w:asciiTheme="minorHAnsi" w:hAnsiTheme="minorHAnsi" w:cstheme="minorHAnsi"/>
                <w:b/>
                <w:sz w:val="22"/>
                <w:szCs w:val="22"/>
              </w:rPr>
            </w:pPr>
            <w:r w:rsidRPr="00B65CA6">
              <w:rPr>
                <w:rFonts w:asciiTheme="minorHAnsi" w:hAnsiTheme="minorHAnsi" w:cstheme="minorHAnsi"/>
                <w:b/>
                <w:sz w:val="22"/>
                <w:szCs w:val="22"/>
              </w:rPr>
              <w:t>Helen to look at templates for poster</w:t>
            </w:r>
          </w:p>
          <w:p w14:paraId="476676FB" w14:textId="77777777" w:rsidR="00381EA2" w:rsidRPr="00B65CA6" w:rsidRDefault="00381EA2" w:rsidP="00740C53">
            <w:pPr>
              <w:rPr>
                <w:rFonts w:asciiTheme="minorHAnsi" w:hAnsiTheme="minorHAnsi" w:cstheme="minorHAnsi"/>
                <w:b/>
                <w:sz w:val="22"/>
                <w:szCs w:val="22"/>
              </w:rPr>
            </w:pPr>
          </w:p>
          <w:p w14:paraId="392792A5" w14:textId="77777777" w:rsidR="00381EA2" w:rsidRPr="00B65CA6" w:rsidRDefault="00381EA2" w:rsidP="00740C53">
            <w:pPr>
              <w:rPr>
                <w:rFonts w:asciiTheme="minorHAnsi" w:hAnsiTheme="minorHAnsi" w:cstheme="minorHAnsi"/>
                <w:b/>
                <w:sz w:val="22"/>
                <w:szCs w:val="22"/>
              </w:rPr>
            </w:pPr>
          </w:p>
          <w:p w14:paraId="0F879E74" w14:textId="77777777" w:rsidR="00381EA2" w:rsidRPr="00B65CA6" w:rsidRDefault="00381EA2" w:rsidP="00740C53">
            <w:pPr>
              <w:rPr>
                <w:rFonts w:asciiTheme="minorHAnsi" w:hAnsiTheme="minorHAnsi" w:cstheme="minorHAnsi"/>
                <w:b/>
                <w:sz w:val="22"/>
                <w:szCs w:val="22"/>
              </w:rPr>
            </w:pPr>
          </w:p>
          <w:p w14:paraId="209E9F12" w14:textId="6BC00D9E" w:rsidR="00381EA2" w:rsidRPr="00B65CA6" w:rsidRDefault="00867E89" w:rsidP="00740C53">
            <w:pPr>
              <w:rPr>
                <w:rFonts w:asciiTheme="minorHAnsi" w:hAnsiTheme="minorHAnsi" w:cstheme="minorHAnsi"/>
                <w:b/>
                <w:sz w:val="22"/>
                <w:szCs w:val="22"/>
              </w:rPr>
            </w:pPr>
            <w:r w:rsidRPr="00B65CA6">
              <w:rPr>
                <w:rFonts w:asciiTheme="minorHAnsi" w:hAnsiTheme="minorHAnsi" w:cstheme="minorHAnsi"/>
                <w:b/>
                <w:sz w:val="22"/>
                <w:szCs w:val="22"/>
              </w:rPr>
              <w:t>Trustees</w:t>
            </w:r>
          </w:p>
          <w:p w14:paraId="14BF6D36" w14:textId="77777777" w:rsidR="00381EA2" w:rsidRPr="00B65CA6" w:rsidRDefault="00381EA2" w:rsidP="00740C53">
            <w:pPr>
              <w:rPr>
                <w:rFonts w:asciiTheme="minorHAnsi" w:hAnsiTheme="minorHAnsi" w:cstheme="minorHAnsi"/>
                <w:b/>
                <w:sz w:val="22"/>
                <w:szCs w:val="22"/>
              </w:rPr>
            </w:pPr>
          </w:p>
          <w:p w14:paraId="786ECDCA" w14:textId="77777777" w:rsidR="00381EA2" w:rsidRPr="00B65CA6" w:rsidRDefault="00381EA2" w:rsidP="00740C53">
            <w:pPr>
              <w:rPr>
                <w:rFonts w:asciiTheme="minorHAnsi" w:hAnsiTheme="minorHAnsi" w:cstheme="minorHAnsi"/>
                <w:b/>
                <w:sz w:val="22"/>
                <w:szCs w:val="22"/>
              </w:rPr>
            </w:pPr>
          </w:p>
          <w:p w14:paraId="2AB4B405" w14:textId="1759FAC5" w:rsidR="00381EA2" w:rsidRPr="00B65CA6" w:rsidRDefault="00381EA2" w:rsidP="00740C53">
            <w:pPr>
              <w:rPr>
                <w:rFonts w:asciiTheme="minorHAnsi" w:hAnsiTheme="minorHAnsi" w:cstheme="minorHAnsi"/>
                <w:b/>
                <w:sz w:val="22"/>
                <w:szCs w:val="22"/>
              </w:rPr>
            </w:pPr>
          </w:p>
        </w:tc>
      </w:tr>
      <w:tr w:rsidR="00531FDF" w:rsidRPr="003D3576" w14:paraId="60D33F82" w14:textId="77777777" w:rsidTr="00381EA2">
        <w:trPr>
          <w:trHeight w:val="915"/>
        </w:trPr>
        <w:tc>
          <w:tcPr>
            <w:tcW w:w="3079" w:type="dxa"/>
          </w:tcPr>
          <w:p w14:paraId="2DF705B5" w14:textId="16CECA36" w:rsidR="00531FDF" w:rsidRPr="003D3576" w:rsidRDefault="00074C11" w:rsidP="00531FDF">
            <w:pPr>
              <w:pStyle w:val="ListParagraph"/>
              <w:numPr>
                <w:ilvl w:val="0"/>
                <w:numId w:val="1"/>
              </w:numPr>
              <w:rPr>
                <w:rFonts w:asciiTheme="minorHAnsi" w:hAnsiTheme="minorHAnsi" w:cstheme="minorHAnsi"/>
                <w:b/>
                <w:sz w:val="24"/>
                <w:szCs w:val="24"/>
              </w:rPr>
            </w:pPr>
            <w:r>
              <w:rPr>
                <w:rFonts w:asciiTheme="minorHAnsi" w:hAnsiTheme="minorHAnsi" w:cstheme="minorHAnsi"/>
                <w:b/>
                <w:sz w:val="24"/>
                <w:szCs w:val="24"/>
              </w:rPr>
              <w:lastRenderedPageBreak/>
              <w:t>Fundraising target display</w:t>
            </w:r>
          </w:p>
        </w:tc>
        <w:tc>
          <w:tcPr>
            <w:tcW w:w="9273" w:type="dxa"/>
          </w:tcPr>
          <w:p w14:paraId="35C5514F" w14:textId="77777777" w:rsidR="00944BCF" w:rsidRPr="00381EA2" w:rsidRDefault="00944BCF" w:rsidP="00E4158E">
            <w:pPr>
              <w:jc w:val="both"/>
              <w:rPr>
                <w:rFonts w:asciiTheme="minorHAnsi" w:hAnsiTheme="minorHAnsi" w:cstheme="minorHAnsi"/>
              </w:rPr>
            </w:pPr>
          </w:p>
          <w:p w14:paraId="485B7E28" w14:textId="043A6EAF" w:rsidR="00074C11" w:rsidRPr="00381EA2" w:rsidRDefault="00074C11" w:rsidP="00074C11">
            <w:pPr>
              <w:rPr>
                <w:rFonts w:asciiTheme="minorHAnsi" w:hAnsiTheme="minorHAnsi" w:cstheme="minorHAnsi"/>
              </w:rPr>
            </w:pPr>
            <w:r w:rsidRPr="00381EA2">
              <w:rPr>
                <w:rFonts w:asciiTheme="minorHAnsi" w:hAnsiTheme="minorHAnsi" w:cstheme="minorHAnsi"/>
              </w:rPr>
              <w:t xml:space="preserve">Rocket is nearly finished to be attached to the painted wall in playground. </w:t>
            </w:r>
            <w:r w:rsidR="00A31669">
              <w:rPr>
                <w:rFonts w:asciiTheme="minorHAnsi" w:hAnsiTheme="minorHAnsi" w:cstheme="minorHAnsi"/>
              </w:rPr>
              <w:t xml:space="preserve">Hooks will also need to be inserted into wall at each fundraising point to attach the rocket to. </w:t>
            </w:r>
          </w:p>
          <w:p w14:paraId="170EFF96" w14:textId="16303197" w:rsidR="00BC1CE3" w:rsidRPr="00381EA2" w:rsidRDefault="00BC1CE3" w:rsidP="00E4158E">
            <w:pPr>
              <w:jc w:val="both"/>
              <w:rPr>
                <w:rFonts w:asciiTheme="minorHAnsi" w:hAnsiTheme="minorHAnsi" w:cstheme="minorHAnsi"/>
              </w:rPr>
            </w:pPr>
          </w:p>
        </w:tc>
        <w:tc>
          <w:tcPr>
            <w:tcW w:w="1952" w:type="dxa"/>
          </w:tcPr>
          <w:p w14:paraId="356FE49A" w14:textId="77777777" w:rsidR="003A033E" w:rsidRPr="00B65CA6" w:rsidRDefault="003A033E" w:rsidP="000210EE">
            <w:pPr>
              <w:rPr>
                <w:rFonts w:asciiTheme="minorHAnsi" w:hAnsiTheme="minorHAnsi" w:cstheme="minorHAnsi"/>
                <w:b/>
                <w:sz w:val="22"/>
                <w:szCs w:val="22"/>
              </w:rPr>
            </w:pPr>
          </w:p>
          <w:p w14:paraId="3882DDE6" w14:textId="77777777" w:rsidR="00EE3F14" w:rsidRPr="00B65CA6" w:rsidRDefault="00EE3F14" w:rsidP="000210EE">
            <w:pPr>
              <w:rPr>
                <w:rFonts w:asciiTheme="minorHAnsi" w:hAnsiTheme="minorHAnsi" w:cstheme="minorHAnsi"/>
                <w:b/>
                <w:sz w:val="22"/>
                <w:szCs w:val="22"/>
              </w:rPr>
            </w:pPr>
          </w:p>
          <w:p w14:paraId="65545EA6" w14:textId="77777777" w:rsidR="00EE3F14" w:rsidRPr="00B65CA6" w:rsidRDefault="00EE3F14" w:rsidP="000210EE">
            <w:pPr>
              <w:rPr>
                <w:rFonts w:asciiTheme="minorHAnsi" w:hAnsiTheme="minorHAnsi" w:cstheme="minorHAnsi"/>
                <w:b/>
                <w:sz w:val="22"/>
                <w:szCs w:val="22"/>
              </w:rPr>
            </w:pPr>
          </w:p>
          <w:p w14:paraId="06C3C828" w14:textId="63EF79B4" w:rsidR="00D46EBD" w:rsidRPr="00B65CA6" w:rsidRDefault="00A31669" w:rsidP="00110935">
            <w:pPr>
              <w:rPr>
                <w:rFonts w:asciiTheme="minorHAnsi" w:hAnsiTheme="minorHAnsi" w:cstheme="minorHAnsi"/>
                <w:b/>
                <w:sz w:val="22"/>
                <w:szCs w:val="22"/>
              </w:rPr>
            </w:pPr>
            <w:r w:rsidRPr="00B65CA6">
              <w:rPr>
                <w:rFonts w:asciiTheme="minorHAnsi" w:hAnsiTheme="minorHAnsi" w:cstheme="minorHAnsi"/>
                <w:b/>
                <w:sz w:val="22"/>
                <w:szCs w:val="22"/>
              </w:rPr>
              <w:t>Ben</w:t>
            </w:r>
          </w:p>
          <w:p w14:paraId="49CEEE75" w14:textId="77777777" w:rsidR="00D41757" w:rsidRPr="00B65CA6" w:rsidRDefault="00D41757" w:rsidP="00110935">
            <w:pPr>
              <w:rPr>
                <w:rFonts w:asciiTheme="minorHAnsi" w:hAnsiTheme="minorHAnsi" w:cstheme="minorHAnsi"/>
                <w:b/>
                <w:sz w:val="22"/>
                <w:szCs w:val="22"/>
              </w:rPr>
            </w:pPr>
          </w:p>
          <w:p w14:paraId="11D6F9BE" w14:textId="77777777" w:rsidR="00BB3611" w:rsidRPr="00B65CA6" w:rsidRDefault="00BB3611" w:rsidP="006C7C9F">
            <w:pPr>
              <w:rPr>
                <w:rFonts w:asciiTheme="minorHAnsi" w:hAnsiTheme="minorHAnsi" w:cstheme="minorHAnsi"/>
                <w:b/>
                <w:sz w:val="22"/>
                <w:szCs w:val="22"/>
              </w:rPr>
            </w:pPr>
          </w:p>
          <w:p w14:paraId="03887669" w14:textId="67C771B0" w:rsidR="00BB3611" w:rsidRPr="00B65CA6" w:rsidRDefault="00BB3611" w:rsidP="00660D4D">
            <w:pPr>
              <w:rPr>
                <w:rFonts w:asciiTheme="minorHAnsi" w:hAnsiTheme="minorHAnsi" w:cstheme="minorHAnsi"/>
                <w:b/>
                <w:sz w:val="22"/>
                <w:szCs w:val="22"/>
              </w:rPr>
            </w:pPr>
          </w:p>
        </w:tc>
      </w:tr>
      <w:tr w:rsidR="006F0822" w:rsidRPr="003D3576" w14:paraId="0B47F44C" w14:textId="77777777" w:rsidTr="00381EA2">
        <w:trPr>
          <w:trHeight w:val="915"/>
        </w:trPr>
        <w:tc>
          <w:tcPr>
            <w:tcW w:w="3079" w:type="dxa"/>
          </w:tcPr>
          <w:p w14:paraId="407DC252" w14:textId="47262FA9" w:rsidR="00E51EB6" w:rsidRPr="003D3576" w:rsidRDefault="00193FBD" w:rsidP="003D13B2">
            <w:pPr>
              <w:pStyle w:val="ListParagraph"/>
              <w:numPr>
                <w:ilvl w:val="0"/>
                <w:numId w:val="1"/>
              </w:numPr>
              <w:rPr>
                <w:rFonts w:asciiTheme="minorHAnsi" w:hAnsiTheme="minorHAnsi" w:cstheme="minorHAnsi"/>
                <w:b/>
                <w:sz w:val="24"/>
                <w:szCs w:val="24"/>
              </w:rPr>
            </w:pPr>
            <w:proofErr w:type="spellStart"/>
            <w:r>
              <w:rPr>
                <w:rFonts w:asciiTheme="minorHAnsi" w:hAnsiTheme="minorHAnsi" w:cstheme="minorHAnsi"/>
                <w:b/>
                <w:sz w:val="24"/>
                <w:szCs w:val="24"/>
              </w:rPr>
              <w:t>SumUp</w:t>
            </w:r>
            <w:proofErr w:type="spellEnd"/>
          </w:p>
        </w:tc>
        <w:tc>
          <w:tcPr>
            <w:tcW w:w="9273" w:type="dxa"/>
          </w:tcPr>
          <w:p w14:paraId="6CEB173B" w14:textId="58521D76" w:rsidR="00944BCF" w:rsidRPr="00381EA2" w:rsidRDefault="00A462B1" w:rsidP="001316BA">
            <w:pPr>
              <w:rPr>
                <w:rFonts w:asciiTheme="minorHAnsi" w:hAnsiTheme="minorHAnsi" w:cstheme="minorHAnsi"/>
              </w:rPr>
            </w:pPr>
            <w:r>
              <w:rPr>
                <w:rFonts w:asciiTheme="minorHAnsi" w:hAnsiTheme="minorHAnsi" w:cstheme="minorHAnsi"/>
              </w:rPr>
              <w:t xml:space="preserve">Profile still needs to be verified in order to continue using the account. Documents have been sent to </w:t>
            </w:r>
            <w:proofErr w:type="spellStart"/>
            <w:r>
              <w:rPr>
                <w:rFonts w:asciiTheme="minorHAnsi" w:hAnsiTheme="minorHAnsi" w:cstheme="minorHAnsi"/>
              </w:rPr>
              <w:t>SumUp</w:t>
            </w:r>
            <w:proofErr w:type="spellEnd"/>
            <w:r>
              <w:rPr>
                <w:rFonts w:asciiTheme="minorHAnsi" w:hAnsiTheme="minorHAnsi" w:cstheme="minorHAnsi"/>
              </w:rPr>
              <w:t xml:space="preserve"> but some further questions to be answered and returned to </w:t>
            </w:r>
            <w:proofErr w:type="spellStart"/>
            <w:r>
              <w:rPr>
                <w:rFonts w:asciiTheme="minorHAnsi" w:hAnsiTheme="minorHAnsi" w:cstheme="minorHAnsi"/>
              </w:rPr>
              <w:t>SumUp</w:t>
            </w:r>
            <w:proofErr w:type="spellEnd"/>
            <w:r>
              <w:rPr>
                <w:rFonts w:asciiTheme="minorHAnsi" w:hAnsiTheme="minorHAnsi" w:cstheme="minorHAnsi"/>
              </w:rPr>
              <w:t xml:space="preserve"> team. </w:t>
            </w:r>
          </w:p>
          <w:p w14:paraId="17779C48" w14:textId="77777777" w:rsidR="001316BA" w:rsidRDefault="001316BA" w:rsidP="00193FBD">
            <w:pPr>
              <w:rPr>
                <w:rFonts w:asciiTheme="minorHAnsi" w:hAnsiTheme="minorHAnsi" w:cstheme="minorHAnsi"/>
              </w:rPr>
            </w:pPr>
          </w:p>
          <w:p w14:paraId="7E504706" w14:textId="77777777" w:rsidR="00A462B1" w:rsidRDefault="00A462B1" w:rsidP="00193FBD">
            <w:pPr>
              <w:rPr>
                <w:rFonts w:asciiTheme="minorHAnsi" w:hAnsiTheme="minorHAnsi" w:cstheme="minorHAnsi"/>
              </w:rPr>
            </w:pPr>
            <w:r>
              <w:rPr>
                <w:rFonts w:asciiTheme="minorHAnsi" w:hAnsiTheme="minorHAnsi" w:cstheme="minorHAnsi"/>
              </w:rPr>
              <w:t xml:space="preserve">Bridie currently manages the </w:t>
            </w:r>
            <w:proofErr w:type="spellStart"/>
            <w:r>
              <w:rPr>
                <w:rFonts w:asciiTheme="minorHAnsi" w:hAnsiTheme="minorHAnsi" w:cstheme="minorHAnsi"/>
              </w:rPr>
              <w:t>SumUp</w:t>
            </w:r>
            <w:proofErr w:type="spellEnd"/>
            <w:r>
              <w:rPr>
                <w:rFonts w:asciiTheme="minorHAnsi" w:hAnsiTheme="minorHAnsi" w:cstheme="minorHAnsi"/>
              </w:rPr>
              <w:t xml:space="preserve"> account </w:t>
            </w:r>
            <w:r w:rsidR="005977F7">
              <w:rPr>
                <w:rFonts w:asciiTheme="minorHAnsi" w:hAnsiTheme="minorHAnsi" w:cstheme="minorHAnsi"/>
              </w:rPr>
              <w:t xml:space="preserve">and is the profile owner, however, </w:t>
            </w:r>
            <w:proofErr w:type="spellStart"/>
            <w:r w:rsidR="005977F7">
              <w:rPr>
                <w:rFonts w:asciiTheme="minorHAnsi" w:hAnsiTheme="minorHAnsi" w:cstheme="minorHAnsi"/>
              </w:rPr>
              <w:t>SumUp</w:t>
            </w:r>
            <w:proofErr w:type="spellEnd"/>
            <w:r w:rsidR="005977F7">
              <w:rPr>
                <w:rFonts w:asciiTheme="minorHAnsi" w:hAnsiTheme="minorHAnsi" w:cstheme="minorHAnsi"/>
              </w:rPr>
              <w:t xml:space="preserve"> requires the profile owner either to be a trustee or for this to be authorised with a legal document for her to act on behalf of the charity. </w:t>
            </w:r>
          </w:p>
          <w:p w14:paraId="67494A98" w14:textId="77777777" w:rsidR="00A65228" w:rsidRDefault="00A65228" w:rsidP="00193FBD">
            <w:pPr>
              <w:rPr>
                <w:rFonts w:asciiTheme="minorHAnsi" w:hAnsiTheme="minorHAnsi" w:cstheme="minorHAnsi"/>
              </w:rPr>
            </w:pPr>
          </w:p>
          <w:p w14:paraId="339494B6" w14:textId="18DA0AB9" w:rsidR="00A65228" w:rsidRPr="00381EA2" w:rsidRDefault="00A65228" w:rsidP="00193FBD">
            <w:pPr>
              <w:rPr>
                <w:rFonts w:asciiTheme="minorHAnsi" w:hAnsiTheme="minorHAnsi" w:cstheme="minorHAnsi"/>
              </w:rPr>
            </w:pPr>
            <w:r>
              <w:rPr>
                <w:rFonts w:asciiTheme="minorHAnsi" w:hAnsiTheme="minorHAnsi" w:cstheme="minorHAnsi"/>
              </w:rPr>
              <w:t>Need to discuss with Bridie what the best way forward would be.</w:t>
            </w:r>
          </w:p>
        </w:tc>
        <w:tc>
          <w:tcPr>
            <w:tcW w:w="1952" w:type="dxa"/>
          </w:tcPr>
          <w:p w14:paraId="44A6D233" w14:textId="5BE78AC3" w:rsidR="00004206" w:rsidRPr="00B65CA6" w:rsidRDefault="00004206" w:rsidP="00F1791D">
            <w:pPr>
              <w:rPr>
                <w:rFonts w:asciiTheme="minorHAnsi" w:hAnsiTheme="minorHAnsi" w:cstheme="minorHAnsi"/>
                <w:b/>
                <w:sz w:val="22"/>
                <w:szCs w:val="22"/>
              </w:rPr>
            </w:pPr>
          </w:p>
          <w:p w14:paraId="3BEEFCAE" w14:textId="77777777" w:rsidR="007C0CD4" w:rsidRPr="00B65CA6" w:rsidRDefault="007C0CD4" w:rsidP="00F1791D">
            <w:pPr>
              <w:rPr>
                <w:rFonts w:asciiTheme="minorHAnsi" w:hAnsiTheme="minorHAnsi" w:cstheme="minorHAnsi"/>
                <w:b/>
                <w:sz w:val="22"/>
                <w:szCs w:val="22"/>
              </w:rPr>
            </w:pPr>
          </w:p>
          <w:p w14:paraId="71D0E7AE" w14:textId="77777777" w:rsidR="00D578E8" w:rsidRPr="00B65CA6" w:rsidRDefault="00D578E8" w:rsidP="00BC1CE3">
            <w:pPr>
              <w:rPr>
                <w:rFonts w:asciiTheme="minorHAnsi" w:hAnsiTheme="minorHAnsi" w:cstheme="minorHAnsi"/>
                <w:b/>
                <w:bCs/>
                <w:sz w:val="22"/>
                <w:szCs w:val="22"/>
              </w:rPr>
            </w:pPr>
          </w:p>
          <w:p w14:paraId="32472192" w14:textId="77777777" w:rsidR="00381EA2" w:rsidRPr="00B65CA6" w:rsidRDefault="00381EA2" w:rsidP="00BC1CE3">
            <w:pPr>
              <w:rPr>
                <w:rFonts w:asciiTheme="minorHAnsi" w:hAnsiTheme="minorHAnsi" w:cstheme="minorHAnsi"/>
                <w:b/>
                <w:bCs/>
                <w:sz w:val="22"/>
                <w:szCs w:val="22"/>
              </w:rPr>
            </w:pPr>
          </w:p>
          <w:p w14:paraId="39A10FCB" w14:textId="77777777" w:rsidR="00381EA2" w:rsidRPr="00B65CA6" w:rsidRDefault="00381EA2" w:rsidP="00BC1CE3">
            <w:pPr>
              <w:rPr>
                <w:rFonts w:asciiTheme="minorHAnsi" w:hAnsiTheme="minorHAnsi" w:cstheme="minorHAnsi"/>
                <w:b/>
                <w:bCs/>
                <w:sz w:val="22"/>
                <w:szCs w:val="22"/>
              </w:rPr>
            </w:pPr>
          </w:p>
          <w:p w14:paraId="3B6B0927" w14:textId="77777777" w:rsidR="00381EA2" w:rsidRPr="00B65CA6" w:rsidRDefault="00381EA2" w:rsidP="00BC1CE3">
            <w:pPr>
              <w:rPr>
                <w:rFonts w:asciiTheme="minorHAnsi" w:hAnsiTheme="minorHAnsi" w:cstheme="minorHAnsi"/>
                <w:b/>
                <w:bCs/>
                <w:sz w:val="22"/>
                <w:szCs w:val="22"/>
              </w:rPr>
            </w:pPr>
          </w:p>
          <w:p w14:paraId="19496C8B" w14:textId="77777777" w:rsidR="00381EA2" w:rsidRPr="00B65CA6" w:rsidRDefault="00381EA2" w:rsidP="00BC1CE3">
            <w:pPr>
              <w:rPr>
                <w:rFonts w:asciiTheme="minorHAnsi" w:hAnsiTheme="minorHAnsi" w:cstheme="minorHAnsi"/>
                <w:b/>
                <w:bCs/>
                <w:sz w:val="22"/>
                <w:szCs w:val="22"/>
              </w:rPr>
            </w:pPr>
          </w:p>
          <w:p w14:paraId="132540A2" w14:textId="77777777" w:rsidR="00381EA2" w:rsidRPr="00B65CA6" w:rsidRDefault="00381EA2" w:rsidP="00BC1CE3">
            <w:pPr>
              <w:rPr>
                <w:rFonts w:asciiTheme="minorHAnsi" w:hAnsiTheme="minorHAnsi" w:cstheme="minorHAnsi"/>
                <w:b/>
                <w:bCs/>
                <w:sz w:val="22"/>
                <w:szCs w:val="22"/>
              </w:rPr>
            </w:pPr>
          </w:p>
          <w:p w14:paraId="3E656BB4" w14:textId="4C1DA914" w:rsidR="00381EA2" w:rsidRPr="00B65CA6" w:rsidRDefault="00A65228" w:rsidP="00BC1CE3">
            <w:pPr>
              <w:rPr>
                <w:rFonts w:asciiTheme="minorHAnsi" w:hAnsiTheme="minorHAnsi" w:cstheme="minorHAnsi"/>
                <w:b/>
                <w:bCs/>
                <w:sz w:val="22"/>
                <w:szCs w:val="22"/>
              </w:rPr>
            </w:pPr>
            <w:r w:rsidRPr="00B65CA6">
              <w:rPr>
                <w:rFonts w:asciiTheme="minorHAnsi" w:hAnsiTheme="minorHAnsi" w:cstheme="minorHAnsi"/>
                <w:b/>
                <w:bCs/>
                <w:sz w:val="22"/>
                <w:szCs w:val="22"/>
              </w:rPr>
              <w:t>Helen</w:t>
            </w:r>
          </w:p>
          <w:p w14:paraId="3470A8A5" w14:textId="77777777" w:rsidR="00381EA2" w:rsidRPr="00B65CA6" w:rsidRDefault="00381EA2" w:rsidP="00BC1CE3">
            <w:pPr>
              <w:rPr>
                <w:rFonts w:asciiTheme="minorHAnsi" w:hAnsiTheme="minorHAnsi" w:cstheme="minorHAnsi"/>
                <w:b/>
                <w:bCs/>
                <w:sz w:val="22"/>
                <w:szCs w:val="22"/>
              </w:rPr>
            </w:pPr>
          </w:p>
          <w:p w14:paraId="3ADD27D0" w14:textId="77777777" w:rsidR="00381EA2" w:rsidRPr="00B65CA6" w:rsidRDefault="00381EA2" w:rsidP="00BC1CE3">
            <w:pPr>
              <w:rPr>
                <w:rFonts w:asciiTheme="minorHAnsi" w:hAnsiTheme="minorHAnsi" w:cstheme="minorHAnsi"/>
                <w:b/>
                <w:bCs/>
                <w:sz w:val="22"/>
                <w:szCs w:val="22"/>
              </w:rPr>
            </w:pPr>
          </w:p>
          <w:p w14:paraId="6619EA8C" w14:textId="608C8EE2" w:rsidR="00381EA2" w:rsidRPr="00B65CA6" w:rsidRDefault="00381EA2" w:rsidP="00193FBD">
            <w:pPr>
              <w:rPr>
                <w:rFonts w:asciiTheme="minorHAnsi" w:hAnsiTheme="minorHAnsi" w:cstheme="minorHAnsi"/>
                <w:b/>
                <w:bCs/>
                <w:sz w:val="22"/>
                <w:szCs w:val="22"/>
              </w:rPr>
            </w:pPr>
          </w:p>
        </w:tc>
      </w:tr>
      <w:tr w:rsidR="006F0A01" w:rsidRPr="003D3576" w14:paraId="4A0E4211" w14:textId="77777777" w:rsidTr="00381EA2">
        <w:trPr>
          <w:trHeight w:val="915"/>
        </w:trPr>
        <w:tc>
          <w:tcPr>
            <w:tcW w:w="3079" w:type="dxa"/>
          </w:tcPr>
          <w:p w14:paraId="6273CF9D" w14:textId="557F1094" w:rsidR="006F0A01" w:rsidRPr="003D3576" w:rsidRDefault="00A65228" w:rsidP="006F0A01">
            <w:pPr>
              <w:pStyle w:val="ListParagraph"/>
              <w:numPr>
                <w:ilvl w:val="0"/>
                <w:numId w:val="1"/>
              </w:numPr>
              <w:rPr>
                <w:rFonts w:asciiTheme="minorHAnsi" w:hAnsiTheme="minorHAnsi" w:cstheme="minorHAnsi"/>
                <w:b/>
                <w:sz w:val="24"/>
                <w:szCs w:val="24"/>
              </w:rPr>
            </w:pPr>
            <w:proofErr w:type="spellStart"/>
            <w:r>
              <w:rPr>
                <w:rFonts w:asciiTheme="minorHAnsi" w:hAnsiTheme="minorHAnsi" w:cstheme="minorHAnsi"/>
                <w:b/>
                <w:sz w:val="24"/>
                <w:szCs w:val="24"/>
              </w:rPr>
              <w:t>Easyfundraising</w:t>
            </w:r>
            <w:proofErr w:type="spellEnd"/>
            <w:r>
              <w:rPr>
                <w:rFonts w:asciiTheme="minorHAnsi" w:hAnsiTheme="minorHAnsi" w:cstheme="minorHAnsi"/>
                <w:b/>
                <w:sz w:val="24"/>
                <w:szCs w:val="24"/>
              </w:rPr>
              <w:t xml:space="preserve"> Update</w:t>
            </w:r>
          </w:p>
        </w:tc>
        <w:tc>
          <w:tcPr>
            <w:tcW w:w="9273" w:type="dxa"/>
          </w:tcPr>
          <w:p w14:paraId="32F06739" w14:textId="77777777" w:rsidR="00D478A2" w:rsidRDefault="00A65228" w:rsidP="00A65228">
            <w:pPr>
              <w:rPr>
                <w:rFonts w:asciiTheme="minorHAnsi" w:hAnsiTheme="minorHAnsi" w:cstheme="minorHAnsi"/>
              </w:rPr>
            </w:pPr>
            <w:r>
              <w:rPr>
                <w:rFonts w:asciiTheme="minorHAnsi" w:hAnsiTheme="minorHAnsi" w:cstheme="minorHAnsi"/>
              </w:rPr>
              <w:t xml:space="preserve">This year £184.88 raised so far. We need to increase the number of supporters as this is an easy way to raise funds. We could add details to the newsletter, put poster on noticeboard, print flyers, have a table at parent’s evening with QR codes to sign up. </w:t>
            </w:r>
          </w:p>
          <w:p w14:paraId="1E990531" w14:textId="161B4928" w:rsidR="00A65228" w:rsidRPr="003D3576" w:rsidRDefault="00A65228" w:rsidP="00A65228">
            <w:pPr>
              <w:rPr>
                <w:rFonts w:asciiTheme="minorHAnsi" w:hAnsiTheme="minorHAnsi" w:cstheme="minorHAnsi"/>
              </w:rPr>
            </w:pPr>
          </w:p>
        </w:tc>
        <w:tc>
          <w:tcPr>
            <w:tcW w:w="1952" w:type="dxa"/>
          </w:tcPr>
          <w:p w14:paraId="7A37CF07" w14:textId="199284EC" w:rsidR="00854BCF" w:rsidRPr="00B65CA6" w:rsidRDefault="00A65228" w:rsidP="00BC1CE3">
            <w:pPr>
              <w:rPr>
                <w:rFonts w:asciiTheme="minorHAnsi" w:hAnsiTheme="minorHAnsi" w:cstheme="minorHAnsi"/>
                <w:b/>
                <w:sz w:val="22"/>
                <w:szCs w:val="22"/>
              </w:rPr>
            </w:pPr>
            <w:r w:rsidRPr="00B65CA6">
              <w:rPr>
                <w:rFonts w:asciiTheme="minorHAnsi" w:hAnsiTheme="minorHAnsi" w:cstheme="minorHAnsi"/>
                <w:b/>
                <w:sz w:val="22"/>
                <w:szCs w:val="22"/>
              </w:rPr>
              <w:t>Helen to look at options for advertising</w:t>
            </w:r>
          </w:p>
        </w:tc>
      </w:tr>
      <w:tr w:rsidR="006F0A01" w:rsidRPr="003D3576" w14:paraId="4133DEF3" w14:textId="77777777" w:rsidTr="00381EA2">
        <w:trPr>
          <w:trHeight w:val="561"/>
        </w:trPr>
        <w:tc>
          <w:tcPr>
            <w:tcW w:w="3079" w:type="dxa"/>
          </w:tcPr>
          <w:p w14:paraId="20097034" w14:textId="0F16796E" w:rsidR="006F0A01" w:rsidRPr="003D3576" w:rsidRDefault="00A65228" w:rsidP="006F0A01">
            <w:pPr>
              <w:pStyle w:val="ListParagraph"/>
              <w:numPr>
                <w:ilvl w:val="0"/>
                <w:numId w:val="1"/>
              </w:numPr>
              <w:rPr>
                <w:rFonts w:asciiTheme="minorHAnsi" w:hAnsiTheme="minorHAnsi" w:cstheme="minorHAnsi"/>
                <w:b/>
                <w:sz w:val="24"/>
                <w:szCs w:val="24"/>
              </w:rPr>
            </w:pPr>
            <w:r>
              <w:rPr>
                <w:rFonts w:asciiTheme="minorHAnsi" w:hAnsiTheme="minorHAnsi" w:cstheme="minorHAnsi"/>
                <w:b/>
                <w:sz w:val="24"/>
                <w:szCs w:val="24"/>
              </w:rPr>
              <w:t>Feedback from Summer Fayre</w:t>
            </w:r>
            <w:r w:rsidR="00381EA2">
              <w:rPr>
                <w:rFonts w:asciiTheme="minorHAnsi" w:hAnsiTheme="minorHAnsi" w:cstheme="minorHAnsi"/>
                <w:b/>
                <w:sz w:val="24"/>
                <w:szCs w:val="24"/>
              </w:rPr>
              <w:t xml:space="preserve"> </w:t>
            </w:r>
            <w:r w:rsidR="00BC1CE3">
              <w:rPr>
                <w:rFonts w:asciiTheme="minorHAnsi" w:hAnsiTheme="minorHAnsi" w:cstheme="minorHAnsi"/>
                <w:b/>
                <w:sz w:val="24"/>
                <w:szCs w:val="24"/>
              </w:rPr>
              <w:t xml:space="preserve"> </w:t>
            </w:r>
          </w:p>
        </w:tc>
        <w:tc>
          <w:tcPr>
            <w:tcW w:w="9273" w:type="dxa"/>
          </w:tcPr>
          <w:p w14:paraId="772BC56E" w14:textId="77777777" w:rsidR="00381EA2" w:rsidRDefault="00381EA2" w:rsidP="00381EA2"/>
          <w:p w14:paraId="423573EC" w14:textId="5A2AFA9E" w:rsidR="00381EA2" w:rsidRDefault="00416E7D" w:rsidP="00416E7D">
            <w:pPr>
              <w:jc w:val="both"/>
              <w:rPr>
                <w:rFonts w:asciiTheme="minorHAnsi" w:hAnsiTheme="minorHAnsi" w:cstheme="minorHAnsi"/>
              </w:rPr>
            </w:pPr>
            <w:r>
              <w:rPr>
                <w:rFonts w:asciiTheme="minorHAnsi" w:hAnsiTheme="minorHAnsi" w:cstheme="minorHAnsi"/>
              </w:rPr>
              <w:t xml:space="preserve">The feedback form for the summer fayre has had three responses. </w:t>
            </w:r>
          </w:p>
          <w:p w14:paraId="32B72474" w14:textId="77777777" w:rsidR="00416E7D" w:rsidRDefault="00416E7D" w:rsidP="00416E7D">
            <w:pPr>
              <w:jc w:val="both"/>
              <w:rPr>
                <w:rFonts w:asciiTheme="minorHAnsi" w:hAnsiTheme="minorHAnsi" w:cstheme="minorHAnsi"/>
              </w:rPr>
            </w:pPr>
          </w:p>
          <w:p w14:paraId="59A39DFE" w14:textId="77777777" w:rsidR="00381EA2" w:rsidRDefault="00416E7D" w:rsidP="00416E7D">
            <w:pPr>
              <w:jc w:val="both"/>
              <w:rPr>
                <w:rFonts w:asciiTheme="minorHAnsi" w:hAnsiTheme="minorHAnsi" w:cstheme="minorHAnsi"/>
              </w:rPr>
            </w:pPr>
            <w:r>
              <w:rPr>
                <w:rFonts w:asciiTheme="minorHAnsi" w:hAnsiTheme="minorHAnsi" w:cstheme="minorHAnsi"/>
              </w:rPr>
              <w:t xml:space="preserve">Most feedback related to cost of facepainting and/or food prices. </w:t>
            </w:r>
          </w:p>
          <w:p w14:paraId="669CC5A7" w14:textId="77777777" w:rsidR="00416E7D" w:rsidRDefault="00416E7D" w:rsidP="00416E7D">
            <w:pPr>
              <w:jc w:val="both"/>
              <w:rPr>
                <w:rFonts w:asciiTheme="minorHAnsi" w:hAnsiTheme="minorHAnsi" w:cstheme="minorHAnsi"/>
              </w:rPr>
            </w:pPr>
            <w:r>
              <w:rPr>
                <w:rFonts w:asciiTheme="minorHAnsi" w:hAnsiTheme="minorHAnsi" w:cstheme="minorHAnsi"/>
              </w:rPr>
              <w:lastRenderedPageBreak/>
              <w:t xml:space="preserve">For future events we will try to ensure that </w:t>
            </w:r>
            <w:proofErr w:type="gramStart"/>
            <w:r>
              <w:rPr>
                <w:rFonts w:asciiTheme="minorHAnsi" w:hAnsiTheme="minorHAnsi" w:cstheme="minorHAnsi"/>
              </w:rPr>
              <w:t>there</w:t>
            </w:r>
            <w:proofErr w:type="gramEnd"/>
            <w:r>
              <w:rPr>
                <w:rFonts w:asciiTheme="minorHAnsi" w:hAnsiTheme="minorHAnsi" w:cstheme="minorHAnsi"/>
              </w:rPr>
              <w:t xml:space="preserve"> items available to purchase at a range of costs including games that are affordable. </w:t>
            </w:r>
          </w:p>
          <w:p w14:paraId="3645C4C9" w14:textId="77777777" w:rsidR="00416E7D" w:rsidRDefault="00416E7D" w:rsidP="00416E7D">
            <w:pPr>
              <w:jc w:val="both"/>
              <w:rPr>
                <w:rFonts w:asciiTheme="minorHAnsi" w:hAnsiTheme="minorHAnsi" w:cstheme="minorHAnsi"/>
              </w:rPr>
            </w:pPr>
            <w:r>
              <w:rPr>
                <w:rFonts w:asciiTheme="minorHAnsi" w:hAnsiTheme="minorHAnsi" w:cstheme="minorHAnsi"/>
              </w:rPr>
              <w:t xml:space="preserve">Ideas put forward include wristbands for future fayres which could include a food item, drink and a game for the price of the wristband. </w:t>
            </w:r>
          </w:p>
          <w:p w14:paraId="355402C0" w14:textId="77777777" w:rsidR="00416E7D" w:rsidRDefault="00416E7D" w:rsidP="00416E7D">
            <w:pPr>
              <w:jc w:val="both"/>
              <w:rPr>
                <w:rFonts w:asciiTheme="minorHAnsi" w:hAnsiTheme="minorHAnsi" w:cstheme="minorHAnsi"/>
              </w:rPr>
            </w:pPr>
          </w:p>
          <w:p w14:paraId="1CE0B507" w14:textId="77777777" w:rsidR="00416E7D" w:rsidRDefault="00416E7D" w:rsidP="00416E7D">
            <w:pPr>
              <w:jc w:val="both"/>
              <w:rPr>
                <w:rFonts w:asciiTheme="minorHAnsi" w:hAnsiTheme="minorHAnsi" w:cstheme="minorHAnsi"/>
              </w:rPr>
            </w:pPr>
            <w:proofErr w:type="gramStart"/>
            <w:r>
              <w:rPr>
                <w:rFonts w:asciiTheme="minorHAnsi" w:hAnsiTheme="minorHAnsi" w:cstheme="minorHAnsi"/>
              </w:rPr>
              <w:t>Also</w:t>
            </w:r>
            <w:proofErr w:type="gramEnd"/>
            <w:r>
              <w:rPr>
                <w:rFonts w:asciiTheme="minorHAnsi" w:hAnsiTheme="minorHAnsi" w:cstheme="minorHAnsi"/>
              </w:rPr>
              <w:t xml:space="preserve"> for Father’s/Mother’s Day an idea is to pay what you can for items with all pupils receiving a gift to bring home. If multiple gifts required then any additional can be paid for at a set price. </w:t>
            </w:r>
          </w:p>
          <w:p w14:paraId="1B91F554" w14:textId="77777777" w:rsidR="00416E7D" w:rsidRDefault="00416E7D" w:rsidP="00416E7D">
            <w:pPr>
              <w:jc w:val="both"/>
              <w:rPr>
                <w:rFonts w:asciiTheme="minorHAnsi" w:hAnsiTheme="minorHAnsi" w:cstheme="minorHAnsi"/>
              </w:rPr>
            </w:pPr>
          </w:p>
          <w:p w14:paraId="6B9EA14C" w14:textId="77777777" w:rsidR="00416E7D" w:rsidRDefault="00440803" w:rsidP="00416E7D">
            <w:pPr>
              <w:jc w:val="both"/>
              <w:rPr>
                <w:rFonts w:asciiTheme="minorHAnsi" w:hAnsiTheme="minorHAnsi" w:cstheme="minorHAnsi"/>
              </w:rPr>
            </w:pPr>
            <w:r>
              <w:rPr>
                <w:rFonts w:asciiTheme="minorHAnsi" w:hAnsiTheme="minorHAnsi" w:cstheme="minorHAnsi"/>
              </w:rPr>
              <w:t xml:space="preserve">Again, need to make sure everyone is aware of what we are raising money for and how the money is spent. </w:t>
            </w:r>
          </w:p>
          <w:p w14:paraId="3EC54063" w14:textId="02B1B2C8" w:rsidR="00440803" w:rsidRPr="00416E7D" w:rsidRDefault="00440803" w:rsidP="00416E7D">
            <w:pPr>
              <w:jc w:val="both"/>
              <w:rPr>
                <w:rFonts w:asciiTheme="minorHAnsi" w:hAnsiTheme="minorHAnsi" w:cstheme="minorHAnsi"/>
              </w:rPr>
            </w:pPr>
          </w:p>
        </w:tc>
        <w:tc>
          <w:tcPr>
            <w:tcW w:w="1952" w:type="dxa"/>
          </w:tcPr>
          <w:p w14:paraId="4D1155E7" w14:textId="77777777" w:rsidR="00657410" w:rsidRPr="00B65CA6" w:rsidRDefault="00657410" w:rsidP="00767D10">
            <w:pPr>
              <w:rPr>
                <w:rFonts w:asciiTheme="minorHAnsi" w:hAnsiTheme="minorHAnsi" w:cstheme="minorHAnsi"/>
                <w:b/>
                <w:sz w:val="22"/>
                <w:szCs w:val="22"/>
              </w:rPr>
            </w:pPr>
          </w:p>
          <w:p w14:paraId="7E422FBD" w14:textId="77777777" w:rsidR="00552D58" w:rsidRPr="00B65CA6" w:rsidRDefault="00552D58" w:rsidP="00767D10">
            <w:pPr>
              <w:rPr>
                <w:rFonts w:asciiTheme="minorHAnsi" w:hAnsiTheme="minorHAnsi" w:cstheme="minorHAnsi"/>
                <w:b/>
                <w:sz w:val="22"/>
                <w:szCs w:val="22"/>
              </w:rPr>
            </w:pPr>
          </w:p>
          <w:p w14:paraId="2D0EE98D" w14:textId="77777777" w:rsidR="00381EA2" w:rsidRPr="00B65CA6" w:rsidRDefault="00381EA2" w:rsidP="00767D10">
            <w:pPr>
              <w:rPr>
                <w:rFonts w:asciiTheme="minorHAnsi" w:hAnsiTheme="minorHAnsi" w:cstheme="minorHAnsi"/>
                <w:b/>
                <w:sz w:val="22"/>
                <w:szCs w:val="22"/>
              </w:rPr>
            </w:pPr>
          </w:p>
          <w:p w14:paraId="38C5959E" w14:textId="77777777" w:rsidR="00381EA2" w:rsidRPr="00B65CA6" w:rsidRDefault="00381EA2" w:rsidP="00767D10">
            <w:pPr>
              <w:rPr>
                <w:rFonts w:asciiTheme="minorHAnsi" w:hAnsiTheme="minorHAnsi" w:cstheme="minorHAnsi"/>
                <w:b/>
                <w:sz w:val="22"/>
                <w:szCs w:val="22"/>
              </w:rPr>
            </w:pPr>
          </w:p>
          <w:p w14:paraId="043BC891" w14:textId="77777777" w:rsidR="00381EA2" w:rsidRPr="00B65CA6" w:rsidRDefault="00381EA2" w:rsidP="00767D10">
            <w:pPr>
              <w:rPr>
                <w:rFonts w:asciiTheme="minorHAnsi" w:hAnsiTheme="minorHAnsi" w:cstheme="minorHAnsi"/>
                <w:b/>
                <w:sz w:val="22"/>
                <w:szCs w:val="22"/>
              </w:rPr>
            </w:pPr>
          </w:p>
          <w:p w14:paraId="3FD70F78" w14:textId="77777777" w:rsidR="00381EA2" w:rsidRPr="00B65CA6" w:rsidRDefault="00381EA2" w:rsidP="00767D10">
            <w:pPr>
              <w:rPr>
                <w:rFonts w:asciiTheme="minorHAnsi" w:hAnsiTheme="minorHAnsi" w:cstheme="minorHAnsi"/>
                <w:b/>
                <w:sz w:val="22"/>
                <w:szCs w:val="22"/>
              </w:rPr>
            </w:pPr>
          </w:p>
          <w:p w14:paraId="21BCA667" w14:textId="77777777" w:rsidR="00381EA2" w:rsidRPr="00B65CA6" w:rsidRDefault="00381EA2" w:rsidP="00767D10">
            <w:pPr>
              <w:rPr>
                <w:rFonts w:asciiTheme="minorHAnsi" w:hAnsiTheme="minorHAnsi" w:cstheme="minorHAnsi"/>
                <w:b/>
                <w:sz w:val="22"/>
                <w:szCs w:val="22"/>
              </w:rPr>
            </w:pPr>
          </w:p>
          <w:p w14:paraId="3F67AFA1" w14:textId="77777777" w:rsidR="00381EA2" w:rsidRPr="00B65CA6" w:rsidRDefault="00381EA2" w:rsidP="00767D10">
            <w:pPr>
              <w:rPr>
                <w:rFonts w:asciiTheme="minorHAnsi" w:hAnsiTheme="minorHAnsi" w:cstheme="minorHAnsi"/>
                <w:b/>
                <w:sz w:val="22"/>
                <w:szCs w:val="22"/>
              </w:rPr>
            </w:pPr>
          </w:p>
          <w:p w14:paraId="7C50C21D" w14:textId="3DDD5557" w:rsidR="00381EA2" w:rsidRPr="00B65CA6" w:rsidRDefault="00381EA2" w:rsidP="00767D10">
            <w:pPr>
              <w:rPr>
                <w:rFonts w:asciiTheme="minorHAnsi" w:hAnsiTheme="minorHAnsi" w:cstheme="minorHAnsi"/>
                <w:b/>
                <w:sz w:val="22"/>
                <w:szCs w:val="22"/>
              </w:rPr>
            </w:pPr>
          </w:p>
        </w:tc>
      </w:tr>
      <w:tr w:rsidR="005F2D80" w:rsidRPr="003D3576" w14:paraId="07068D74" w14:textId="77777777" w:rsidTr="00381EA2">
        <w:trPr>
          <w:trHeight w:val="672"/>
        </w:trPr>
        <w:tc>
          <w:tcPr>
            <w:tcW w:w="3079" w:type="dxa"/>
          </w:tcPr>
          <w:p w14:paraId="60886D7B" w14:textId="77777777" w:rsidR="005F2D80" w:rsidRPr="003D3576" w:rsidRDefault="005F2D80" w:rsidP="005F2D80">
            <w:pPr>
              <w:rPr>
                <w:rFonts w:asciiTheme="minorHAnsi" w:hAnsiTheme="minorHAnsi" w:cstheme="minorHAnsi"/>
                <w:b/>
              </w:rPr>
            </w:pPr>
          </w:p>
          <w:p w14:paraId="28913598" w14:textId="38489460" w:rsidR="005F2D80" w:rsidRPr="0096465A" w:rsidRDefault="00440803" w:rsidP="0096465A">
            <w:pPr>
              <w:pStyle w:val="ListParagraph"/>
              <w:numPr>
                <w:ilvl w:val="0"/>
                <w:numId w:val="1"/>
              </w:numPr>
              <w:rPr>
                <w:rFonts w:asciiTheme="minorHAnsi" w:hAnsiTheme="minorHAnsi" w:cstheme="minorHAnsi"/>
                <w:b/>
                <w:bCs/>
                <w:sz w:val="24"/>
                <w:szCs w:val="24"/>
              </w:rPr>
            </w:pPr>
            <w:r>
              <w:rPr>
                <w:rFonts w:asciiTheme="minorHAnsi" w:hAnsiTheme="minorHAnsi" w:cstheme="minorHAnsi"/>
                <w:b/>
                <w:bCs/>
                <w:sz w:val="24"/>
                <w:szCs w:val="24"/>
              </w:rPr>
              <w:t>Healthy Snack Bar</w:t>
            </w:r>
            <w:r w:rsidR="00BC1CE3">
              <w:rPr>
                <w:rFonts w:asciiTheme="minorHAnsi" w:hAnsiTheme="minorHAnsi" w:cstheme="minorHAnsi"/>
                <w:b/>
                <w:bCs/>
                <w:sz w:val="24"/>
                <w:szCs w:val="24"/>
              </w:rPr>
              <w:t xml:space="preserve"> </w:t>
            </w:r>
          </w:p>
        </w:tc>
        <w:tc>
          <w:tcPr>
            <w:tcW w:w="9273" w:type="dxa"/>
          </w:tcPr>
          <w:p w14:paraId="347B7405" w14:textId="77777777" w:rsidR="005F2D80" w:rsidRDefault="005F2D80" w:rsidP="004F2F3A">
            <w:pPr>
              <w:rPr>
                <w:rFonts w:asciiTheme="minorHAnsi" w:hAnsiTheme="minorHAnsi" w:cstheme="minorHAnsi"/>
              </w:rPr>
            </w:pPr>
          </w:p>
          <w:p w14:paraId="29A10FE7" w14:textId="5F119B6D" w:rsidR="004F2F3A" w:rsidRDefault="004F2F3A" w:rsidP="004F2F3A">
            <w:pPr>
              <w:rPr>
                <w:rFonts w:asciiTheme="minorHAnsi" w:hAnsiTheme="minorHAnsi" w:cstheme="minorHAnsi"/>
              </w:rPr>
            </w:pPr>
            <w:r>
              <w:rPr>
                <w:rFonts w:asciiTheme="minorHAnsi" w:hAnsiTheme="minorHAnsi" w:cstheme="minorHAnsi"/>
              </w:rPr>
              <w:t xml:space="preserve">The Health and Wellbeing Committee has put forward the idea to create a health snack bar area in the yard where snacks can be prepared and sold. This wooden snack area could store </w:t>
            </w:r>
            <w:proofErr w:type="spellStart"/>
            <w:r>
              <w:rPr>
                <w:rFonts w:asciiTheme="minorHAnsi" w:hAnsiTheme="minorHAnsi" w:cstheme="minorHAnsi"/>
              </w:rPr>
              <w:t>non perishable</w:t>
            </w:r>
            <w:proofErr w:type="spellEnd"/>
            <w:r>
              <w:rPr>
                <w:rFonts w:asciiTheme="minorHAnsi" w:hAnsiTheme="minorHAnsi" w:cstheme="minorHAnsi"/>
              </w:rPr>
              <w:t xml:space="preserve"> items and fruit such as apples and bananas and would promote healthy eating. It would require electricity and must be lockable. </w:t>
            </w:r>
          </w:p>
          <w:p w14:paraId="176B9FAB" w14:textId="77777777" w:rsidR="001337E6" w:rsidRDefault="001337E6" w:rsidP="004F2F3A">
            <w:pPr>
              <w:rPr>
                <w:rFonts w:asciiTheme="minorHAnsi" w:hAnsiTheme="minorHAnsi" w:cstheme="minorHAnsi"/>
              </w:rPr>
            </w:pPr>
          </w:p>
          <w:p w14:paraId="24B7358E" w14:textId="7F4ADCBC" w:rsidR="001337E6" w:rsidRDefault="001337E6" w:rsidP="004F2F3A">
            <w:pPr>
              <w:rPr>
                <w:rFonts w:asciiTheme="minorHAnsi" w:hAnsiTheme="minorHAnsi" w:cstheme="minorHAnsi"/>
              </w:rPr>
            </w:pPr>
            <w:r>
              <w:rPr>
                <w:rFonts w:asciiTheme="minorHAnsi" w:hAnsiTheme="minorHAnsi" w:cstheme="minorHAnsi"/>
              </w:rPr>
              <w:t xml:space="preserve">The Reading Champions have also put forward the idea of creating a reading den. </w:t>
            </w:r>
          </w:p>
          <w:p w14:paraId="70F7CAD9" w14:textId="77777777" w:rsidR="001337E6" w:rsidRDefault="001337E6" w:rsidP="004F2F3A">
            <w:pPr>
              <w:rPr>
                <w:rFonts w:asciiTheme="minorHAnsi" w:hAnsiTheme="minorHAnsi" w:cstheme="minorHAnsi"/>
              </w:rPr>
            </w:pPr>
          </w:p>
          <w:p w14:paraId="1497DAEF" w14:textId="1B308E01" w:rsidR="001337E6" w:rsidRDefault="001337E6" w:rsidP="004F2F3A">
            <w:pPr>
              <w:rPr>
                <w:rFonts w:asciiTheme="minorHAnsi" w:hAnsiTheme="minorHAnsi" w:cstheme="minorHAnsi"/>
              </w:rPr>
            </w:pPr>
            <w:r>
              <w:rPr>
                <w:rFonts w:asciiTheme="minorHAnsi" w:hAnsiTheme="minorHAnsi" w:cstheme="minorHAnsi"/>
              </w:rPr>
              <w:t xml:space="preserve">Another area to develop is the Forest School outside classroom area. </w:t>
            </w:r>
          </w:p>
          <w:p w14:paraId="7EA0F322" w14:textId="77777777" w:rsidR="001337E6" w:rsidRDefault="001337E6" w:rsidP="004F2F3A">
            <w:pPr>
              <w:rPr>
                <w:rFonts w:asciiTheme="minorHAnsi" w:hAnsiTheme="minorHAnsi" w:cstheme="minorHAnsi"/>
              </w:rPr>
            </w:pPr>
          </w:p>
          <w:p w14:paraId="2995442B" w14:textId="42DD7DED" w:rsidR="001337E6" w:rsidRDefault="00FF3B15" w:rsidP="004F2F3A">
            <w:pPr>
              <w:rPr>
                <w:rFonts w:asciiTheme="minorHAnsi" w:hAnsiTheme="minorHAnsi" w:cstheme="minorHAnsi"/>
              </w:rPr>
            </w:pPr>
            <w:r>
              <w:rPr>
                <w:rFonts w:asciiTheme="minorHAnsi" w:hAnsiTheme="minorHAnsi" w:cstheme="minorHAnsi"/>
              </w:rPr>
              <w:t xml:space="preserve">There are plans to develop the foundation phase yard with signage and markings £3250 and development of an independent learning area £3250. </w:t>
            </w:r>
          </w:p>
          <w:p w14:paraId="65C1C6C8" w14:textId="15C682BB" w:rsidR="004F2F3A" w:rsidRPr="003D3576" w:rsidRDefault="004F2F3A" w:rsidP="004F2F3A">
            <w:pPr>
              <w:rPr>
                <w:rFonts w:asciiTheme="minorHAnsi" w:hAnsiTheme="minorHAnsi" w:cstheme="minorHAnsi"/>
              </w:rPr>
            </w:pPr>
          </w:p>
        </w:tc>
        <w:tc>
          <w:tcPr>
            <w:tcW w:w="1952" w:type="dxa"/>
          </w:tcPr>
          <w:p w14:paraId="438C162A" w14:textId="77777777" w:rsidR="005F2D80" w:rsidRPr="00B65CA6" w:rsidRDefault="005F2D80" w:rsidP="00E47A0A">
            <w:pPr>
              <w:rPr>
                <w:rFonts w:asciiTheme="minorHAnsi" w:hAnsiTheme="minorHAnsi" w:cstheme="minorHAnsi"/>
                <w:sz w:val="22"/>
                <w:szCs w:val="22"/>
              </w:rPr>
            </w:pPr>
          </w:p>
          <w:p w14:paraId="55F3DA32" w14:textId="4A39A512" w:rsidR="00742611" w:rsidRPr="00B65CA6" w:rsidRDefault="00742611" w:rsidP="00E47A0A">
            <w:pPr>
              <w:rPr>
                <w:rFonts w:asciiTheme="minorHAnsi" w:hAnsiTheme="minorHAnsi" w:cstheme="minorHAnsi"/>
                <w:b/>
                <w:bCs/>
                <w:sz w:val="22"/>
                <w:szCs w:val="22"/>
              </w:rPr>
            </w:pPr>
          </w:p>
        </w:tc>
      </w:tr>
      <w:tr w:rsidR="00FF3B15" w:rsidRPr="003D3576" w14:paraId="3645BDA7" w14:textId="77777777" w:rsidTr="00381EA2">
        <w:trPr>
          <w:trHeight w:val="672"/>
        </w:trPr>
        <w:tc>
          <w:tcPr>
            <w:tcW w:w="3079" w:type="dxa"/>
          </w:tcPr>
          <w:p w14:paraId="1A800C5B" w14:textId="54EDA9C6" w:rsidR="00FF3B15" w:rsidRPr="00FF3B15" w:rsidRDefault="00FF3B15" w:rsidP="00FF3B15">
            <w:pPr>
              <w:pStyle w:val="ListParagraph"/>
              <w:numPr>
                <w:ilvl w:val="0"/>
                <w:numId w:val="1"/>
              </w:numPr>
              <w:rPr>
                <w:rFonts w:asciiTheme="minorHAnsi" w:hAnsiTheme="minorHAnsi" w:cstheme="minorHAnsi"/>
                <w:b/>
              </w:rPr>
            </w:pPr>
            <w:r>
              <w:rPr>
                <w:rFonts w:asciiTheme="minorHAnsi" w:hAnsiTheme="minorHAnsi" w:cstheme="minorHAnsi"/>
                <w:b/>
              </w:rPr>
              <w:t>Dates for the diary/events</w:t>
            </w:r>
          </w:p>
        </w:tc>
        <w:tc>
          <w:tcPr>
            <w:tcW w:w="9273" w:type="dxa"/>
          </w:tcPr>
          <w:p w14:paraId="4CA0B9DA" w14:textId="77777777" w:rsidR="00FF3B15" w:rsidRDefault="005E5CA8" w:rsidP="005E5CA8">
            <w:pPr>
              <w:pStyle w:val="ListParagraph"/>
              <w:numPr>
                <w:ilvl w:val="0"/>
                <w:numId w:val="48"/>
              </w:numPr>
              <w:rPr>
                <w:rFonts w:asciiTheme="minorHAnsi" w:hAnsiTheme="minorHAnsi" w:cstheme="minorHAnsi"/>
                <w:sz w:val="24"/>
                <w:szCs w:val="24"/>
              </w:rPr>
            </w:pPr>
            <w:r w:rsidRPr="005E5CA8">
              <w:rPr>
                <w:rFonts w:asciiTheme="minorHAnsi" w:hAnsiTheme="minorHAnsi" w:cstheme="minorHAnsi"/>
                <w:sz w:val="24"/>
                <w:szCs w:val="24"/>
              </w:rPr>
              <w:t>Macmillan Coffee Morning: Friday 3</w:t>
            </w:r>
            <w:r w:rsidRPr="005E5CA8">
              <w:rPr>
                <w:rFonts w:asciiTheme="minorHAnsi" w:hAnsiTheme="minorHAnsi" w:cstheme="minorHAnsi"/>
                <w:sz w:val="24"/>
                <w:szCs w:val="24"/>
                <w:vertAlign w:val="superscript"/>
              </w:rPr>
              <w:t>rd</w:t>
            </w:r>
            <w:r w:rsidRPr="005E5CA8">
              <w:rPr>
                <w:rFonts w:asciiTheme="minorHAnsi" w:hAnsiTheme="minorHAnsi" w:cstheme="minorHAnsi"/>
                <w:sz w:val="24"/>
                <w:szCs w:val="24"/>
              </w:rPr>
              <w:t xml:space="preserve"> October morning. School Council will help with this. Cake donations will be needed. We need to advertise in the community</w:t>
            </w:r>
            <w:r>
              <w:rPr>
                <w:rFonts w:asciiTheme="minorHAnsi" w:hAnsiTheme="minorHAnsi" w:cstheme="minorHAnsi"/>
                <w:sz w:val="24"/>
                <w:szCs w:val="24"/>
              </w:rPr>
              <w:t xml:space="preserve"> so will need a poster for this. </w:t>
            </w:r>
          </w:p>
          <w:p w14:paraId="30778808" w14:textId="0644747F" w:rsidR="005E5CA8" w:rsidRDefault="005E5CA8" w:rsidP="005E5CA8">
            <w:pPr>
              <w:pStyle w:val="ListParagraph"/>
              <w:numPr>
                <w:ilvl w:val="0"/>
                <w:numId w:val="48"/>
              </w:numPr>
              <w:rPr>
                <w:rFonts w:asciiTheme="minorHAnsi" w:hAnsiTheme="minorHAnsi" w:cstheme="minorHAnsi"/>
                <w:sz w:val="24"/>
                <w:szCs w:val="24"/>
              </w:rPr>
            </w:pPr>
            <w:r>
              <w:rPr>
                <w:rFonts w:asciiTheme="minorHAnsi" w:hAnsiTheme="minorHAnsi" w:cstheme="minorHAnsi"/>
                <w:sz w:val="24"/>
                <w:szCs w:val="24"/>
              </w:rPr>
              <w:t>Spooky/Neon Disco: Thursday 23</w:t>
            </w:r>
            <w:r w:rsidRPr="005E5CA8">
              <w:rPr>
                <w:rFonts w:asciiTheme="minorHAnsi" w:hAnsiTheme="minorHAnsi" w:cstheme="minorHAnsi"/>
                <w:sz w:val="24"/>
                <w:szCs w:val="24"/>
                <w:vertAlign w:val="superscript"/>
              </w:rPr>
              <w:t>rd</w:t>
            </w:r>
            <w:r>
              <w:rPr>
                <w:rFonts w:asciiTheme="minorHAnsi" w:hAnsiTheme="minorHAnsi" w:cstheme="minorHAnsi"/>
                <w:sz w:val="24"/>
                <w:szCs w:val="24"/>
              </w:rPr>
              <w:t xml:space="preserve"> October. Poster will need to remind that there are no phones at this event. </w:t>
            </w:r>
            <w:r w:rsidR="0089764F">
              <w:rPr>
                <w:rFonts w:asciiTheme="minorHAnsi" w:hAnsiTheme="minorHAnsi" w:cstheme="minorHAnsi"/>
                <w:sz w:val="24"/>
                <w:szCs w:val="24"/>
              </w:rPr>
              <w:t xml:space="preserve">Nursery/Reception disco to be held in afternoon 2pm. </w:t>
            </w:r>
          </w:p>
          <w:p w14:paraId="46C6C929" w14:textId="77777777" w:rsidR="00B65CA6" w:rsidRDefault="00B65CA6" w:rsidP="005E5CA8">
            <w:pPr>
              <w:pStyle w:val="ListParagraph"/>
              <w:numPr>
                <w:ilvl w:val="0"/>
                <w:numId w:val="48"/>
              </w:numPr>
              <w:rPr>
                <w:rFonts w:asciiTheme="minorHAnsi" w:hAnsiTheme="minorHAnsi" w:cstheme="minorHAnsi"/>
                <w:sz w:val="24"/>
                <w:szCs w:val="24"/>
              </w:rPr>
            </w:pPr>
            <w:r>
              <w:rPr>
                <w:rFonts w:asciiTheme="minorHAnsi" w:hAnsiTheme="minorHAnsi" w:cstheme="minorHAnsi"/>
                <w:sz w:val="24"/>
                <w:szCs w:val="24"/>
              </w:rPr>
              <w:t>Christmas Fayre: Friday 5</w:t>
            </w:r>
            <w:r w:rsidRPr="00B65CA6">
              <w:rPr>
                <w:rFonts w:asciiTheme="minorHAnsi" w:hAnsiTheme="minorHAnsi" w:cstheme="minorHAnsi"/>
                <w:sz w:val="24"/>
                <w:szCs w:val="24"/>
                <w:vertAlign w:val="superscript"/>
              </w:rPr>
              <w:t>th</w:t>
            </w:r>
            <w:r>
              <w:rPr>
                <w:rFonts w:asciiTheme="minorHAnsi" w:hAnsiTheme="minorHAnsi" w:cstheme="minorHAnsi"/>
                <w:sz w:val="24"/>
                <w:szCs w:val="24"/>
              </w:rPr>
              <w:t xml:space="preserve"> December. </w:t>
            </w:r>
          </w:p>
          <w:p w14:paraId="3D66C019" w14:textId="08942AE3" w:rsidR="00B65CA6" w:rsidRPr="005E5CA8" w:rsidRDefault="00B65CA6" w:rsidP="005E5CA8">
            <w:pPr>
              <w:pStyle w:val="ListParagraph"/>
              <w:numPr>
                <w:ilvl w:val="0"/>
                <w:numId w:val="48"/>
              </w:numPr>
              <w:rPr>
                <w:rFonts w:asciiTheme="minorHAnsi" w:hAnsiTheme="minorHAnsi" w:cstheme="minorHAnsi"/>
                <w:sz w:val="24"/>
                <w:szCs w:val="24"/>
              </w:rPr>
            </w:pPr>
            <w:r>
              <w:rPr>
                <w:rFonts w:asciiTheme="minorHAnsi" w:hAnsiTheme="minorHAnsi" w:cstheme="minorHAnsi"/>
                <w:sz w:val="24"/>
                <w:szCs w:val="24"/>
              </w:rPr>
              <w:t xml:space="preserve">Carols by </w:t>
            </w:r>
            <w:proofErr w:type="spellStart"/>
            <w:r>
              <w:rPr>
                <w:rFonts w:asciiTheme="minorHAnsi" w:hAnsiTheme="minorHAnsi" w:cstheme="minorHAnsi"/>
                <w:sz w:val="24"/>
                <w:szCs w:val="24"/>
              </w:rPr>
              <w:t>Candelight</w:t>
            </w:r>
            <w:proofErr w:type="spellEnd"/>
            <w:r>
              <w:rPr>
                <w:rFonts w:asciiTheme="minorHAnsi" w:hAnsiTheme="minorHAnsi" w:cstheme="minorHAnsi"/>
                <w:sz w:val="24"/>
                <w:szCs w:val="24"/>
              </w:rPr>
              <w:t xml:space="preserve"> KS2: Thursday 11</w:t>
            </w:r>
            <w:r w:rsidRPr="00B65CA6">
              <w:rPr>
                <w:rFonts w:asciiTheme="minorHAnsi" w:hAnsiTheme="minorHAnsi" w:cstheme="minorHAnsi"/>
                <w:sz w:val="24"/>
                <w:szCs w:val="24"/>
                <w:vertAlign w:val="superscript"/>
              </w:rPr>
              <w:t>th</w:t>
            </w:r>
            <w:r>
              <w:rPr>
                <w:rFonts w:asciiTheme="minorHAnsi" w:hAnsiTheme="minorHAnsi" w:cstheme="minorHAnsi"/>
                <w:sz w:val="24"/>
                <w:szCs w:val="24"/>
              </w:rPr>
              <w:t xml:space="preserve"> December. Outside event with local community. Trees to be donated by Ben. Lights in trees. </w:t>
            </w:r>
            <w:proofErr w:type="gramStart"/>
            <w:r>
              <w:rPr>
                <w:rFonts w:asciiTheme="minorHAnsi" w:hAnsiTheme="minorHAnsi" w:cstheme="minorHAnsi"/>
                <w:sz w:val="24"/>
                <w:szCs w:val="24"/>
              </w:rPr>
              <w:t>Grandparents</w:t>
            </w:r>
            <w:proofErr w:type="gramEnd"/>
            <w:r>
              <w:rPr>
                <w:rFonts w:asciiTheme="minorHAnsi" w:hAnsiTheme="minorHAnsi" w:cstheme="minorHAnsi"/>
                <w:sz w:val="24"/>
                <w:szCs w:val="24"/>
              </w:rPr>
              <w:t xml:space="preserve"> afternoon also. Mince pies, warm drinks. Could we also have a brass band? </w:t>
            </w:r>
          </w:p>
        </w:tc>
        <w:tc>
          <w:tcPr>
            <w:tcW w:w="1952" w:type="dxa"/>
          </w:tcPr>
          <w:p w14:paraId="09978E66" w14:textId="77777777" w:rsidR="00FF3B15" w:rsidRPr="00B65CA6" w:rsidRDefault="00FF3B15" w:rsidP="00E47A0A">
            <w:pPr>
              <w:rPr>
                <w:rFonts w:asciiTheme="minorHAnsi" w:hAnsiTheme="minorHAnsi" w:cstheme="minorHAnsi"/>
                <w:b/>
                <w:bCs/>
                <w:sz w:val="22"/>
                <w:szCs w:val="22"/>
              </w:rPr>
            </w:pPr>
          </w:p>
          <w:p w14:paraId="7943402E" w14:textId="77777777" w:rsidR="005E5CA8" w:rsidRPr="00B65CA6" w:rsidRDefault="005E5CA8" w:rsidP="00E47A0A">
            <w:pPr>
              <w:rPr>
                <w:rFonts w:asciiTheme="minorHAnsi" w:hAnsiTheme="minorHAnsi" w:cstheme="minorHAnsi"/>
                <w:b/>
                <w:bCs/>
                <w:sz w:val="22"/>
                <w:szCs w:val="22"/>
              </w:rPr>
            </w:pPr>
          </w:p>
          <w:p w14:paraId="41B935F6" w14:textId="60B60A90" w:rsidR="005E5CA8" w:rsidRPr="00B65CA6" w:rsidRDefault="005E5CA8" w:rsidP="00E47A0A">
            <w:pPr>
              <w:rPr>
                <w:rFonts w:asciiTheme="minorHAnsi" w:hAnsiTheme="minorHAnsi" w:cstheme="minorHAnsi"/>
                <w:b/>
                <w:bCs/>
                <w:sz w:val="22"/>
                <w:szCs w:val="22"/>
              </w:rPr>
            </w:pPr>
            <w:r w:rsidRPr="00B65CA6">
              <w:rPr>
                <w:rFonts w:asciiTheme="minorHAnsi" w:hAnsiTheme="minorHAnsi" w:cstheme="minorHAnsi"/>
                <w:b/>
                <w:bCs/>
                <w:sz w:val="22"/>
                <w:szCs w:val="22"/>
              </w:rPr>
              <w:t>Claire - poster</w:t>
            </w:r>
          </w:p>
          <w:p w14:paraId="3E21EEAB" w14:textId="77777777" w:rsidR="005E5CA8" w:rsidRPr="00B65CA6" w:rsidRDefault="005E5CA8" w:rsidP="00E47A0A">
            <w:pPr>
              <w:rPr>
                <w:rFonts w:asciiTheme="minorHAnsi" w:hAnsiTheme="minorHAnsi" w:cstheme="minorHAnsi"/>
                <w:b/>
                <w:bCs/>
                <w:sz w:val="22"/>
                <w:szCs w:val="22"/>
              </w:rPr>
            </w:pPr>
          </w:p>
          <w:p w14:paraId="29E44C09" w14:textId="6AEC1059" w:rsidR="005E5CA8" w:rsidRPr="00B65CA6" w:rsidRDefault="005E5CA8" w:rsidP="00E47A0A">
            <w:pPr>
              <w:rPr>
                <w:rFonts w:asciiTheme="minorHAnsi" w:hAnsiTheme="minorHAnsi" w:cstheme="minorHAnsi"/>
                <w:b/>
                <w:bCs/>
                <w:sz w:val="22"/>
                <w:szCs w:val="22"/>
              </w:rPr>
            </w:pPr>
            <w:r w:rsidRPr="00B65CA6">
              <w:rPr>
                <w:rFonts w:asciiTheme="minorHAnsi" w:hAnsiTheme="minorHAnsi" w:cstheme="minorHAnsi"/>
                <w:b/>
                <w:bCs/>
                <w:sz w:val="22"/>
                <w:szCs w:val="22"/>
              </w:rPr>
              <w:t>Claire - poster</w:t>
            </w:r>
          </w:p>
        </w:tc>
      </w:tr>
      <w:tr w:rsidR="00FF3B15" w:rsidRPr="003D3576" w14:paraId="114F6B9F" w14:textId="77777777" w:rsidTr="00381EA2">
        <w:trPr>
          <w:trHeight w:val="672"/>
        </w:trPr>
        <w:tc>
          <w:tcPr>
            <w:tcW w:w="3079" w:type="dxa"/>
          </w:tcPr>
          <w:p w14:paraId="0EC2A396" w14:textId="1EFDEDCB" w:rsidR="00FF3B15" w:rsidRPr="00FF3B15" w:rsidRDefault="00FF3B15" w:rsidP="00FF3B15">
            <w:pPr>
              <w:pStyle w:val="ListParagraph"/>
              <w:numPr>
                <w:ilvl w:val="0"/>
                <w:numId w:val="1"/>
              </w:numPr>
              <w:rPr>
                <w:rFonts w:asciiTheme="minorHAnsi" w:hAnsiTheme="minorHAnsi" w:cstheme="minorHAnsi"/>
                <w:b/>
              </w:rPr>
            </w:pPr>
            <w:r>
              <w:rPr>
                <w:rFonts w:asciiTheme="minorHAnsi" w:hAnsiTheme="minorHAnsi" w:cstheme="minorHAnsi"/>
                <w:b/>
              </w:rPr>
              <w:t>Future events</w:t>
            </w:r>
          </w:p>
        </w:tc>
        <w:tc>
          <w:tcPr>
            <w:tcW w:w="9273" w:type="dxa"/>
          </w:tcPr>
          <w:p w14:paraId="3A8EEB03" w14:textId="77777777" w:rsidR="00FF3B15" w:rsidRDefault="0089764F" w:rsidP="0089764F">
            <w:pPr>
              <w:pStyle w:val="ListParagraph"/>
              <w:numPr>
                <w:ilvl w:val="0"/>
                <w:numId w:val="49"/>
              </w:numPr>
              <w:rPr>
                <w:rFonts w:asciiTheme="minorHAnsi" w:hAnsiTheme="minorHAnsi" w:cstheme="minorHAnsi"/>
                <w:sz w:val="24"/>
                <w:szCs w:val="24"/>
              </w:rPr>
            </w:pPr>
            <w:r w:rsidRPr="0089764F">
              <w:rPr>
                <w:rFonts w:asciiTheme="minorHAnsi" w:hAnsiTheme="minorHAnsi" w:cstheme="minorHAnsi"/>
                <w:sz w:val="24"/>
                <w:szCs w:val="24"/>
              </w:rPr>
              <w:t>Spring Disco</w:t>
            </w:r>
            <w:r>
              <w:rPr>
                <w:rFonts w:asciiTheme="minorHAnsi" w:hAnsiTheme="minorHAnsi" w:cstheme="minorHAnsi"/>
                <w:sz w:val="24"/>
                <w:szCs w:val="24"/>
              </w:rPr>
              <w:t>: Wednesday 25</w:t>
            </w:r>
            <w:r w:rsidRPr="0089764F">
              <w:rPr>
                <w:rFonts w:asciiTheme="minorHAnsi" w:hAnsiTheme="minorHAnsi" w:cstheme="minorHAnsi"/>
                <w:sz w:val="24"/>
                <w:szCs w:val="24"/>
                <w:vertAlign w:val="superscript"/>
              </w:rPr>
              <w:t>th</w:t>
            </w:r>
            <w:r>
              <w:rPr>
                <w:rFonts w:asciiTheme="minorHAnsi" w:hAnsiTheme="minorHAnsi" w:cstheme="minorHAnsi"/>
                <w:sz w:val="24"/>
                <w:szCs w:val="24"/>
              </w:rPr>
              <w:t xml:space="preserve"> February. Dance into Spring? Pupil voice to suggest name for disco. </w:t>
            </w:r>
          </w:p>
          <w:p w14:paraId="414FABE1" w14:textId="77777777" w:rsidR="0089764F" w:rsidRDefault="0089764F" w:rsidP="0089764F">
            <w:pPr>
              <w:pStyle w:val="ListParagraph"/>
              <w:numPr>
                <w:ilvl w:val="0"/>
                <w:numId w:val="49"/>
              </w:numPr>
              <w:rPr>
                <w:rFonts w:asciiTheme="minorHAnsi" w:hAnsiTheme="minorHAnsi" w:cstheme="minorHAnsi"/>
                <w:sz w:val="24"/>
                <w:szCs w:val="24"/>
              </w:rPr>
            </w:pPr>
            <w:r>
              <w:rPr>
                <w:rFonts w:asciiTheme="minorHAnsi" w:hAnsiTheme="minorHAnsi" w:cstheme="minorHAnsi"/>
                <w:sz w:val="24"/>
                <w:szCs w:val="24"/>
              </w:rPr>
              <w:lastRenderedPageBreak/>
              <w:t>Mother’s Day</w:t>
            </w:r>
          </w:p>
          <w:p w14:paraId="17E6B8CB" w14:textId="77777777" w:rsidR="0089764F" w:rsidRDefault="0089764F" w:rsidP="0089764F">
            <w:pPr>
              <w:pStyle w:val="ListParagraph"/>
              <w:numPr>
                <w:ilvl w:val="0"/>
                <w:numId w:val="49"/>
              </w:numPr>
              <w:rPr>
                <w:rFonts w:asciiTheme="minorHAnsi" w:hAnsiTheme="minorHAnsi" w:cstheme="minorHAnsi"/>
                <w:sz w:val="24"/>
                <w:szCs w:val="24"/>
              </w:rPr>
            </w:pPr>
            <w:r>
              <w:rPr>
                <w:rFonts w:asciiTheme="minorHAnsi" w:hAnsiTheme="minorHAnsi" w:cstheme="minorHAnsi"/>
                <w:sz w:val="24"/>
                <w:szCs w:val="24"/>
              </w:rPr>
              <w:t>Easter Raffle: 16</w:t>
            </w:r>
            <w:r w:rsidRPr="0089764F">
              <w:rPr>
                <w:rFonts w:asciiTheme="minorHAnsi" w:hAnsiTheme="minorHAnsi" w:cstheme="minorHAnsi"/>
                <w:sz w:val="24"/>
                <w:szCs w:val="24"/>
                <w:vertAlign w:val="superscript"/>
              </w:rPr>
              <w:t>th</w:t>
            </w:r>
            <w:r>
              <w:rPr>
                <w:rFonts w:asciiTheme="minorHAnsi" w:hAnsiTheme="minorHAnsi" w:cstheme="minorHAnsi"/>
                <w:sz w:val="24"/>
                <w:szCs w:val="24"/>
              </w:rPr>
              <w:t>/17</w:t>
            </w:r>
            <w:r w:rsidRPr="0089764F">
              <w:rPr>
                <w:rFonts w:asciiTheme="minorHAnsi" w:hAnsiTheme="minorHAnsi" w:cstheme="minorHAnsi"/>
                <w:sz w:val="24"/>
                <w:szCs w:val="24"/>
                <w:vertAlign w:val="superscript"/>
              </w:rPr>
              <w:t>th</w:t>
            </w:r>
            <w:r>
              <w:rPr>
                <w:rFonts w:asciiTheme="minorHAnsi" w:hAnsiTheme="minorHAnsi" w:cstheme="minorHAnsi"/>
                <w:sz w:val="24"/>
                <w:szCs w:val="24"/>
              </w:rPr>
              <w:t xml:space="preserve"> March – sell tickets at parent’s evening</w:t>
            </w:r>
          </w:p>
          <w:p w14:paraId="5A71A0AF" w14:textId="77777777" w:rsidR="0089764F" w:rsidRDefault="0089764F" w:rsidP="0089764F">
            <w:pPr>
              <w:pStyle w:val="ListParagraph"/>
              <w:numPr>
                <w:ilvl w:val="0"/>
                <w:numId w:val="49"/>
              </w:numPr>
              <w:rPr>
                <w:rFonts w:asciiTheme="minorHAnsi" w:hAnsiTheme="minorHAnsi" w:cstheme="minorHAnsi"/>
                <w:sz w:val="24"/>
                <w:szCs w:val="24"/>
              </w:rPr>
            </w:pPr>
            <w:r>
              <w:rPr>
                <w:rFonts w:asciiTheme="minorHAnsi" w:hAnsiTheme="minorHAnsi" w:cstheme="minorHAnsi"/>
                <w:sz w:val="24"/>
                <w:szCs w:val="24"/>
              </w:rPr>
              <w:t>Film/Quiz night: 20</w:t>
            </w:r>
            <w:r w:rsidRPr="0089764F">
              <w:rPr>
                <w:rFonts w:asciiTheme="minorHAnsi" w:hAnsiTheme="minorHAnsi" w:cstheme="minorHAnsi"/>
                <w:sz w:val="24"/>
                <w:szCs w:val="24"/>
                <w:vertAlign w:val="superscript"/>
              </w:rPr>
              <w:t>th</w:t>
            </w:r>
            <w:r>
              <w:rPr>
                <w:rFonts w:asciiTheme="minorHAnsi" w:hAnsiTheme="minorHAnsi" w:cstheme="minorHAnsi"/>
                <w:sz w:val="24"/>
                <w:szCs w:val="24"/>
              </w:rPr>
              <w:t xml:space="preserve"> May</w:t>
            </w:r>
          </w:p>
          <w:p w14:paraId="5B107598" w14:textId="77777777" w:rsidR="0089764F" w:rsidRDefault="0089764F" w:rsidP="0089764F">
            <w:pPr>
              <w:pStyle w:val="ListParagraph"/>
              <w:numPr>
                <w:ilvl w:val="0"/>
                <w:numId w:val="49"/>
              </w:numPr>
              <w:rPr>
                <w:rFonts w:asciiTheme="minorHAnsi" w:hAnsiTheme="minorHAnsi" w:cstheme="minorHAnsi"/>
                <w:sz w:val="24"/>
                <w:szCs w:val="24"/>
              </w:rPr>
            </w:pPr>
            <w:r>
              <w:rPr>
                <w:rFonts w:asciiTheme="minorHAnsi" w:hAnsiTheme="minorHAnsi" w:cstheme="minorHAnsi"/>
                <w:sz w:val="24"/>
                <w:szCs w:val="24"/>
              </w:rPr>
              <w:t>Eisteddfod Breakfast: 20</w:t>
            </w:r>
            <w:r w:rsidRPr="0089764F">
              <w:rPr>
                <w:rFonts w:asciiTheme="minorHAnsi" w:hAnsiTheme="minorHAnsi" w:cstheme="minorHAnsi"/>
                <w:sz w:val="24"/>
                <w:szCs w:val="24"/>
                <w:vertAlign w:val="superscript"/>
              </w:rPr>
              <w:t>th</w:t>
            </w:r>
            <w:r>
              <w:rPr>
                <w:rFonts w:asciiTheme="minorHAnsi" w:hAnsiTheme="minorHAnsi" w:cstheme="minorHAnsi"/>
                <w:sz w:val="24"/>
                <w:szCs w:val="24"/>
              </w:rPr>
              <w:t xml:space="preserve"> March</w:t>
            </w:r>
          </w:p>
          <w:p w14:paraId="3C5ACB3F" w14:textId="77777777" w:rsidR="0089764F" w:rsidRDefault="0089764F" w:rsidP="0089764F">
            <w:pPr>
              <w:pStyle w:val="ListParagraph"/>
              <w:numPr>
                <w:ilvl w:val="0"/>
                <w:numId w:val="49"/>
              </w:numPr>
              <w:rPr>
                <w:rFonts w:asciiTheme="minorHAnsi" w:hAnsiTheme="minorHAnsi" w:cstheme="minorHAnsi"/>
                <w:sz w:val="24"/>
                <w:szCs w:val="24"/>
              </w:rPr>
            </w:pPr>
            <w:r>
              <w:rPr>
                <w:rFonts w:asciiTheme="minorHAnsi" w:hAnsiTheme="minorHAnsi" w:cstheme="minorHAnsi"/>
                <w:sz w:val="24"/>
                <w:szCs w:val="24"/>
              </w:rPr>
              <w:t>Father’s Day</w:t>
            </w:r>
          </w:p>
          <w:p w14:paraId="2447080E" w14:textId="77777777" w:rsidR="0089764F" w:rsidRDefault="0089764F" w:rsidP="0089764F">
            <w:pPr>
              <w:pStyle w:val="ListParagraph"/>
              <w:numPr>
                <w:ilvl w:val="0"/>
                <w:numId w:val="49"/>
              </w:numPr>
              <w:rPr>
                <w:rFonts w:asciiTheme="minorHAnsi" w:hAnsiTheme="minorHAnsi" w:cstheme="minorHAnsi"/>
                <w:sz w:val="24"/>
                <w:szCs w:val="24"/>
              </w:rPr>
            </w:pPr>
            <w:r>
              <w:rPr>
                <w:rFonts w:asciiTheme="minorHAnsi" w:hAnsiTheme="minorHAnsi" w:cstheme="minorHAnsi"/>
                <w:sz w:val="24"/>
                <w:szCs w:val="24"/>
              </w:rPr>
              <w:t>Sport’s Day: 18</w:t>
            </w:r>
            <w:r w:rsidRPr="0089764F">
              <w:rPr>
                <w:rFonts w:asciiTheme="minorHAnsi" w:hAnsiTheme="minorHAnsi" w:cstheme="minorHAnsi"/>
                <w:sz w:val="24"/>
                <w:szCs w:val="24"/>
                <w:vertAlign w:val="superscript"/>
              </w:rPr>
              <w:t>th</w:t>
            </w:r>
            <w:r>
              <w:rPr>
                <w:rFonts w:asciiTheme="minorHAnsi" w:hAnsiTheme="minorHAnsi" w:cstheme="minorHAnsi"/>
                <w:sz w:val="24"/>
                <w:szCs w:val="24"/>
              </w:rPr>
              <w:t xml:space="preserve"> June with back up 23</w:t>
            </w:r>
            <w:r w:rsidRPr="0089764F">
              <w:rPr>
                <w:rFonts w:asciiTheme="minorHAnsi" w:hAnsiTheme="minorHAnsi" w:cstheme="minorHAnsi"/>
                <w:sz w:val="24"/>
                <w:szCs w:val="24"/>
                <w:vertAlign w:val="superscript"/>
              </w:rPr>
              <w:t>rd</w:t>
            </w:r>
            <w:r>
              <w:rPr>
                <w:rFonts w:asciiTheme="minorHAnsi" w:hAnsiTheme="minorHAnsi" w:cstheme="minorHAnsi"/>
                <w:sz w:val="24"/>
                <w:szCs w:val="24"/>
              </w:rPr>
              <w:t xml:space="preserve"> June</w:t>
            </w:r>
          </w:p>
          <w:p w14:paraId="5C0A5CB9" w14:textId="10213BE1" w:rsidR="0089764F" w:rsidRPr="0089764F" w:rsidRDefault="0089764F" w:rsidP="0089764F">
            <w:pPr>
              <w:pStyle w:val="ListParagraph"/>
              <w:numPr>
                <w:ilvl w:val="0"/>
                <w:numId w:val="49"/>
              </w:numPr>
              <w:rPr>
                <w:rFonts w:asciiTheme="minorHAnsi" w:hAnsiTheme="minorHAnsi" w:cstheme="minorHAnsi"/>
                <w:sz w:val="24"/>
                <w:szCs w:val="24"/>
              </w:rPr>
            </w:pPr>
            <w:r>
              <w:rPr>
                <w:rFonts w:asciiTheme="minorHAnsi" w:hAnsiTheme="minorHAnsi" w:cstheme="minorHAnsi"/>
                <w:sz w:val="24"/>
                <w:szCs w:val="24"/>
              </w:rPr>
              <w:t>Summer Fayre: poll to be put on PTA what’s app group to see which date has most volunteers available to help. 27</w:t>
            </w:r>
            <w:r w:rsidRPr="0089764F">
              <w:rPr>
                <w:rFonts w:asciiTheme="minorHAnsi" w:hAnsiTheme="minorHAnsi" w:cstheme="minorHAnsi"/>
                <w:sz w:val="24"/>
                <w:szCs w:val="24"/>
                <w:vertAlign w:val="superscript"/>
              </w:rPr>
              <w:t>th</w:t>
            </w:r>
            <w:r>
              <w:rPr>
                <w:rFonts w:asciiTheme="minorHAnsi" w:hAnsiTheme="minorHAnsi" w:cstheme="minorHAnsi"/>
                <w:sz w:val="24"/>
                <w:szCs w:val="24"/>
              </w:rPr>
              <w:t xml:space="preserve"> June/4</w:t>
            </w:r>
            <w:r w:rsidRPr="0089764F">
              <w:rPr>
                <w:rFonts w:asciiTheme="minorHAnsi" w:hAnsiTheme="minorHAnsi" w:cstheme="minorHAnsi"/>
                <w:sz w:val="24"/>
                <w:szCs w:val="24"/>
                <w:vertAlign w:val="superscript"/>
              </w:rPr>
              <w:t>th</w:t>
            </w:r>
            <w:r>
              <w:rPr>
                <w:rFonts w:asciiTheme="minorHAnsi" w:hAnsiTheme="minorHAnsi" w:cstheme="minorHAnsi"/>
                <w:sz w:val="24"/>
                <w:szCs w:val="24"/>
              </w:rPr>
              <w:t xml:space="preserve"> July. </w:t>
            </w:r>
          </w:p>
        </w:tc>
        <w:tc>
          <w:tcPr>
            <w:tcW w:w="1952" w:type="dxa"/>
          </w:tcPr>
          <w:p w14:paraId="14941DFF" w14:textId="59D06B60" w:rsidR="00FF3B15" w:rsidRPr="0089764F" w:rsidRDefault="0089764F" w:rsidP="00E47A0A">
            <w:pPr>
              <w:rPr>
                <w:rFonts w:asciiTheme="minorHAnsi" w:hAnsiTheme="minorHAnsi" w:cstheme="minorHAnsi"/>
                <w:b/>
                <w:bCs/>
                <w:sz w:val="22"/>
                <w:szCs w:val="22"/>
              </w:rPr>
            </w:pPr>
            <w:r w:rsidRPr="0089764F">
              <w:rPr>
                <w:rFonts w:asciiTheme="minorHAnsi" w:hAnsiTheme="minorHAnsi" w:cstheme="minorHAnsi"/>
                <w:b/>
                <w:bCs/>
                <w:sz w:val="22"/>
                <w:szCs w:val="22"/>
              </w:rPr>
              <w:lastRenderedPageBreak/>
              <w:t xml:space="preserve">Mrs Harries </w:t>
            </w:r>
          </w:p>
        </w:tc>
      </w:tr>
      <w:tr w:rsidR="00FF3B15" w:rsidRPr="003D3576" w14:paraId="29DA1AF2" w14:textId="77777777" w:rsidTr="00381EA2">
        <w:trPr>
          <w:trHeight w:val="672"/>
        </w:trPr>
        <w:tc>
          <w:tcPr>
            <w:tcW w:w="3079" w:type="dxa"/>
          </w:tcPr>
          <w:p w14:paraId="2277F5D7" w14:textId="59DFFD51" w:rsidR="00FF3B15" w:rsidRDefault="00FF3B15" w:rsidP="00FF3B15">
            <w:pPr>
              <w:pStyle w:val="ListParagraph"/>
              <w:numPr>
                <w:ilvl w:val="0"/>
                <w:numId w:val="1"/>
              </w:numPr>
              <w:rPr>
                <w:rFonts w:asciiTheme="minorHAnsi" w:hAnsiTheme="minorHAnsi" w:cstheme="minorHAnsi"/>
                <w:b/>
              </w:rPr>
            </w:pPr>
            <w:r>
              <w:rPr>
                <w:rFonts w:asciiTheme="minorHAnsi" w:hAnsiTheme="minorHAnsi" w:cstheme="minorHAnsi"/>
                <w:b/>
              </w:rPr>
              <w:t xml:space="preserve"> Date of next meeting</w:t>
            </w:r>
          </w:p>
        </w:tc>
        <w:tc>
          <w:tcPr>
            <w:tcW w:w="9273" w:type="dxa"/>
          </w:tcPr>
          <w:p w14:paraId="6F1F0B56" w14:textId="19A7EA1B" w:rsidR="00FF3B15" w:rsidRPr="005E5CA8" w:rsidRDefault="00FF3B15" w:rsidP="004F2F3A">
            <w:pPr>
              <w:rPr>
                <w:rFonts w:asciiTheme="minorHAnsi" w:hAnsiTheme="minorHAnsi" w:cstheme="minorHAnsi"/>
              </w:rPr>
            </w:pPr>
            <w:r w:rsidRPr="005E5CA8">
              <w:rPr>
                <w:rFonts w:asciiTheme="minorHAnsi" w:hAnsiTheme="minorHAnsi" w:cstheme="minorHAnsi"/>
              </w:rPr>
              <w:t>AGM Thursday 16</w:t>
            </w:r>
            <w:r w:rsidRPr="005E5CA8">
              <w:rPr>
                <w:rFonts w:asciiTheme="minorHAnsi" w:hAnsiTheme="minorHAnsi" w:cstheme="minorHAnsi"/>
                <w:vertAlign w:val="superscript"/>
              </w:rPr>
              <w:t>th</w:t>
            </w:r>
            <w:r w:rsidRPr="005E5CA8">
              <w:rPr>
                <w:rFonts w:asciiTheme="minorHAnsi" w:hAnsiTheme="minorHAnsi" w:cstheme="minorHAnsi"/>
              </w:rPr>
              <w:t xml:space="preserve"> October 6.30pm with Teams link </w:t>
            </w:r>
          </w:p>
        </w:tc>
        <w:tc>
          <w:tcPr>
            <w:tcW w:w="1952" w:type="dxa"/>
          </w:tcPr>
          <w:p w14:paraId="1502DCB7" w14:textId="77777777" w:rsidR="00FF3B15" w:rsidRPr="00B65CA6" w:rsidRDefault="00FF3B15" w:rsidP="00E47A0A">
            <w:pPr>
              <w:rPr>
                <w:rFonts w:asciiTheme="minorHAnsi" w:hAnsiTheme="minorHAnsi" w:cstheme="minorHAnsi"/>
                <w:sz w:val="22"/>
                <w:szCs w:val="22"/>
              </w:rPr>
            </w:pPr>
          </w:p>
        </w:tc>
      </w:tr>
      <w:tr w:rsidR="00FF3B15" w:rsidRPr="003D3576" w14:paraId="1259A72E" w14:textId="77777777" w:rsidTr="00381EA2">
        <w:trPr>
          <w:trHeight w:val="672"/>
        </w:trPr>
        <w:tc>
          <w:tcPr>
            <w:tcW w:w="3079" w:type="dxa"/>
          </w:tcPr>
          <w:p w14:paraId="30ABF777" w14:textId="10E6115F" w:rsidR="00FF3B15" w:rsidRDefault="00FF3B15" w:rsidP="00FF3B15">
            <w:pPr>
              <w:pStyle w:val="ListParagraph"/>
              <w:numPr>
                <w:ilvl w:val="0"/>
                <w:numId w:val="1"/>
              </w:numPr>
              <w:rPr>
                <w:rFonts w:asciiTheme="minorHAnsi" w:hAnsiTheme="minorHAnsi" w:cstheme="minorHAnsi"/>
                <w:b/>
              </w:rPr>
            </w:pPr>
            <w:r>
              <w:rPr>
                <w:rFonts w:asciiTheme="minorHAnsi" w:hAnsiTheme="minorHAnsi" w:cstheme="minorHAnsi"/>
                <w:b/>
              </w:rPr>
              <w:t>AOB</w:t>
            </w:r>
          </w:p>
        </w:tc>
        <w:tc>
          <w:tcPr>
            <w:tcW w:w="9273" w:type="dxa"/>
          </w:tcPr>
          <w:p w14:paraId="5041631A" w14:textId="79F8BB17" w:rsidR="00FF3B15" w:rsidRPr="005E5CA8" w:rsidRDefault="005E5CA8" w:rsidP="004F2F3A">
            <w:pPr>
              <w:rPr>
                <w:rFonts w:asciiTheme="minorHAnsi" w:hAnsiTheme="minorHAnsi" w:cstheme="minorHAnsi"/>
              </w:rPr>
            </w:pPr>
            <w:r>
              <w:rPr>
                <w:rFonts w:asciiTheme="minorHAnsi" w:hAnsiTheme="minorHAnsi" w:cstheme="minorHAnsi"/>
              </w:rPr>
              <w:t xml:space="preserve">Mrs Powell will take on communications on social media. </w:t>
            </w:r>
          </w:p>
        </w:tc>
        <w:tc>
          <w:tcPr>
            <w:tcW w:w="1952" w:type="dxa"/>
          </w:tcPr>
          <w:p w14:paraId="7783B23C" w14:textId="77777777" w:rsidR="00FF3B15" w:rsidRPr="003D3576" w:rsidRDefault="00FF3B15" w:rsidP="00E47A0A">
            <w:pPr>
              <w:rPr>
                <w:rFonts w:asciiTheme="minorHAnsi" w:hAnsiTheme="minorHAnsi" w:cstheme="minorHAnsi"/>
              </w:rPr>
            </w:pPr>
          </w:p>
        </w:tc>
      </w:tr>
    </w:tbl>
    <w:p w14:paraId="56210231" w14:textId="77777777" w:rsidR="00F95AC4" w:rsidRPr="00C30C9D" w:rsidRDefault="00F95AC4" w:rsidP="00004206">
      <w:pPr>
        <w:rPr>
          <w:rFonts w:asciiTheme="minorHAnsi" w:hAnsiTheme="minorHAnsi" w:cstheme="minorHAnsi"/>
          <w:b/>
        </w:rPr>
      </w:pPr>
    </w:p>
    <w:sectPr w:rsidR="00F95AC4" w:rsidRPr="00C30C9D" w:rsidSect="009A11C4">
      <w:pgSz w:w="15840" w:h="12240" w:orient="landscape" w:code="1"/>
      <w:pgMar w:top="709" w:right="851" w:bottom="426"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82399" w14:textId="77777777" w:rsidR="003E5EB1" w:rsidRDefault="003E5EB1">
      <w:r>
        <w:separator/>
      </w:r>
    </w:p>
  </w:endnote>
  <w:endnote w:type="continuationSeparator" w:id="0">
    <w:p w14:paraId="45549962" w14:textId="77777777" w:rsidR="003E5EB1" w:rsidRDefault="003E5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9FF04" w14:textId="77777777" w:rsidR="003E5EB1" w:rsidRDefault="003E5EB1">
      <w:r>
        <w:separator/>
      </w:r>
    </w:p>
  </w:footnote>
  <w:footnote w:type="continuationSeparator" w:id="0">
    <w:p w14:paraId="31646525" w14:textId="77777777" w:rsidR="003E5EB1" w:rsidRDefault="003E5E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0CC4"/>
    <w:multiLevelType w:val="hybridMultilevel"/>
    <w:tmpl w:val="6E96D006"/>
    <w:lvl w:ilvl="0" w:tplc="AB9E5604">
      <w:start w:val="2"/>
      <w:numFmt w:val="bullet"/>
      <w:lvlText w:val="-"/>
      <w:lvlJc w:val="left"/>
      <w:pPr>
        <w:ind w:left="1080" w:hanging="360"/>
      </w:pPr>
      <w:rPr>
        <w:rFonts w:ascii="Calibri" w:eastAsia="Times New Roman" w:hAnsi="Calibri" w:cs="Calibri" w:hint="default"/>
        <w:b w:val="0"/>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973EE9"/>
    <w:multiLevelType w:val="hybridMultilevel"/>
    <w:tmpl w:val="45D2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D6B4B"/>
    <w:multiLevelType w:val="hybridMultilevel"/>
    <w:tmpl w:val="B874C7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67B4702"/>
    <w:multiLevelType w:val="hybridMultilevel"/>
    <w:tmpl w:val="AFFA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862FF"/>
    <w:multiLevelType w:val="hybridMultilevel"/>
    <w:tmpl w:val="57ACF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16982"/>
    <w:multiLevelType w:val="hybridMultilevel"/>
    <w:tmpl w:val="F5CE9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407DD"/>
    <w:multiLevelType w:val="hybridMultilevel"/>
    <w:tmpl w:val="FC285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726B03"/>
    <w:multiLevelType w:val="hybridMultilevel"/>
    <w:tmpl w:val="F94A3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916A82"/>
    <w:multiLevelType w:val="hybridMultilevel"/>
    <w:tmpl w:val="9D94A1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8034AC"/>
    <w:multiLevelType w:val="hybridMultilevel"/>
    <w:tmpl w:val="DB280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D5F25"/>
    <w:multiLevelType w:val="hybridMultilevel"/>
    <w:tmpl w:val="A35CA240"/>
    <w:lvl w:ilvl="0" w:tplc="273231C6">
      <w:start w:val="1"/>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081E55"/>
    <w:multiLevelType w:val="hybridMultilevel"/>
    <w:tmpl w:val="C80AD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7132EE8"/>
    <w:multiLevelType w:val="hybridMultilevel"/>
    <w:tmpl w:val="2258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B6B02"/>
    <w:multiLevelType w:val="hybridMultilevel"/>
    <w:tmpl w:val="EEEC637E"/>
    <w:lvl w:ilvl="0" w:tplc="FFFFFFFF">
      <w:start w:val="1"/>
      <w:numFmt w:val="decimal"/>
      <w:lvlText w:val="%1."/>
      <w:lvlJc w:val="left"/>
      <w:pPr>
        <w:ind w:left="720" w:hanging="360"/>
      </w:pPr>
      <w:rPr>
        <w:rFonts w:asciiTheme="minorHAnsi" w:hAnsi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D886E55"/>
    <w:multiLevelType w:val="hybridMultilevel"/>
    <w:tmpl w:val="730638B4"/>
    <w:lvl w:ilvl="0" w:tplc="273231C6">
      <w:start w:val="1"/>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0CA75F0"/>
    <w:multiLevelType w:val="hybridMultilevel"/>
    <w:tmpl w:val="D976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9963D1"/>
    <w:multiLevelType w:val="hybridMultilevel"/>
    <w:tmpl w:val="0638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4F19BB"/>
    <w:multiLevelType w:val="hybridMultilevel"/>
    <w:tmpl w:val="385EBCB0"/>
    <w:lvl w:ilvl="0" w:tplc="40D22596">
      <w:start w:val="1"/>
      <w:numFmt w:val="decimal"/>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36807DAF"/>
    <w:multiLevelType w:val="hybridMultilevel"/>
    <w:tmpl w:val="A94A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012D92"/>
    <w:multiLevelType w:val="hybridMultilevel"/>
    <w:tmpl w:val="CF7A38E6"/>
    <w:lvl w:ilvl="0" w:tplc="E2766194">
      <w:start w:val="22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DEB1CF7"/>
    <w:multiLevelType w:val="hybridMultilevel"/>
    <w:tmpl w:val="B9D4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975D80"/>
    <w:multiLevelType w:val="hybridMultilevel"/>
    <w:tmpl w:val="377C0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E2042A"/>
    <w:multiLevelType w:val="hybridMultilevel"/>
    <w:tmpl w:val="E7DC9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50391F"/>
    <w:multiLevelType w:val="hybridMultilevel"/>
    <w:tmpl w:val="5D0876A4"/>
    <w:lvl w:ilvl="0" w:tplc="68863B22">
      <w:start w:val="1"/>
      <w:numFmt w:val="decimal"/>
      <w:lvlText w:val="%1."/>
      <w:lvlJc w:val="left"/>
      <w:pPr>
        <w:ind w:left="720" w:hanging="360"/>
      </w:pPr>
      <w:rPr>
        <w:rFonts w:asciiTheme="minorHAnsi" w:hAnsiTheme="minorHAns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A964E7"/>
    <w:multiLevelType w:val="hybridMultilevel"/>
    <w:tmpl w:val="781C508E"/>
    <w:lvl w:ilvl="0" w:tplc="0809000F">
      <w:start w:val="1"/>
      <w:numFmt w:val="decimal"/>
      <w:lvlText w:val="%1."/>
      <w:lvlJc w:val="left"/>
      <w:pPr>
        <w:ind w:left="1066" w:hanging="360"/>
      </w:p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25" w15:restartNumberingAfterBreak="0">
    <w:nsid w:val="47FC60DE"/>
    <w:multiLevelType w:val="hybridMultilevel"/>
    <w:tmpl w:val="F466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6E11F5"/>
    <w:multiLevelType w:val="hybridMultilevel"/>
    <w:tmpl w:val="317A9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2F125A"/>
    <w:multiLevelType w:val="hybridMultilevel"/>
    <w:tmpl w:val="6E72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0A654D"/>
    <w:multiLevelType w:val="hybridMultilevel"/>
    <w:tmpl w:val="61AA44FC"/>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0205C4"/>
    <w:multiLevelType w:val="hybridMultilevel"/>
    <w:tmpl w:val="13B45578"/>
    <w:lvl w:ilvl="0" w:tplc="3D50B0E0">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697309"/>
    <w:multiLevelType w:val="hybridMultilevel"/>
    <w:tmpl w:val="F95E21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9991236"/>
    <w:multiLevelType w:val="hybridMultilevel"/>
    <w:tmpl w:val="98CA0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6A5E15"/>
    <w:multiLevelType w:val="hybridMultilevel"/>
    <w:tmpl w:val="4D96D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9E2796"/>
    <w:multiLevelType w:val="hybridMultilevel"/>
    <w:tmpl w:val="AEEAE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A1356E"/>
    <w:multiLevelType w:val="hybridMultilevel"/>
    <w:tmpl w:val="235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D80F84"/>
    <w:multiLevelType w:val="hybridMultilevel"/>
    <w:tmpl w:val="E83E4A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D977FD"/>
    <w:multiLevelType w:val="hybridMultilevel"/>
    <w:tmpl w:val="C7DC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B272D1"/>
    <w:multiLevelType w:val="hybridMultilevel"/>
    <w:tmpl w:val="BB10F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4913F3"/>
    <w:multiLevelType w:val="hybridMultilevel"/>
    <w:tmpl w:val="9B50F67A"/>
    <w:lvl w:ilvl="0" w:tplc="6748B7A6">
      <w:start w:val="1"/>
      <w:numFmt w:val="lowerLetter"/>
      <w:lvlText w:val="%1)"/>
      <w:lvlJc w:val="left"/>
      <w:pPr>
        <w:ind w:left="720" w:hanging="360"/>
      </w:pPr>
      <w:rPr>
        <w:rFonts w:asciiTheme="minorHAnsi" w:eastAsia="Times New Roman" w:hAnsiTheme="minorHAnsi" w:cs="Arial"/>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CB2BEA"/>
    <w:multiLevelType w:val="hybridMultilevel"/>
    <w:tmpl w:val="E690AE8E"/>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E934DBD"/>
    <w:multiLevelType w:val="hybridMultilevel"/>
    <w:tmpl w:val="11369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1D745D"/>
    <w:multiLevelType w:val="hybridMultilevel"/>
    <w:tmpl w:val="65803AE4"/>
    <w:lvl w:ilvl="0" w:tplc="1B6C62CE">
      <w:numFmt w:val="bullet"/>
      <w:lvlText w:val="-"/>
      <w:lvlJc w:val="left"/>
      <w:pPr>
        <w:ind w:left="1080" w:hanging="36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0507F3A"/>
    <w:multiLevelType w:val="hybridMultilevel"/>
    <w:tmpl w:val="5128E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ED0B53"/>
    <w:multiLevelType w:val="hybridMultilevel"/>
    <w:tmpl w:val="571A0F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3431FE7"/>
    <w:multiLevelType w:val="hybridMultilevel"/>
    <w:tmpl w:val="97D4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CE37A9"/>
    <w:multiLevelType w:val="hybridMultilevel"/>
    <w:tmpl w:val="12B63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94E682B"/>
    <w:multiLevelType w:val="hybridMultilevel"/>
    <w:tmpl w:val="F4BA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6B50FF"/>
    <w:multiLevelType w:val="hybridMultilevel"/>
    <w:tmpl w:val="7F882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597ED3"/>
    <w:multiLevelType w:val="hybridMultilevel"/>
    <w:tmpl w:val="39469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685834">
    <w:abstractNumId w:val="23"/>
  </w:num>
  <w:num w:numId="2" w16cid:durableId="188644118">
    <w:abstractNumId w:val="3"/>
  </w:num>
  <w:num w:numId="3" w16cid:durableId="899099405">
    <w:abstractNumId w:val="35"/>
  </w:num>
  <w:num w:numId="4" w16cid:durableId="2006779843">
    <w:abstractNumId w:val="47"/>
  </w:num>
  <w:num w:numId="5" w16cid:durableId="135755830">
    <w:abstractNumId w:val="12"/>
  </w:num>
  <w:num w:numId="6" w16cid:durableId="1650088536">
    <w:abstractNumId w:val="14"/>
  </w:num>
  <w:num w:numId="7" w16cid:durableId="1702166961">
    <w:abstractNumId w:val="48"/>
  </w:num>
  <w:num w:numId="8" w16cid:durableId="941692763">
    <w:abstractNumId w:val="18"/>
  </w:num>
  <w:num w:numId="9" w16cid:durableId="1941643201">
    <w:abstractNumId w:val="44"/>
  </w:num>
  <w:num w:numId="10" w16cid:durableId="482309998">
    <w:abstractNumId w:val="33"/>
  </w:num>
  <w:num w:numId="11" w16cid:durableId="1696803475">
    <w:abstractNumId w:val="41"/>
  </w:num>
  <w:num w:numId="12" w16cid:durableId="2054848055">
    <w:abstractNumId w:val="10"/>
  </w:num>
  <w:num w:numId="13" w16cid:durableId="1864904116">
    <w:abstractNumId w:val="32"/>
  </w:num>
  <w:num w:numId="14" w16cid:durableId="519322566">
    <w:abstractNumId w:val="46"/>
  </w:num>
  <w:num w:numId="15" w16cid:durableId="1444038284">
    <w:abstractNumId w:val="39"/>
  </w:num>
  <w:num w:numId="16" w16cid:durableId="412119045">
    <w:abstractNumId w:val="7"/>
  </w:num>
  <w:num w:numId="17" w16cid:durableId="1090856615">
    <w:abstractNumId w:val="31"/>
  </w:num>
  <w:num w:numId="18" w16cid:durableId="1588420716">
    <w:abstractNumId w:val="9"/>
  </w:num>
  <w:num w:numId="19" w16cid:durableId="563490371">
    <w:abstractNumId w:val="26"/>
  </w:num>
  <w:num w:numId="20" w16cid:durableId="940987949">
    <w:abstractNumId w:val="25"/>
  </w:num>
  <w:num w:numId="21" w16cid:durableId="1499540289">
    <w:abstractNumId w:val="6"/>
  </w:num>
  <w:num w:numId="22" w16cid:durableId="2084833149">
    <w:abstractNumId w:val="27"/>
  </w:num>
  <w:num w:numId="23" w16cid:durableId="255676893">
    <w:abstractNumId w:val="8"/>
  </w:num>
  <w:num w:numId="24" w16cid:durableId="1906841008">
    <w:abstractNumId w:val="43"/>
  </w:num>
  <w:num w:numId="25" w16cid:durableId="631593932">
    <w:abstractNumId w:val="36"/>
  </w:num>
  <w:num w:numId="26" w16cid:durableId="1590196562">
    <w:abstractNumId w:val="30"/>
  </w:num>
  <w:num w:numId="27" w16cid:durableId="510533215">
    <w:abstractNumId w:val="16"/>
  </w:num>
  <w:num w:numId="28" w16cid:durableId="407654090">
    <w:abstractNumId w:val="4"/>
  </w:num>
  <w:num w:numId="29" w16cid:durableId="235895943">
    <w:abstractNumId w:val="2"/>
  </w:num>
  <w:num w:numId="30" w16cid:durableId="1059594522">
    <w:abstractNumId w:val="17"/>
  </w:num>
  <w:num w:numId="31" w16cid:durableId="299657024">
    <w:abstractNumId w:val="38"/>
  </w:num>
  <w:num w:numId="32" w16cid:durableId="653488461">
    <w:abstractNumId w:val="15"/>
  </w:num>
  <w:num w:numId="33" w16cid:durableId="1539009587">
    <w:abstractNumId w:val="11"/>
  </w:num>
  <w:num w:numId="34" w16cid:durableId="159152439">
    <w:abstractNumId w:val="21"/>
  </w:num>
  <w:num w:numId="35" w16cid:durableId="1444152279">
    <w:abstractNumId w:val="40"/>
  </w:num>
  <w:num w:numId="36" w16cid:durableId="679508148">
    <w:abstractNumId w:val="37"/>
  </w:num>
  <w:num w:numId="37" w16cid:durableId="1429279320">
    <w:abstractNumId w:val="20"/>
  </w:num>
  <w:num w:numId="38" w16cid:durableId="311300395">
    <w:abstractNumId w:val="0"/>
  </w:num>
  <w:num w:numId="39" w16cid:durableId="696083498">
    <w:abstractNumId w:val="42"/>
  </w:num>
  <w:num w:numId="40" w16cid:durableId="516698483">
    <w:abstractNumId w:val="24"/>
  </w:num>
  <w:num w:numId="41" w16cid:durableId="151258577">
    <w:abstractNumId w:val="13"/>
  </w:num>
  <w:num w:numId="42" w16cid:durableId="2018384700">
    <w:abstractNumId w:val="22"/>
  </w:num>
  <w:num w:numId="43" w16cid:durableId="448201453">
    <w:abstractNumId w:val="34"/>
  </w:num>
  <w:num w:numId="44" w16cid:durableId="861631178">
    <w:abstractNumId w:val="45"/>
  </w:num>
  <w:num w:numId="45" w16cid:durableId="1323776881">
    <w:abstractNumId w:val="28"/>
  </w:num>
  <w:num w:numId="46" w16cid:durableId="463281828">
    <w:abstractNumId w:val="29"/>
  </w:num>
  <w:num w:numId="47" w16cid:durableId="147063493">
    <w:abstractNumId w:val="19"/>
  </w:num>
  <w:num w:numId="48" w16cid:durableId="777801363">
    <w:abstractNumId w:val="5"/>
  </w:num>
  <w:num w:numId="49" w16cid:durableId="311065648">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C8E"/>
    <w:rsid w:val="00002D33"/>
    <w:rsid w:val="00002FE2"/>
    <w:rsid w:val="00004206"/>
    <w:rsid w:val="00004217"/>
    <w:rsid w:val="00004D7D"/>
    <w:rsid w:val="00007ABD"/>
    <w:rsid w:val="00007CD9"/>
    <w:rsid w:val="00011089"/>
    <w:rsid w:val="000110AF"/>
    <w:rsid w:val="00012105"/>
    <w:rsid w:val="000126C7"/>
    <w:rsid w:val="00012EEC"/>
    <w:rsid w:val="00013BB7"/>
    <w:rsid w:val="0001515D"/>
    <w:rsid w:val="0001602F"/>
    <w:rsid w:val="000163CA"/>
    <w:rsid w:val="00016BDA"/>
    <w:rsid w:val="00017319"/>
    <w:rsid w:val="00017430"/>
    <w:rsid w:val="00020038"/>
    <w:rsid w:val="000201D8"/>
    <w:rsid w:val="000210EE"/>
    <w:rsid w:val="00021C6C"/>
    <w:rsid w:val="00022809"/>
    <w:rsid w:val="00023A39"/>
    <w:rsid w:val="00023CFA"/>
    <w:rsid w:val="00024468"/>
    <w:rsid w:val="00027B65"/>
    <w:rsid w:val="00027EA6"/>
    <w:rsid w:val="00031B5E"/>
    <w:rsid w:val="00032737"/>
    <w:rsid w:val="000343D5"/>
    <w:rsid w:val="00035DF5"/>
    <w:rsid w:val="0003695E"/>
    <w:rsid w:val="00036AEB"/>
    <w:rsid w:val="00036B9E"/>
    <w:rsid w:val="000370C5"/>
    <w:rsid w:val="00037688"/>
    <w:rsid w:val="000400F0"/>
    <w:rsid w:val="00040A97"/>
    <w:rsid w:val="00040D00"/>
    <w:rsid w:val="00041C3A"/>
    <w:rsid w:val="000422B8"/>
    <w:rsid w:val="00042687"/>
    <w:rsid w:val="00042BA7"/>
    <w:rsid w:val="00042BFF"/>
    <w:rsid w:val="00043567"/>
    <w:rsid w:val="00045F78"/>
    <w:rsid w:val="00046551"/>
    <w:rsid w:val="00046E59"/>
    <w:rsid w:val="000505C5"/>
    <w:rsid w:val="00050711"/>
    <w:rsid w:val="00050A6A"/>
    <w:rsid w:val="0005127B"/>
    <w:rsid w:val="00052D60"/>
    <w:rsid w:val="00054BA5"/>
    <w:rsid w:val="00054BF8"/>
    <w:rsid w:val="00055079"/>
    <w:rsid w:val="000562C5"/>
    <w:rsid w:val="00056516"/>
    <w:rsid w:val="0005679C"/>
    <w:rsid w:val="000571E0"/>
    <w:rsid w:val="0006071F"/>
    <w:rsid w:val="000621A5"/>
    <w:rsid w:val="00063159"/>
    <w:rsid w:val="00064557"/>
    <w:rsid w:val="00064C42"/>
    <w:rsid w:val="00065196"/>
    <w:rsid w:val="000655AD"/>
    <w:rsid w:val="00070330"/>
    <w:rsid w:val="00070771"/>
    <w:rsid w:val="00070B01"/>
    <w:rsid w:val="00074C11"/>
    <w:rsid w:val="00074EF0"/>
    <w:rsid w:val="000767B1"/>
    <w:rsid w:val="00076FC9"/>
    <w:rsid w:val="000772B6"/>
    <w:rsid w:val="00081043"/>
    <w:rsid w:val="00081DB1"/>
    <w:rsid w:val="00084BDF"/>
    <w:rsid w:val="00087BB7"/>
    <w:rsid w:val="00087D75"/>
    <w:rsid w:val="000906C4"/>
    <w:rsid w:val="000911A7"/>
    <w:rsid w:val="000938E8"/>
    <w:rsid w:val="00095162"/>
    <w:rsid w:val="00095A1C"/>
    <w:rsid w:val="000966DD"/>
    <w:rsid w:val="00097098"/>
    <w:rsid w:val="000975A6"/>
    <w:rsid w:val="00097951"/>
    <w:rsid w:val="000A0669"/>
    <w:rsid w:val="000A0ADB"/>
    <w:rsid w:val="000A356B"/>
    <w:rsid w:val="000A4BAC"/>
    <w:rsid w:val="000A6332"/>
    <w:rsid w:val="000A657B"/>
    <w:rsid w:val="000A7AFF"/>
    <w:rsid w:val="000B025F"/>
    <w:rsid w:val="000B0802"/>
    <w:rsid w:val="000B0816"/>
    <w:rsid w:val="000B280F"/>
    <w:rsid w:val="000B4F39"/>
    <w:rsid w:val="000B53E1"/>
    <w:rsid w:val="000B56A2"/>
    <w:rsid w:val="000B6ECD"/>
    <w:rsid w:val="000C17BF"/>
    <w:rsid w:val="000C27F6"/>
    <w:rsid w:val="000C66EB"/>
    <w:rsid w:val="000C753F"/>
    <w:rsid w:val="000D07A4"/>
    <w:rsid w:val="000D1FA2"/>
    <w:rsid w:val="000D3B30"/>
    <w:rsid w:val="000D463D"/>
    <w:rsid w:val="000E10A8"/>
    <w:rsid w:val="000E30C5"/>
    <w:rsid w:val="000E4777"/>
    <w:rsid w:val="000E4D6D"/>
    <w:rsid w:val="000E5942"/>
    <w:rsid w:val="000E6C29"/>
    <w:rsid w:val="000E71B0"/>
    <w:rsid w:val="000F0537"/>
    <w:rsid w:val="000F0B17"/>
    <w:rsid w:val="000F359C"/>
    <w:rsid w:val="000F5ED9"/>
    <w:rsid w:val="000F6263"/>
    <w:rsid w:val="000F7D4E"/>
    <w:rsid w:val="00100793"/>
    <w:rsid w:val="00100BDB"/>
    <w:rsid w:val="00106886"/>
    <w:rsid w:val="00106ACC"/>
    <w:rsid w:val="00110935"/>
    <w:rsid w:val="00110FA8"/>
    <w:rsid w:val="00112A6F"/>
    <w:rsid w:val="001137CE"/>
    <w:rsid w:val="00113C62"/>
    <w:rsid w:val="00113F46"/>
    <w:rsid w:val="00114844"/>
    <w:rsid w:val="0011497F"/>
    <w:rsid w:val="00114A8D"/>
    <w:rsid w:val="00114E14"/>
    <w:rsid w:val="001154F7"/>
    <w:rsid w:val="00116451"/>
    <w:rsid w:val="00116899"/>
    <w:rsid w:val="001169F7"/>
    <w:rsid w:val="001227ED"/>
    <w:rsid w:val="00122FFF"/>
    <w:rsid w:val="00123B0C"/>
    <w:rsid w:val="001241C6"/>
    <w:rsid w:val="0012591B"/>
    <w:rsid w:val="00125E8E"/>
    <w:rsid w:val="001316BA"/>
    <w:rsid w:val="001327AF"/>
    <w:rsid w:val="001337E6"/>
    <w:rsid w:val="001343B0"/>
    <w:rsid w:val="00135AAA"/>
    <w:rsid w:val="00137B25"/>
    <w:rsid w:val="001409A5"/>
    <w:rsid w:val="00141686"/>
    <w:rsid w:val="00141C4C"/>
    <w:rsid w:val="001423D0"/>
    <w:rsid w:val="001430A4"/>
    <w:rsid w:val="001444F0"/>
    <w:rsid w:val="00144E3A"/>
    <w:rsid w:val="00150D29"/>
    <w:rsid w:val="00151351"/>
    <w:rsid w:val="0015184E"/>
    <w:rsid w:val="00151F30"/>
    <w:rsid w:val="00152821"/>
    <w:rsid w:val="001530B9"/>
    <w:rsid w:val="001531F2"/>
    <w:rsid w:val="001533A0"/>
    <w:rsid w:val="00156355"/>
    <w:rsid w:val="00161CAD"/>
    <w:rsid w:val="001648A8"/>
    <w:rsid w:val="001650DC"/>
    <w:rsid w:val="001660CC"/>
    <w:rsid w:val="001662AB"/>
    <w:rsid w:val="0017218F"/>
    <w:rsid w:val="0017345D"/>
    <w:rsid w:val="00173883"/>
    <w:rsid w:val="00174CD7"/>
    <w:rsid w:val="00175C8D"/>
    <w:rsid w:val="0017643B"/>
    <w:rsid w:val="001779F1"/>
    <w:rsid w:val="00180BEF"/>
    <w:rsid w:val="00181D80"/>
    <w:rsid w:val="00191BAD"/>
    <w:rsid w:val="00192FAC"/>
    <w:rsid w:val="00193FBD"/>
    <w:rsid w:val="00194321"/>
    <w:rsid w:val="00197DBC"/>
    <w:rsid w:val="001A04DC"/>
    <w:rsid w:val="001A09C5"/>
    <w:rsid w:val="001A0C20"/>
    <w:rsid w:val="001A0F0F"/>
    <w:rsid w:val="001A13CD"/>
    <w:rsid w:val="001A21A3"/>
    <w:rsid w:val="001A229B"/>
    <w:rsid w:val="001A3435"/>
    <w:rsid w:val="001B09D9"/>
    <w:rsid w:val="001B13EA"/>
    <w:rsid w:val="001B222A"/>
    <w:rsid w:val="001B315B"/>
    <w:rsid w:val="001B4DD6"/>
    <w:rsid w:val="001B53C7"/>
    <w:rsid w:val="001B6026"/>
    <w:rsid w:val="001B609B"/>
    <w:rsid w:val="001B72A8"/>
    <w:rsid w:val="001C0FAC"/>
    <w:rsid w:val="001C3560"/>
    <w:rsid w:val="001C3581"/>
    <w:rsid w:val="001C3D00"/>
    <w:rsid w:val="001C47A2"/>
    <w:rsid w:val="001C68AA"/>
    <w:rsid w:val="001C70D8"/>
    <w:rsid w:val="001D0BB1"/>
    <w:rsid w:val="001D2C7A"/>
    <w:rsid w:val="001D34B8"/>
    <w:rsid w:val="001D4186"/>
    <w:rsid w:val="001D47BF"/>
    <w:rsid w:val="001D517F"/>
    <w:rsid w:val="001D51FB"/>
    <w:rsid w:val="001D52F1"/>
    <w:rsid w:val="001D626E"/>
    <w:rsid w:val="001D6742"/>
    <w:rsid w:val="001D732E"/>
    <w:rsid w:val="001D790F"/>
    <w:rsid w:val="001D7B49"/>
    <w:rsid w:val="001D7BBE"/>
    <w:rsid w:val="001E076F"/>
    <w:rsid w:val="001E0984"/>
    <w:rsid w:val="001E46B6"/>
    <w:rsid w:val="001E573A"/>
    <w:rsid w:val="001E78DE"/>
    <w:rsid w:val="001E7ACD"/>
    <w:rsid w:val="001F25E4"/>
    <w:rsid w:val="001F6CE1"/>
    <w:rsid w:val="002002CF"/>
    <w:rsid w:val="00200873"/>
    <w:rsid w:val="00202F03"/>
    <w:rsid w:val="0020316E"/>
    <w:rsid w:val="002037BC"/>
    <w:rsid w:val="002123EC"/>
    <w:rsid w:val="00214F14"/>
    <w:rsid w:val="00216267"/>
    <w:rsid w:val="00220364"/>
    <w:rsid w:val="0022129A"/>
    <w:rsid w:val="0022176E"/>
    <w:rsid w:val="002217BA"/>
    <w:rsid w:val="00222B11"/>
    <w:rsid w:val="00222F53"/>
    <w:rsid w:val="00223A4C"/>
    <w:rsid w:val="00223B62"/>
    <w:rsid w:val="002240FF"/>
    <w:rsid w:val="0022424E"/>
    <w:rsid w:val="0022473A"/>
    <w:rsid w:val="00230A65"/>
    <w:rsid w:val="00230B3B"/>
    <w:rsid w:val="00232BF3"/>
    <w:rsid w:val="00234A2A"/>
    <w:rsid w:val="00236522"/>
    <w:rsid w:val="002415E2"/>
    <w:rsid w:val="00242687"/>
    <w:rsid w:val="00242D43"/>
    <w:rsid w:val="00242E11"/>
    <w:rsid w:val="0024444C"/>
    <w:rsid w:val="002469FE"/>
    <w:rsid w:val="00246C8B"/>
    <w:rsid w:val="002476B2"/>
    <w:rsid w:val="00250C4C"/>
    <w:rsid w:val="00252004"/>
    <w:rsid w:val="0025210F"/>
    <w:rsid w:val="0025311F"/>
    <w:rsid w:val="00253286"/>
    <w:rsid w:val="00253C47"/>
    <w:rsid w:val="00255A07"/>
    <w:rsid w:val="00256072"/>
    <w:rsid w:val="00257336"/>
    <w:rsid w:val="002575F0"/>
    <w:rsid w:val="00257DCE"/>
    <w:rsid w:val="00262A5F"/>
    <w:rsid w:val="00263F18"/>
    <w:rsid w:val="00264428"/>
    <w:rsid w:val="00264E73"/>
    <w:rsid w:val="00265239"/>
    <w:rsid w:val="00265C94"/>
    <w:rsid w:val="002673EE"/>
    <w:rsid w:val="00270176"/>
    <w:rsid w:val="00271B21"/>
    <w:rsid w:val="00271B3B"/>
    <w:rsid w:val="00275556"/>
    <w:rsid w:val="00276B96"/>
    <w:rsid w:val="00277663"/>
    <w:rsid w:val="002778B9"/>
    <w:rsid w:val="00277C80"/>
    <w:rsid w:val="00277E71"/>
    <w:rsid w:val="00281B7A"/>
    <w:rsid w:val="002836DE"/>
    <w:rsid w:val="00283D70"/>
    <w:rsid w:val="00284223"/>
    <w:rsid w:val="002850C6"/>
    <w:rsid w:val="00285F76"/>
    <w:rsid w:val="002865C3"/>
    <w:rsid w:val="002909D4"/>
    <w:rsid w:val="002915FD"/>
    <w:rsid w:val="00291F33"/>
    <w:rsid w:val="00294735"/>
    <w:rsid w:val="0029493C"/>
    <w:rsid w:val="0029516D"/>
    <w:rsid w:val="00295390"/>
    <w:rsid w:val="00295704"/>
    <w:rsid w:val="00297419"/>
    <w:rsid w:val="00297513"/>
    <w:rsid w:val="002A0298"/>
    <w:rsid w:val="002A0E5F"/>
    <w:rsid w:val="002A1457"/>
    <w:rsid w:val="002A169A"/>
    <w:rsid w:val="002A229C"/>
    <w:rsid w:val="002A7B54"/>
    <w:rsid w:val="002B0EDF"/>
    <w:rsid w:val="002B1292"/>
    <w:rsid w:val="002B181A"/>
    <w:rsid w:val="002B1F4E"/>
    <w:rsid w:val="002B292D"/>
    <w:rsid w:val="002B3582"/>
    <w:rsid w:val="002B41D9"/>
    <w:rsid w:val="002B4FCC"/>
    <w:rsid w:val="002B5085"/>
    <w:rsid w:val="002B6B5E"/>
    <w:rsid w:val="002B77C4"/>
    <w:rsid w:val="002B7C29"/>
    <w:rsid w:val="002C101F"/>
    <w:rsid w:val="002C1105"/>
    <w:rsid w:val="002C1167"/>
    <w:rsid w:val="002C249E"/>
    <w:rsid w:val="002C2D34"/>
    <w:rsid w:val="002C3E22"/>
    <w:rsid w:val="002C5270"/>
    <w:rsid w:val="002C568B"/>
    <w:rsid w:val="002C5A5D"/>
    <w:rsid w:val="002C63C1"/>
    <w:rsid w:val="002C6A52"/>
    <w:rsid w:val="002C706C"/>
    <w:rsid w:val="002C7BE2"/>
    <w:rsid w:val="002C7C7D"/>
    <w:rsid w:val="002D0D7F"/>
    <w:rsid w:val="002D0DC1"/>
    <w:rsid w:val="002D148D"/>
    <w:rsid w:val="002D46C8"/>
    <w:rsid w:val="002D4735"/>
    <w:rsid w:val="002D554B"/>
    <w:rsid w:val="002D5F15"/>
    <w:rsid w:val="002D68DD"/>
    <w:rsid w:val="002D6C3D"/>
    <w:rsid w:val="002D6D68"/>
    <w:rsid w:val="002E3239"/>
    <w:rsid w:val="002E338B"/>
    <w:rsid w:val="002E46C1"/>
    <w:rsid w:val="002E491F"/>
    <w:rsid w:val="002E6E49"/>
    <w:rsid w:val="002E79DC"/>
    <w:rsid w:val="002E7CB6"/>
    <w:rsid w:val="002E7CDF"/>
    <w:rsid w:val="002F0CCE"/>
    <w:rsid w:val="002F156B"/>
    <w:rsid w:val="002F24C7"/>
    <w:rsid w:val="002F2C6C"/>
    <w:rsid w:val="002F6C35"/>
    <w:rsid w:val="002F6D29"/>
    <w:rsid w:val="002F75E8"/>
    <w:rsid w:val="002F7A36"/>
    <w:rsid w:val="00300739"/>
    <w:rsid w:val="003025A8"/>
    <w:rsid w:val="00302B9C"/>
    <w:rsid w:val="00303880"/>
    <w:rsid w:val="00307872"/>
    <w:rsid w:val="00307B75"/>
    <w:rsid w:val="003126E4"/>
    <w:rsid w:val="0031343F"/>
    <w:rsid w:val="003137ED"/>
    <w:rsid w:val="00314B6D"/>
    <w:rsid w:val="00315765"/>
    <w:rsid w:val="00316D4A"/>
    <w:rsid w:val="0032022D"/>
    <w:rsid w:val="00323D6A"/>
    <w:rsid w:val="00324B70"/>
    <w:rsid w:val="00324F63"/>
    <w:rsid w:val="0032563C"/>
    <w:rsid w:val="00326EC5"/>
    <w:rsid w:val="00327A4F"/>
    <w:rsid w:val="00327FB8"/>
    <w:rsid w:val="00331805"/>
    <w:rsid w:val="00331AF1"/>
    <w:rsid w:val="00333577"/>
    <w:rsid w:val="00333E8C"/>
    <w:rsid w:val="00335774"/>
    <w:rsid w:val="003365D6"/>
    <w:rsid w:val="003365D8"/>
    <w:rsid w:val="00336866"/>
    <w:rsid w:val="00337E42"/>
    <w:rsid w:val="00340250"/>
    <w:rsid w:val="00340589"/>
    <w:rsid w:val="003406C9"/>
    <w:rsid w:val="00340B7B"/>
    <w:rsid w:val="00340E74"/>
    <w:rsid w:val="003411A4"/>
    <w:rsid w:val="00341DA0"/>
    <w:rsid w:val="00342A1C"/>
    <w:rsid w:val="00342CB3"/>
    <w:rsid w:val="00342D9F"/>
    <w:rsid w:val="00343FF8"/>
    <w:rsid w:val="003449BC"/>
    <w:rsid w:val="00345C1B"/>
    <w:rsid w:val="00346A7A"/>
    <w:rsid w:val="00346B02"/>
    <w:rsid w:val="00346C51"/>
    <w:rsid w:val="003470A9"/>
    <w:rsid w:val="00353679"/>
    <w:rsid w:val="00353E7F"/>
    <w:rsid w:val="00355A20"/>
    <w:rsid w:val="00360044"/>
    <w:rsid w:val="00360193"/>
    <w:rsid w:val="00362B7F"/>
    <w:rsid w:val="00363152"/>
    <w:rsid w:val="003631D1"/>
    <w:rsid w:val="0036327B"/>
    <w:rsid w:val="003635B0"/>
    <w:rsid w:val="00363F3F"/>
    <w:rsid w:val="00367760"/>
    <w:rsid w:val="00367D75"/>
    <w:rsid w:val="0037237F"/>
    <w:rsid w:val="00372EB2"/>
    <w:rsid w:val="00374C31"/>
    <w:rsid w:val="00374EC3"/>
    <w:rsid w:val="00376DD6"/>
    <w:rsid w:val="00377148"/>
    <w:rsid w:val="0038039B"/>
    <w:rsid w:val="00380F8B"/>
    <w:rsid w:val="00381C53"/>
    <w:rsid w:val="00381EA2"/>
    <w:rsid w:val="003824DB"/>
    <w:rsid w:val="003847CB"/>
    <w:rsid w:val="003848EC"/>
    <w:rsid w:val="00384F7D"/>
    <w:rsid w:val="003851B4"/>
    <w:rsid w:val="00385620"/>
    <w:rsid w:val="00385D37"/>
    <w:rsid w:val="00385E8A"/>
    <w:rsid w:val="003867ED"/>
    <w:rsid w:val="0038720B"/>
    <w:rsid w:val="003875B4"/>
    <w:rsid w:val="0039085D"/>
    <w:rsid w:val="00390A39"/>
    <w:rsid w:val="00391501"/>
    <w:rsid w:val="00392151"/>
    <w:rsid w:val="00393231"/>
    <w:rsid w:val="00397631"/>
    <w:rsid w:val="003A033E"/>
    <w:rsid w:val="003A0976"/>
    <w:rsid w:val="003A12DE"/>
    <w:rsid w:val="003A1FE2"/>
    <w:rsid w:val="003A2167"/>
    <w:rsid w:val="003A28EC"/>
    <w:rsid w:val="003A38DB"/>
    <w:rsid w:val="003A4DC1"/>
    <w:rsid w:val="003A590D"/>
    <w:rsid w:val="003A59E8"/>
    <w:rsid w:val="003A6D45"/>
    <w:rsid w:val="003A7207"/>
    <w:rsid w:val="003A7839"/>
    <w:rsid w:val="003A78E5"/>
    <w:rsid w:val="003B01DA"/>
    <w:rsid w:val="003B03EF"/>
    <w:rsid w:val="003B0652"/>
    <w:rsid w:val="003B311F"/>
    <w:rsid w:val="003B32B5"/>
    <w:rsid w:val="003B65C4"/>
    <w:rsid w:val="003B673B"/>
    <w:rsid w:val="003B76D8"/>
    <w:rsid w:val="003C0A2B"/>
    <w:rsid w:val="003C0BA3"/>
    <w:rsid w:val="003C0D36"/>
    <w:rsid w:val="003C0ED1"/>
    <w:rsid w:val="003C5AFD"/>
    <w:rsid w:val="003C63AD"/>
    <w:rsid w:val="003C6BDE"/>
    <w:rsid w:val="003D07F7"/>
    <w:rsid w:val="003D11F2"/>
    <w:rsid w:val="003D13B2"/>
    <w:rsid w:val="003D1E84"/>
    <w:rsid w:val="003D28BF"/>
    <w:rsid w:val="003D30FC"/>
    <w:rsid w:val="003D33DB"/>
    <w:rsid w:val="003D3576"/>
    <w:rsid w:val="003D37FF"/>
    <w:rsid w:val="003D3962"/>
    <w:rsid w:val="003D3AA4"/>
    <w:rsid w:val="003D3C3F"/>
    <w:rsid w:val="003D4BAD"/>
    <w:rsid w:val="003D4C85"/>
    <w:rsid w:val="003D668A"/>
    <w:rsid w:val="003D6F46"/>
    <w:rsid w:val="003D756E"/>
    <w:rsid w:val="003D77CE"/>
    <w:rsid w:val="003D7F41"/>
    <w:rsid w:val="003E023A"/>
    <w:rsid w:val="003E34B9"/>
    <w:rsid w:val="003E3FAD"/>
    <w:rsid w:val="003E4232"/>
    <w:rsid w:val="003E4491"/>
    <w:rsid w:val="003E5EB1"/>
    <w:rsid w:val="003E66B9"/>
    <w:rsid w:val="003E7562"/>
    <w:rsid w:val="003E75CD"/>
    <w:rsid w:val="003F1658"/>
    <w:rsid w:val="003F26AA"/>
    <w:rsid w:val="003F2A3E"/>
    <w:rsid w:val="003F3D57"/>
    <w:rsid w:val="003F415B"/>
    <w:rsid w:val="003F468A"/>
    <w:rsid w:val="003F538C"/>
    <w:rsid w:val="003F5F97"/>
    <w:rsid w:val="003F668E"/>
    <w:rsid w:val="003F66C0"/>
    <w:rsid w:val="003F788B"/>
    <w:rsid w:val="003F78B0"/>
    <w:rsid w:val="003F7992"/>
    <w:rsid w:val="00400F1F"/>
    <w:rsid w:val="004019B1"/>
    <w:rsid w:val="00403327"/>
    <w:rsid w:val="00404A96"/>
    <w:rsid w:val="00404E70"/>
    <w:rsid w:val="0040587F"/>
    <w:rsid w:val="0040593A"/>
    <w:rsid w:val="0040685A"/>
    <w:rsid w:val="004078E1"/>
    <w:rsid w:val="00411631"/>
    <w:rsid w:val="004122C2"/>
    <w:rsid w:val="00413167"/>
    <w:rsid w:val="00414B2B"/>
    <w:rsid w:val="00414DF2"/>
    <w:rsid w:val="0041632A"/>
    <w:rsid w:val="00416BDF"/>
    <w:rsid w:val="00416E7D"/>
    <w:rsid w:val="00417E5B"/>
    <w:rsid w:val="00420CF2"/>
    <w:rsid w:val="00421A8E"/>
    <w:rsid w:val="004228A2"/>
    <w:rsid w:val="00422B87"/>
    <w:rsid w:val="00422EA2"/>
    <w:rsid w:val="00423623"/>
    <w:rsid w:val="00424F82"/>
    <w:rsid w:val="00426D82"/>
    <w:rsid w:val="00426E58"/>
    <w:rsid w:val="00427804"/>
    <w:rsid w:val="0043124D"/>
    <w:rsid w:val="004364F5"/>
    <w:rsid w:val="00440803"/>
    <w:rsid w:val="00440E08"/>
    <w:rsid w:val="00441301"/>
    <w:rsid w:val="00441495"/>
    <w:rsid w:val="00441603"/>
    <w:rsid w:val="00443B16"/>
    <w:rsid w:val="00444D45"/>
    <w:rsid w:val="0044760B"/>
    <w:rsid w:val="00447C5F"/>
    <w:rsid w:val="00451379"/>
    <w:rsid w:val="00451DCF"/>
    <w:rsid w:val="0045231A"/>
    <w:rsid w:val="00452B77"/>
    <w:rsid w:val="004560E0"/>
    <w:rsid w:val="0045709D"/>
    <w:rsid w:val="00457A0C"/>
    <w:rsid w:val="004600A2"/>
    <w:rsid w:val="00460C92"/>
    <w:rsid w:val="00461080"/>
    <w:rsid w:val="00461A4E"/>
    <w:rsid w:val="00462608"/>
    <w:rsid w:val="00464B03"/>
    <w:rsid w:val="00464D38"/>
    <w:rsid w:val="00465A43"/>
    <w:rsid w:val="00470FEC"/>
    <w:rsid w:val="0047125A"/>
    <w:rsid w:val="00472A50"/>
    <w:rsid w:val="00473A40"/>
    <w:rsid w:val="00474780"/>
    <w:rsid w:val="00475C7E"/>
    <w:rsid w:val="00476B73"/>
    <w:rsid w:val="0047702C"/>
    <w:rsid w:val="0047726F"/>
    <w:rsid w:val="00480353"/>
    <w:rsid w:val="00481060"/>
    <w:rsid w:val="00481C6A"/>
    <w:rsid w:val="004825CE"/>
    <w:rsid w:val="004827BF"/>
    <w:rsid w:val="00484951"/>
    <w:rsid w:val="00485A95"/>
    <w:rsid w:val="004863CC"/>
    <w:rsid w:val="004864A1"/>
    <w:rsid w:val="00487224"/>
    <w:rsid w:val="0049211B"/>
    <w:rsid w:val="00492455"/>
    <w:rsid w:val="00495648"/>
    <w:rsid w:val="004972E6"/>
    <w:rsid w:val="0049731C"/>
    <w:rsid w:val="004A11AF"/>
    <w:rsid w:val="004A1286"/>
    <w:rsid w:val="004A1857"/>
    <w:rsid w:val="004A1D27"/>
    <w:rsid w:val="004A20DB"/>
    <w:rsid w:val="004A27C0"/>
    <w:rsid w:val="004A30DF"/>
    <w:rsid w:val="004A347E"/>
    <w:rsid w:val="004A441B"/>
    <w:rsid w:val="004A5269"/>
    <w:rsid w:val="004A73A9"/>
    <w:rsid w:val="004A7427"/>
    <w:rsid w:val="004A7487"/>
    <w:rsid w:val="004A75E3"/>
    <w:rsid w:val="004A775E"/>
    <w:rsid w:val="004B1022"/>
    <w:rsid w:val="004B13AC"/>
    <w:rsid w:val="004B165C"/>
    <w:rsid w:val="004B2BD7"/>
    <w:rsid w:val="004B3BAB"/>
    <w:rsid w:val="004B4797"/>
    <w:rsid w:val="004B526F"/>
    <w:rsid w:val="004B6036"/>
    <w:rsid w:val="004B79A0"/>
    <w:rsid w:val="004C0651"/>
    <w:rsid w:val="004C1F47"/>
    <w:rsid w:val="004C2399"/>
    <w:rsid w:val="004C3276"/>
    <w:rsid w:val="004C5283"/>
    <w:rsid w:val="004C6375"/>
    <w:rsid w:val="004C653C"/>
    <w:rsid w:val="004C7C2A"/>
    <w:rsid w:val="004D3B4C"/>
    <w:rsid w:val="004D45AB"/>
    <w:rsid w:val="004D6E93"/>
    <w:rsid w:val="004D7294"/>
    <w:rsid w:val="004E0AE0"/>
    <w:rsid w:val="004E1654"/>
    <w:rsid w:val="004E27DE"/>
    <w:rsid w:val="004E35BE"/>
    <w:rsid w:val="004E3729"/>
    <w:rsid w:val="004F1390"/>
    <w:rsid w:val="004F1F2C"/>
    <w:rsid w:val="004F2F3A"/>
    <w:rsid w:val="004F2F89"/>
    <w:rsid w:val="004F5EF8"/>
    <w:rsid w:val="004F606C"/>
    <w:rsid w:val="004F69B8"/>
    <w:rsid w:val="00500D22"/>
    <w:rsid w:val="00500F65"/>
    <w:rsid w:val="005028E1"/>
    <w:rsid w:val="00503684"/>
    <w:rsid w:val="00503CD6"/>
    <w:rsid w:val="00505DF1"/>
    <w:rsid w:val="00506ACB"/>
    <w:rsid w:val="00510738"/>
    <w:rsid w:val="005112EE"/>
    <w:rsid w:val="00511A05"/>
    <w:rsid w:val="00511AD4"/>
    <w:rsid w:val="00513760"/>
    <w:rsid w:val="00513CB1"/>
    <w:rsid w:val="00516403"/>
    <w:rsid w:val="00517A58"/>
    <w:rsid w:val="0052089F"/>
    <w:rsid w:val="00520E7A"/>
    <w:rsid w:val="00521C2B"/>
    <w:rsid w:val="00522866"/>
    <w:rsid w:val="00523935"/>
    <w:rsid w:val="00525135"/>
    <w:rsid w:val="00525BE0"/>
    <w:rsid w:val="00530ABE"/>
    <w:rsid w:val="00531665"/>
    <w:rsid w:val="005316BF"/>
    <w:rsid w:val="00531D51"/>
    <w:rsid w:val="00531FDF"/>
    <w:rsid w:val="00533DED"/>
    <w:rsid w:val="00533EE4"/>
    <w:rsid w:val="00540559"/>
    <w:rsid w:val="005406F5"/>
    <w:rsid w:val="00540F6D"/>
    <w:rsid w:val="00541A4A"/>
    <w:rsid w:val="00544691"/>
    <w:rsid w:val="005447D7"/>
    <w:rsid w:val="00544B50"/>
    <w:rsid w:val="00545B4C"/>
    <w:rsid w:val="0054665C"/>
    <w:rsid w:val="00546A5A"/>
    <w:rsid w:val="00547D52"/>
    <w:rsid w:val="005507EA"/>
    <w:rsid w:val="0055121D"/>
    <w:rsid w:val="005517A6"/>
    <w:rsid w:val="00552D58"/>
    <w:rsid w:val="005534FD"/>
    <w:rsid w:val="00553C9C"/>
    <w:rsid w:val="00553FE2"/>
    <w:rsid w:val="005563CD"/>
    <w:rsid w:val="005569A3"/>
    <w:rsid w:val="00557E34"/>
    <w:rsid w:val="00560AB9"/>
    <w:rsid w:val="0056180F"/>
    <w:rsid w:val="0056268D"/>
    <w:rsid w:val="0056373F"/>
    <w:rsid w:val="0056449A"/>
    <w:rsid w:val="00566E6F"/>
    <w:rsid w:val="005675FE"/>
    <w:rsid w:val="00567B45"/>
    <w:rsid w:val="0057129F"/>
    <w:rsid w:val="00571BF3"/>
    <w:rsid w:val="00571EB0"/>
    <w:rsid w:val="00571F56"/>
    <w:rsid w:val="00572E3F"/>
    <w:rsid w:val="00573049"/>
    <w:rsid w:val="0057312A"/>
    <w:rsid w:val="0057365E"/>
    <w:rsid w:val="005758C3"/>
    <w:rsid w:val="00576C49"/>
    <w:rsid w:val="00577B48"/>
    <w:rsid w:val="00581D8D"/>
    <w:rsid w:val="00582A34"/>
    <w:rsid w:val="0058506C"/>
    <w:rsid w:val="00585568"/>
    <w:rsid w:val="00585687"/>
    <w:rsid w:val="0058716E"/>
    <w:rsid w:val="00587D9A"/>
    <w:rsid w:val="00590A34"/>
    <w:rsid w:val="00591E48"/>
    <w:rsid w:val="0059248E"/>
    <w:rsid w:val="005924B9"/>
    <w:rsid w:val="005932B1"/>
    <w:rsid w:val="00593787"/>
    <w:rsid w:val="00594390"/>
    <w:rsid w:val="005946EB"/>
    <w:rsid w:val="00594933"/>
    <w:rsid w:val="0059674B"/>
    <w:rsid w:val="00597033"/>
    <w:rsid w:val="005977F7"/>
    <w:rsid w:val="00597C84"/>
    <w:rsid w:val="005A042C"/>
    <w:rsid w:val="005A0885"/>
    <w:rsid w:val="005A1903"/>
    <w:rsid w:val="005A1EE6"/>
    <w:rsid w:val="005A29B8"/>
    <w:rsid w:val="005A38E8"/>
    <w:rsid w:val="005A3FA5"/>
    <w:rsid w:val="005A672B"/>
    <w:rsid w:val="005B05FD"/>
    <w:rsid w:val="005B1357"/>
    <w:rsid w:val="005B14B7"/>
    <w:rsid w:val="005B1651"/>
    <w:rsid w:val="005B192D"/>
    <w:rsid w:val="005B210E"/>
    <w:rsid w:val="005B3F46"/>
    <w:rsid w:val="005B42E2"/>
    <w:rsid w:val="005B489A"/>
    <w:rsid w:val="005B69BA"/>
    <w:rsid w:val="005B6AA4"/>
    <w:rsid w:val="005B7F8F"/>
    <w:rsid w:val="005C0049"/>
    <w:rsid w:val="005C05EA"/>
    <w:rsid w:val="005C21BD"/>
    <w:rsid w:val="005C393B"/>
    <w:rsid w:val="005C45AD"/>
    <w:rsid w:val="005C6E59"/>
    <w:rsid w:val="005C79A0"/>
    <w:rsid w:val="005D0682"/>
    <w:rsid w:val="005D10F3"/>
    <w:rsid w:val="005D1B89"/>
    <w:rsid w:val="005D22FC"/>
    <w:rsid w:val="005D2548"/>
    <w:rsid w:val="005D2C44"/>
    <w:rsid w:val="005D3B45"/>
    <w:rsid w:val="005D3B5D"/>
    <w:rsid w:val="005D3D5F"/>
    <w:rsid w:val="005D6118"/>
    <w:rsid w:val="005D7443"/>
    <w:rsid w:val="005E0DE0"/>
    <w:rsid w:val="005E293C"/>
    <w:rsid w:val="005E4509"/>
    <w:rsid w:val="005E4693"/>
    <w:rsid w:val="005E485E"/>
    <w:rsid w:val="005E556D"/>
    <w:rsid w:val="005E55F6"/>
    <w:rsid w:val="005E5B48"/>
    <w:rsid w:val="005E5CA8"/>
    <w:rsid w:val="005E6BDD"/>
    <w:rsid w:val="005E7C3A"/>
    <w:rsid w:val="005F0696"/>
    <w:rsid w:val="005F0993"/>
    <w:rsid w:val="005F09E4"/>
    <w:rsid w:val="005F0BD7"/>
    <w:rsid w:val="005F17DF"/>
    <w:rsid w:val="005F2618"/>
    <w:rsid w:val="005F2871"/>
    <w:rsid w:val="005F2D80"/>
    <w:rsid w:val="005F4AF4"/>
    <w:rsid w:val="005F5981"/>
    <w:rsid w:val="005F64F0"/>
    <w:rsid w:val="005F75EF"/>
    <w:rsid w:val="005F7C2C"/>
    <w:rsid w:val="00600A62"/>
    <w:rsid w:val="00601713"/>
    <w:rsid w:val="00601C8F"/>
    <w:rsid w:val="00604439"/>
    <w:rsid w:val="0060626F"/>
    <w:rsid w:val="006076B0"/>
    <w:rsid w:val="00607879"/>
    <w:rsid w:val="006078ED"/>
    <w:rsid w:val="00607CDE"/>
    <w:rsid w:val="006103BA"/>
    <w:rsid w:val="006115A5"/>
    <w:rsid w:val="00612471"/>
    <w:rsid w:val="00612A94"/>
    <w:rsid w:val="00612B72"/>
    <w:rsid w:val="006130EB"/>
    <w:rsid w:val="0061332D"/>
    <w:rsid w:val="00613892"/>
    <w:rsid w:val="006153AE"/>
    <w:rsid w:val="006162BE"/>
    <w:rsid w:val="00616D92"/>
    <w:rsid w:val="00620E03"/>
    <w:rsid w:val="00621ABB"/>
    <w:rsid w:val="006232A4"/>
    <w:rsid w:val="00623C2F"/>
    <w:rsid w:val="00625565"/>
    <w:rsid w:val="0062618E"/>
    <w:rsid w:val="00630847"/>
    <w:rsid w:val="00630DF2"/>
    <w:rsid w:val="00632188"/>
    <w:rsid w:val="006338A2"/>
    <w:rsid w:val="00633EAE"/>
    <w:rsid w:val="00634021"/>
    <w:rsid w:val="0063570A"/>
    <w:rsid w:val="00636BCC"/>
    <w:rsid w:val="00636D95"/>
    <w:rsid w:val="006402C6"/>
    <w:rsid w:val="0064273D"/>
    <w:rsid w:val="006439F5"/>
    <w:rsid w:val="00645711"/>
    <w:rsid w:val="006458EF"/>
    <w:rsid w:val="00646B55"/>
    <w:rsid w:val="00646E1D"/>
    <w:rsid w:val="00647035"/>
    <w:rsid w:val="00647B7E"/>
    <w:rsid w:val="006523BC"/>
    <w:rsid w:val="00654B27"/>
    <w:rsid w:val="00654F75"/>
    <w:rsid w:val="0065676F"/>
    <w:rsid w:val="00657131"/>
    <w:rsid w:val="00657410"/>
    <w:rsid w:val="0065751A"/>
    <w:rsid w:val="00657807"/>
    <w:rsid w:val="00657928"/>
    <w:rsid w:val="006605AF"/>
    <w:rsid w:val="00660950"/>
    <w:rsid w:val="00660D4D"/>
    <w:rsid w:val="00662471"/>
    <w:rsid w:val="00663168"/>
    <w:rsid w:val="00665182"/>
    <w:rsid w:val="00665DC4"/>
    <w:rsid w:val="00666184"/>
    <w:rsid w:val="006700D0"/>
    <w:rsid w:val="00670FB3"/>
    <w:rsid w:val="006730DB"/>
    <w:rsid w:val="006733C2"/>
    <w:rsid w:val="006759EB"/>
    <w:rsid w:val="00675E0D"/>
    <w:rsid w:val="006762ED"/>
    <w:rsid w:val="00677065"/>
    <w:rsid w:val="006774B9"/>
    <w:rsid w:val="0067790C"/>
    <w:rsid w:val="00677FE7"/>
    <w:rsid w:val="006816DD"/>
    <w:rsid w:val="00681AEF"/>
    <w:rsid w:val="00681E4C"/>
    <w:rsid w:val="00682068"/>
    <w:rsid w:val="0068295B"/>
    <w:rsid w:val="00684881"/>
    <w:rsid w:val="00685C80"/>
    <w:rsid w:val="00686759"/>
    <w:rsid w:val="00686B31"/>
    <w:rsid w:val="00686EAA"/>
    <w:rsid w:val="00687D52"/>
    <w:rsid w:val="0069018E"/>
    <w:rsid w:val="006915D2"/>
    <w:rsid w:val="0069161C"/>
    <w:rsid w:val="006A1915"/>
    <w:rsid w:val="006A4433"/>
    <w:rsid w:val="006A7227"/>
    <w:rsid w:val="006A7506"/>
    <w:rsid w:val="006B0198"/>
    <w:rsid w:val="006B17D8"/>
    <w:rsid w:val="006B1BF3"/>
    <w:rsid w:val="006B3AF8"/>
    <w:rsid w:val="006B40DA"/>
    <w:rsid w:val="006B6DBF"/>
    <w:rsid w:val="006C0045"/>
    <w:rsid w:val="006C05A1"/>
    <w:rsid w:val="006C2165"/>
    <w:rsid w:val="006C2B47"/>
    <w:rsid w:val="006C52BB"/>
    <w:rsid w:val="006C59C6"/>
    <w:rsid w:val="006C6703"/>
    <w:rsid w:val="006C676F"/>
    <w:rsid w:val="006C72BE"/>
    <w:rsid w:val="006C7C9F"/>
    <w:rsid w:val="006D072F"/>
    <w:rsid w:val="006D0867"/>
    <w:rsid w:val="006D0D39"/>
    <w:rsid w:val="006D132B"/>
    <w:rsid w:val="006D1BAC"/>
    <w:rsid w:val="006D38AE"/>
    <w:rsid w:val="006D41A6"/>
    <w:rsid w:val="006D4221"/>
    <w:rsid w:val="006D6851"/>
    <w:rsid w:val="006D777E"/>
    <w:rsid w:val="006D7A06"/>
    <w:rsid w:val="006D7C79"/>
    <w:rsid w:val="006E1A15"/>
    <w:rsid w:val="006E1B1A"/>
    <w:rsid w:val="006E1DDD"/>
    <w:rsid w:val="006E22F8"/>
    <w:rsid w:val="006E32D3"/>
    <w:rsid w:val="006F07AB"/>
    <w:rsid w:val="006F0822"/>
    <w:rsid w:val="006F0A01"/>
    <w:rsid w:val="006F0B2C"/>
    <w:rsid w:val="006F0FFA"/>
    <w:rsid w:val="006F166F"/>
    <w:rsid w:val="006F1DD0"/>
    <w:rsid w:val="006F2051"/>
    <w:rsid w:val="006F29CC"/>
    <w:rsid w:val="006F35FE"/>
    <w:rsid w:val="006F48DE"/>
    <w:rsid w:val="006F5F0B"/>
    <w:rsid w:val="006F701E"/>
    <w:rsid w:val="007005DD"/>
    <w:rsid w:val="00700BCA"/>
    <w:rsid w:val="00701C66"/>
    <w:rsid w:val="0070236F"/>
    <w:rsid w:val="00706496"/>
    <w:rsid w:val="0071054D"/>
    <w:rsid w:val="00711726"/>
    <w:rsid w:val="00712094"/>
    <w:rsid w:val="00712C24"/>
    <w:rsid w:val="007136CE"/>
    <w:rsid w:val="00713DD0"/>
    <w:rsid w:val="007158B8"/>
    <w:rsid w:val="00715FD7"/>
    <w:rsid w:val="0071689F"/>
    <w:rsid w:val="007172EC"/>
    <w:rsid w:val="007172F8"/>
    <w:rsid w:val="0072009C"/>
    <w:rsid w:val="00724E93"/>
    <w:rsid w:val="00726C66"/>
    <w:rsid w:val="00727EEA"/>
    <w:rsid w:val="0073000C"/>
    <w:rsid w:val="00730B17"/>
    <w:rsid w:val="00731A42"/>
    <w:rsid w:val="00732412"/>
    <w:rsid w:val="00733032"/>
    <w:rsid w:val="007350EE"/>
    <w:rsid w:val="00735C9B"/>
    <w:rsid w:val="0073608A"/>
    <w:rsid w:val="0073612A"/>
    <w:rsid w:val="00736263"/>
    <w:rsid w:val="007406C0"/>
    <w:rsid w:val="00740C53"/>
    <w:rsid w:val="007410DF"/>
    <w:rsid w:val="00741757"/>
    <w:rsid w:val="00742201"/>
    <w:rsid w:val="00742611"/>
    <w:rsid w:val="00742B28"/>
    <w:rsid w:val="007439BB"/>
    <w:rsid w:val="00743A3F"/>
    <w:rsid w:val="007448AB"/>
    <w:rsid w:val="00746ADC"/>
    <w:rsid w:val="00746D38"/>
    <w:rsid w:val="007541B0"/>
    <w:rsid w:val="007552AB"/>
    <w:rsid w:val="00755D78"/>
    <w:rsid w:val="007565F9"/>
    <w:rsid w:val="0075681A"/>
    <w:rsid w:val="007569FC"/>
    <w:rsid w:val="007617DF"/>
    <w:rsid w:val="00761C46"/>
    <w:rsid w:val="00762EFA"/>
    <w:rsid w:val="007631D8"/>
    <w:rsid w:val="007649A2"/>
    <w:rsid w:val="00764DBC"/>
    <w:rsid w:val="007652E4"/>
    <w:rsid w:val="007673A5"/>
    <w:rsid w:val="00767C49"/>
    <w:rsid w:val="00767D10"/>
    <w:rsid w:val="00770908"/>
    <w:rsid w:val="00770B5A"/>
    <w:rsid w:val="007727C8"/>
    <w:rsid w:val="007737B9"/>
    <w:rsid w:val="00774437"/>
    <w:rsid w:val="007762AA"/>
    <w:rsid w:val="00777742"/>
    <w:rsid w:val="00783C2C"/>
    <w:rsid w:val="0078517A"/>
    <w:rsid w:val="00786FAA"/>
    <w:rsid w:val="007873F0"/>
    <w:rsid w:val="00791149"/>
    <w:rsid w:val="007921A3"/>
    <w:rsid w:val="00792E1B"/>
    <w:rsid w:val="00793809"/>
    <w:rsid w:val="007938ED"/>
    <w:rsid w:val="00794ECE"/>
    <w:rsid w:val="007963AD"/>
    <w:rsid w:val="00796C73"/>
    <w:rsid w:val="007A1EEB"/>
    <w:rsid w:val="007A5D07"/>
    <w:rsid w:val="007A5F0C"/>
    <w:rsid w:val="007A7AEB"/>
    <w:rsid w:val="007B09DB"/>
    <w:rsid w:val="007B0A7A"/>
    <w:rsid w:val="007B0B1E"/>
    <w:rsid w:val="007B1477"/>
    <w:rsid w:val="007B226A"/>
    <w:rsid w:val="007B268A"/>
    <w:rsid w:val="007B2AB6"/>
    <w:rsid w:val="007B3079"/>
    <w:rsid w:val="007B3B44"/>
    <w:rsid w:val="007B4A6C"/>
    <w:rsid w:val="007B5979"/>
    <w:rsid w:val="007B6CDF"/>
    <w:rsid w:val="007C0431"/>
    <w:rsid w:val="007C0CD4"/>
    <w:rsid w:val="007C105A"/>
    <w:rsid w:val="007C34EE"/>
    <w:rsid w:val="007C3759"/>
    <w:rsid w:val="007C3A48"/>
    <w:rsid w:val="007C4AB0"/>
    <w:rsid w:val="007C733B"/>
    <w:rsid w:val="007D0E6A"/>
    <w:rsid w:val="007D1776"/>
    <w:rsid w:val="007D3BD2"/>
    <w:rsid w:val="007D3FDE"/>
    <w:rsid w:val="007D4086"/>
    <w:rsid w:val="007D5120"/>
    <w:rsid w:val="007D521E"/>
    <w:rsid w:val="007D6C03"/>
    <w:rsid w:val="007E1C7F"/>
    <w:rsid w:val="007E1C9E"/>
    <w:rsid w:val="007E396A"/>
    <w:rsid w:val="007E39DF"/>
    <w:rsid w:val="007E3A06"/>
    <w:rsid w:val="007E603B"/>
    <w:rsid w:val="007F0917"/>
    <w:rsid w:val="007F0BF4"/>
    <w:rsid w:val="007F0BFA"/>
    <w:rsid w:val="007F0D7A"/>
    <w:rsid w:val="007F140F"/>
    <w:rsid w:val="007F2BF2"/>
    <w:rsid w:val="007F305B"/>
    <w:rsid w:val="007F3C19"/>
    <w:rsid w:val="007F4F94"/>
    <w:rsid w:val="007F5043"/>
    <w:rsid w:val="00804FFB"/>
    <w:rsid w:val="008067B2"/>
    <w:rsid w:val="008076A5"/>
    <w:rsid w:val="00807DC8"/>
    <w:rsid w:val="0081110B"/>
    <w:rsid w:val="00811FE5"/>
    <w:rsid w:val="00813B86"/>
    <w:rsid w:val="00815DC3"/>
    <w:rsid w:val="0081628F"/>
    <w:rsid w:val="0082077E"/>
    <w:rsid w:val="00820E4D"/>
    <w:rsid w:val="0082400B"/>
    <w:rsid w:val="00824014"/>
    <w:rsid w:val="0082465D"/>
    <w:rsid w:val="00824E53"/>
    <w:rsid w:val="00825140"/>
    <w:rsid w:val="008252EE"/>
    <w:rsid w:val="00826ACA"/>
    <w:rsid w:val="008300FD"/>
    <w:rsid w:val="00830282"/>
    <w:rsid w:val="00831800"/>
    <w:rsid w:val="00837E47"/>
    <w:rsid w:val="0084005D"/>
    <w:rsid w:val="0084071D"/>
    <w:rsid w:val="008423B0"/>
    <w:rsid w:val="00842611"/>
    <w:rsid w:val="00842716"/>
    <w:rsid w:val="00843E16"/>
    <w:rsid w:val="00843EC7"/>
    <w:rsid w:val="0084401B"/>
    <w:rsid w:val="0084472B"/>
    <w:rsid w:val="008469AD"/>
    <w:rsid w:val="008470E9"/>
    <w:rsid w:val="008511B3"/>
    <w:rsid w:val="00851302"/>
    <w:rsid w:val="00851EE2"/>
    <w:rsid w:val="008543C3"/>
    <w:rsid w:val="00854BCF"/>
    <w:rsid w:val="008551B8"/>
    <w:rsid w:val="008602DD"/>
    <w:rsid w:val="00860614"/>
    <w:rsid w:val="008607CF"/>
    <w:rsid w:val="008642D5"/>
    <w:rsid w:val="00865453"/>
    <w:rsid w:val="00866628"/>
    <w:rsid w:val="00867C22"/>
    <w:rsid w:val="00867E89"/>
    <w:rsid w:val="00870607"/>
    <w:rsid w:val="008716FA"/>
    <w:rsid w:val="00873954"/>
    <w:rsid w:val="0087519C"/>
    <w:rsid w:val="00875D38"/>
    <w:rsid w:val="00875FC9"/>
    <w:rsid w:val="008764BD"/>
    <w:rsid w:val="00881F43"/>
    <w:rsid w:val="008828E9"/>
    <w:rsid w:val="00882BBD"/>
    <w:rsid w:val="008837A9"/>
    <w:rsid w:val="008876C1"/>
    <w:rsid w:val="00890383"/>
    <w:rsid w:val="0089240C"/>
    <w:rsid w:val="008936AD"/>
    <w:rsid w:val="00894840"/>
    <w:rsid w:val="00895B36"/>
    <w:rsid w:val="0089764F"/>
    <w:rsid w:val="008A25F4"/>
    <w:rsid w:val="008A328F"/>
    <w:rsid w:val="008A4B42"/>
    <w:rsid w:val="008A50EB"/>
    <w:rsid w:val="008A51C2"/>
    <w:rsid w:val="008A5E96"/>
    <w:rsid w:val="008A5E99"/>
    <w:rsid w:val="008A627C"/>
    <w:rsid w:val="008A635D"/>
    <w:rsid w:val="008A7622"/>
    <w:rsid w:val="008B04A4"/>
    <w:rsid w:val="008B05CC"/>
    <w:rsid w:val="008B1EA0"/>
    <w:rsid w:val="008B22BB"/>
    <w:rsid w:val="008B3BC0"/>
    <w:rsid w:val="008B4ADF"/>
    <w:rsid w:val="008B4BE2"/>
    <w:rsid w:val="008B5F9E"/>
    <w:rsid w:val="008B6539"/>
    <w:rsid w:val="008B6AC5"/>
    <w:rsid w:val="008C4101"/>
    <w:rsid w:val="008C5B7B"/>
    <w:rsid w:val="008C74E6"/>
    <w:rsid w:val="008D0398"/>
    <w:rsid w:val="008D0F41"/>
    <w:rsid w:val="008D112D"/>
    <w:rsid w:val="008D2366"/>
    <w:rsid w:val="008D3899"/>
    <w:rsid w:val="008D3DE7"/>
    <w:rsid w:val="008D4997"/>
    <w:rsid w:val="008D5ECE"/>
    <w:rsid w:val="008D66AD"/>
    <w:rsid w:val="008E0B07"/>
    <w:rsid w:val="008E2A66"/>
    <w:rsid w:val="008E3520"/>
    <w:rsid w:val="008E38E8"/>
    <w:rsid w:val="008E4108"/>
    <w:rsid w:val="008E42F1"/>
    <w:rsid w:val="008E4B91"/>
    <w:rsid w:val="008E4FB1"/>
    <w:rsid w:val="008E7077"/>
    <w:rsid w:val="008F16C6"/>
    <w:rsid w:val="008F1894"/>
    <w:rsid w:val="008F26CC"/>
    <w:rsid w:val="008F2CE4"/>
    <w:rsid w:val="008F2E25"/>
    <w:rsid w:val="008F33B5"/>
    <w:rsid w:val="008F3E21"/>
    <w:rsid w:val="008F4404"/>
    <w:rsid w:val="008F5FD5"/>
    <w:rsid w:val="008F613E"/>
    <w:rsid w:val="008F6A22"/>
    <w:rsid w:val="008F7978"/>
    <w:rsid w:val="00903453"/>
    <w:rsid w:val="00903D28"/>
    <w:rsid w:val="00905060"/>
    <w:rsid w:val="009068E0"/>
    <w:rsid w:val="00910066"/>
    <w:rsid w:val="00910E54"/>
    <w:rsid w:val="00911430"/>
    <w:rsid w:val="00911BAF"/>
    <w:rsid w:val="00912223"/>
    <w:rsid w:val="00913EA3"/>
    <w:rsid w:val="00914452"/>
    <w:rsid w:val="009148C5"/>
    <w:rsid w:val="009226CC"/>
    <w:rsid w:val="00922D34"/>
    <w:rsid w:val="009251F0"/>
    <w:rsid w:val="009257FF"/>
    <w:rsid w:val="00925D8A"/>
    <w:rsid w:val="0092697B"/>
    <w:rsid w:val="00926C7B"/>
    <w:rsid w:val="00927B51"/>
    <w:rsid w:val="00930CB4"/>
    <w:rsid w:val="0093149B"/>
    <w:rsid w:val="00933E73"/>
    <w:rsid w:val="0093536D"/>
    <w:rsid w:val="009355DB"/>
    <w:rsid w:val="00936B45"/>
    <w:rsid w:val="00936C47"/>
    <w:rsid w:val="0093783D"/>
    <w:rsid w:val="00941E55"/>
    <w:rsid w:val="00942463"/>
    <w:rsid w:val="00943158"/>
    <w:rsid w:val="00943FAE"/>
    <w:rsid w:val="00944BCF"/>
    <w:rsid w:val="00947561"/>
    <w:rsid w:val="00947924"/>
    <w:rsid w:val="009521FE"/>
    <w:rsid w:val="00952215"/>
    <w:rsid w:val="009526F9"/>
    <w:rsid w:val="00952DFA"/>
    <w:rsid w:val="00953E0A"/>
    <w:rsid w:val="009554CE"/>
    <w:rsid w:val="00955FA9"/>
    <w:rsid w:val="0095760D"/>
    <w:rsid w:val="00961942"/>
    <w:rsid w:val="009620D1"/>
    <w:rsid w:val="009627B5"/>
    <w:rsid w:val="0096296A"/>
    <w:rsid w:val="0096383E"/>
    <w:rsid w:val="00963C92"/>
    <w:rsid w:val="0096465A"/>
    <w:rsid w:val="00964E4F"/>
    <w:rsid w:val="0096597D"/>
    <w:rsid w:val="00966952"/>
    <w:rsid w:val="00966ADF"/>
    <w:rsid w:val="00967AE2"/>
    <w:rsid w:val="0097077A"/>
    <w:rsid w:val="00970CDA"/>
    <w:rsid w:val="00970F5D"/>
    <w:rsid w:val="0097219E"/>
    <w:rsid w:val="00980B83"/>
    <w:rsid w:val="009814A5"/>
    <w:rsid w:val="00981B3A"/>
    <w:rsid w:val="00982958"/>
    <w:rsid w:val="00983302"/>
    <w:rsid w:val="009842B3"/>
    <w:rsid w:val="009849E8"/>
    <w:rsid w:val="00984B10"/>
    <w:rsid w:val="0098697E"/>
    <w:rsid w:val="00986A32"/>
    <w:rsid w:val="00986C04"/>
    <w:rsid w:val="00986D84"/>
    <w:rsid w:val="00987E41"/>
    <w:rsid w:val="009913CA"/>
    <w:rsid w:val="009915FB"/>
    <w:rsid w:val="009916E8"/>
    <w:rsid w:val="00993BF7"/>
    <w:rsid w:val="00994411"/>
    <w:rsid w:val="009945C2"/>
    <w:rsid w:val="009954E9"/>
    <w:rsid w:val="00995A03"/>
    <w:rsid w:val="00995A33"/>
    <w:rsid w:val="0099647A"/>
    <w:rsid w:val="009976BB"/>
    <w:rsid w:val="00997E3E"/>
    <w:rsid w:val="00997FCB"/>
    <w:rsid w:val="009A0C22"/>
    <w:rsid w:val="009A11C4"/>
    <w:rsid w:val="009A3052"/>
    <w:rsid w:val="009A66D5"/>
    <w:rsid w:val="009A6968"/>
    <w:rsid w:val="009A6F25"/>
    <w:rsid w:val="009B27B1"/>
    <w:rsid w:val="009B3326"/>
    <w:rsid w:val="009B389B"/>
    <w:rsid w:val="009B38F7"/>
    <w:rsid w:val="009B3D45"/>
    <w:rsid w:val="009B5FA3"/>
    <w:rsid w:val="009B7836"/>
    <w:rsid w:val="009C037B"/>
    <w:rsid w:val="009C1133"/>
    <w:rsid w:val="009C1EA0"/>
    <w:rsid w:val="009C2DAA"/>
    <w:rsid w:val="009C3256"/>
    <w:rsid w:val="009C501F"/>
    <w:rsid w:val="009C50A9"/>
    <w:rsid w:val="009C553B"/>
    <w:rsid w:val="009C599F"/>
    <w:rsid w:val="009C5E74"/>
    <w:rsid w:val="009C6A7D"/>
    <w:rsid w:val="009D02DB"/>
    <w:rsid w:val="009D07C6"/>
    <w:rsid w:val="009D0C53"/>
    <w:rsid w:val="009D1A31"/>
    <w:rsid w:val="009D201A"/>
    <w:rsid w:val="009D3A8D"/>
    <w:rsid w:val="009D6097"/>
    <w:rsid w:val="009D6BAF"/>
    <w:rsid w:val="009D7894"/>
    <w:rsid w:val="009E14B3"/>
    <w:rsid w:val="009E1B1B"/>
    <w:rsid w:val="009E1B4C"/>
    <w:rsid w:val="009E34CA"/>
    <w:rsid w:val="009E38C1"/>
    <w:rsid w:val="009E4639"/>
    <w:rsid w:val="009E4DD5"/>
    <w:rsid w:val="009E4E08"/>
    <w:rsid w:val="009E76F6"/>
    <w:rsid w:val="009E78D0"/>
    <w:rsid w:val="009F07CB"/>
    <w:rsid w:val="009F0C83"/>
    <w:rsid w:val="009F0DF2"/>
    <w:rsid w:val="009F177F"/>
    <w:rsid w:val="009F4EBC"/>
    <w:rsid w:val="009F7932"/>
    <w:rsid w:val="009F7C5C"/>
    <w:rsid w:val="00A00498"/>
    <w:rsid w:val="00A00E10"/>
    <w:rsid w:val="00A00F41"/>
    <w:rsid w:val="00A0204E"/>
    <w:rsid w:val="00A0220A"/>
    <w:rsid w:val="00A033FE"/>
    <w:rsid w:val="00A038DB"/>
    <w:rsid w:val="00A0481A"/>
    <w:rsid w:val="00A10344"/>
    <w:rsid w:val="00A137E4"/>
    <w:rsid w:val="00A146B3"/>
    <w:rsid w:val="00A157AE"/>
    <w:rsid w:val="00A16C6A"/>
    <w:rsid w:val="00A200AE"/>
    <w:rsid w:val="00A2054F"/>
    <w:rsid w:val="00A20B87"/>
    <w:rsid w:val="00A21078"/>
    <w:rsid w:val="00A21F1E"/>
    <w:rsid w:val="00A2241E"/>
    <w:rsid w:val="00A23FD1"/>
    <w:rsid w:val="00A247D5"/>
    <w:rsid w:val="00A25FFF"/>
    <w:rsid w:val="00A26921"/>
    <w:rsid w:val="00A2698D"/>
    <w:rsid w:val="00A27E5A"/>
    <w:rsid w:val="00A3025B"/>
    <w:rsid w:val="00A30E53"/>
    <w:rsid w:val="00A3129B"/>
    <w:rsid w:val="00A31669"/>
    <w:rsid w:val="00A31783"/>
    <w:rsid w:val="00A31855"/>
    <w:rsid w:val="00A36F63"/>
    <w:rsid w:val="00A379F7"/>
    <w:rsid w:val="00A40D32"/>
    <w:rsid w:val="00A43D74"/>
    <w:rsid w:val="00A45130"/>
    <w:rsid w:val="00A45709"/>
    <w:rsid w:val="00A45733"/>
    <w:rsid w:val="00A461E7"/>
    <w:rsid w:val="00A462B1"/>
    <w:rsid w:val="00A468BF"/>
    <w:rsid w:val="00A47D6E"/>
    <w:rsid w:val="00A47EAC"/>
    <w:rsid w:val="00A5003A"/>
    <w:rsid w:val="00A51D7A"/>
    <w:rsid w:val="00A5228E"/>
    <w:rsid w:val="00A527F2"/>
    <w:rsid w:val="00A5280F"/>
    <w:rsid w:val="00A5658D"/>
    <w:rsid w:val="00A566D5"/>
    <w:rsid w:val="00A57CB9"/>
    <w:rsid w:val="00A57DC5"/>
    <w:rsid w:val="00A60822"/>
    <w:rsid w:val="00A6119E"/>
    <w:rsid w:val="00A6199A"/>
    <w:rsid w:val="00A62DBA"/>
    <w:rsid w:val="00A63EC8"/>
    <w:rsid w:val="00A64C63"/>
    <w:rsid w:val="00A65228"/>
    <w:rsid w:val="00A71D0A"/>
    <w:rsid w:val="00A72E29"/>
    <w:rsid w:val="00A74C01"/>
    <w:rsid w:val="00A76A7E"/>
    <w:rsid w:val="00A76E6F"/>
    <w:rsid w:val="00A8030F"/>
    <w:rsid w:val="00A81462"/>
    <w:rsid w:val="00A81E60"/>
    <w:rsid w:val="00A82B12"/>
    <w:rsid w:val="00A8388C"/>
    <w:rsid w:val="00A84639"/>
    <w:rsid w:val="00A87793"/>
    <w:rsid w:val="00A87940"/>
    <w:rsid w:val="00A90026"/>
    <w:rsid w:val="00A917B8"/>
    <w:rsid w:val="00A91804"/>
    <w:rsid w:val="00A9327B"/>
    <w:rsid w:val="00A937A6"/>
    <w:rsid w:val="00A971F1"/>
    <w:rsid w:val="00A97C79"/>
    <w:rsid w:val="00AA0805"/>
    <w:rsid w:val="00AA203E"/>
    <w:rsid w:val="00AA3E71"/>
    <w:rsid w:val="00AA503F"/>
    <w:rsid w:val="00AA509E"/>
    <w:rsid w:val="00AA5361"/>
    <w:rsid w:val="00AA573F"/>
    <w:rsid w:val="00AA5EBE"/>
    <w:rsid w:val="00AA6376"/>
    <w:rsid w:val="00AA6F5B"/>
    <w:rsid w:val="00AA77CA"/>
    <w:rsid w:val="00AB1F3C"/>
    <w:rsid w:val="00AB6F56"/>
    <w:rsid w:val="00AB726D"/>
    <w:rsid w:val="00AB7270"/>
    <w:rsid w:val="00AB73C5"/>
    <w:rsid w:val="00AC0169"/>
    <w:rsid w:val="00AC07D9"/>
    <w:rsid w:val="00AC16F3"/>
    <w:rsid w:val="00AC3166"/>
    <w:rsid w:val="00AC31A4"/>
    <w:rsid w:val="00AC33D2"/>
    <w:rsid w:val="00AC3EC7"/>
    <w:rsid w:val="00AC4A8F"/>
    <w:rsid w:val="00AC67A1"/>
    <w:rsid w:val="00AC67BC"/>
    <w:rsid w:val="00AD128B"/>
    <w:rsid w:val="00AD2619"/>
    <w:rsid w:val="00AD324A"/>
    <w:rsid w:val="00AD3408"/>
    <w:rsid w:val="00AD53C8"/>
    <w:rsid w:val="00AD56AF"/>
    <w:rsid w:val="00AD6598"/>
    <w:rsid w:val="00AE0F0B"/>
    <w:rsid w:val="00AE171B"/>
    <w:rsid w:val="00AE262D"/>
    <w:rsid w:val="00AE263D"/>
    <w:rsid w:val="00AE5457"/>
    <w:rsid w:val="00AE5539"/>
    <w:rsid w:val="00AE5C67"/>
    <w:rsid w:val="00AE6786"/>
    <w:rsid w:val="00AE7D2B"/>
    <w:rsid w:val="00AF07EB"/>
    <w:rsid w:val="00AF1D6C"/>
    <w:rsid w:val="00AF24D5"/>
    <w:rsid w:val="00B0020C"/>
    <w:rsid w:val="00B0078D"/>
    <w:rsid w:val="00B00DDB"/>
    <w:rsid w:val="00B02408"/>
    <w:rsid w:val="00B02544"/>
    <w:rsid w:val="00B027D1"/>
    <w:rsid w:val="00B035DA"/>
    <w:rsid w:val="00B04E30"/>
    <w:rsid w:val="00B06A32"/>
    <w:rsid w:val="00B078E8"/>
    <w:rsid w:val="00B10911"/>
    <w:rsid w:val="00B1100F"/>
    <w:rsid w:val="00B1147A"/>
    <w:rsid w:val="00B14555"/>
    <w:rsid w:val="00B14F42"/>
    <w:rsid w:val="00B15994"/>
    <w:rsid w:val="00B1610C"/>
    <w:rsid w:val="00B171FA"/>
    <w:rsid w:val="00B17F86"/>
    <w:rsid w:val="00B2421A"/>
    <w:rsid w:val="00B31EDE"/>
    <w:rsid w:val="00B32E67"/>
    <w:rsid w:val="00B33C2F"/>
    <w:rsid w:val="00B3418B"/>
    <w:rsid w:val="00B36291"/>
    <w:rsid w:val="00B37668"/>
    <w:rsid w:val="00B42C19"/>
    <w:rsid w:val="00B44163"/>
    <w:rsid w:val="00B45185"/>
    <w:rsid w:val="00B45841"/>
    <w:rsid w:val="00B465C5"/>
    <w:rsid w:val="00B46D0F"/>
    <w:rsid w:val="00B479B0"/>
    <w:rsid w:val="00B51021"/>
    <w:rsid w:val="00B52236"/>
    <w:rsid w:val="00B52C44"/>
    <w:rsid w:val="00B53F76"/>
    <w:rsid w:val="00B54D9E"/>
    <w:rsid w:val="00B55E78"/>
    <w:rsid w:val="00B565C0"/>
    <w:rsid w:val="00B57616"/>
    <w:rsid w:val="00B57805"/>
    <w:rsid w:val="00B60616"/>
    <w:rsid w:val="00B62952"/>
    <w:rsid w:val="00B62ED7"/>
    <w:rsid w:val="00B63BFE"/>
    <w:rsid w:val="00B64E33"/>
    <w:rsid w:val="00B6548A"/>
    <w:rsid w:val="00B65CA6"/>
    <w:rsid w:val="00B6792D"/>
    <w:rsid w:val="00B7335E"/>
    <w:rsid w:val="00B75760"/>
    <w:rsid w:val="00B75B76"/>
    <w:rsid w:val="00B7664E"/>
    <w:rsid w:val="00B8216F"/>
    <w:rsid w:val="00B826AC"/>
    <w:rsid w:val="00B83AFE"/>
    <w:rsid w:val="00B852EA"/>
    <w:rsid w:val="00B856C8"/>
    <w:rsid w:val="00B856D9"/>
    <w:rsid w:val="00B8581D"/>
    <w:rsid w:val="00B85F21"/>
    <w:rsid w:val="00B8616E"/>
    <w:rsid w:val="00B8628C"/>
    <w:rsid w:val="00B87CFD"/>
    <w:rsid w:val="00B87DDE"/>
    <w:rsid w:val="00B924F8"/>
    <w:rsid w:val="00B94B49"/>
    <w:rsid w:val="00B9678C"/>
    <w:rsid w:val="00B9712D"/>
    <w:rsid w:val="00B977BB"/>
    <w:rsid w:val="00B979F2"/>
    <w:rsid w:val="00BA1AB9"/>
    <w:rsid w:val="00BA2625"/>
    <w:rsid w:val="00BA34F3"/>
    <w:rsid w:val="00BA3955"/>
    <w:rsid w:val="00BA46B1"/>
    <w:rsid w:val="00BA4739"/>
    <w:rsid w:val="00BA6028"/>
    <w:rsid w:val="00BA6746"/>
    <w:rsid w:val="00BA7297"/>
    <w:rsid w:val="00BA79A0"/>
    <w:rsid w:val="00BB0C5D"/>
    <w:rsid w:val="00BB1DD1"/>
    <w:rsid w:val="00BB2148"/>
    <w:rsid w:val="00BB3611"/>
    <w:rsid w:val="00BB41E6"/>
    <w:rsid w:val="00BB43FC"/>
    <w:rsid w:val="00BB5575"/>
    <w:rsid w:val="00BB597F"/>
    <w:rsid w:val="00BB626F"/>
    <w:rsid w:val="00BB66C0"/>
    <w:rsid w:val="00BC09C4"/>
    <w:rsid w:val="00BC1301"/>
    <w:rsid w:val="00BC1545"/>
    <w:rsid w:val="00BC1CE3"/>
    <w:rsid w:val="00BC1DC6"/>
    <w:rsid w:val="00BC23F8"/>
    <w:rsid w:val="00BC3784"/>
    <w:rsid w:val="00BC4BAA"/>
    <w:rsid w:val="00BC4D99"/>
    <w:rsid w:val="00BD00A8"/>
    <w:rsid w:val="00BD1205"/>
    <w:rsid w:val="00BD1C88"/>
    <w:rsid w:val="00BD2CFE"/>
    <w:rsid w:val="00BD64F6"/>
    <w:rsid w:val="00BD6A9B"/>
    <w:rsid w:val="00BD7E9D"/>
    <w:rsid w:val="00BE016B"/>
    <w:rsid w:val="00BE06BF"/>
    <w:rsid w:val="00BE3053"/>
    <w:rsid w:val="00BE516D"/>
    <w:rsid w:val="00BE6C9B"/>
    <w:rsid w:val="00BF0441"/>
    <w:rsid w:val="00BF1521"/>
    <w:rsid w:val="00BF1AFE"/>
    <w:rsid w:val="00BF2444"/>
    <w:rsid w:val="00C00C1B"/>
    <w:rsid w:val="00C0204A"/>
    <w:rsid w:val="00C02A4B"/>
    <w:rsid w:val="00C0425B"/>
    <w:rsid w:val="00C048BD"/>
    <w:rsid w:val="00C04DD3"/>
    <w:rsid w:val="00C05C35"/>
    <w:rsid w:val="00C0611C"/>
    <w:rsid w:val="00C061E4"/>
    <w:rsid w:val="00C10716"/>
    <w:rsid w:val="00C10903"/>
    <w:rsid w:val="00C11953"/>
    <w:rsid w:val="00C1294A"/>
    <w:rsid w:val="00C12E84"/>
    <w:rsid w:val="00C1304B"/>
    <w:rsid w:val="00C13D43"/>
    <w:rsid w:val="00C144BC"/>
    <w:rsid w:val="00C14C55"/>
    <w:rsid w:val="00C1504F"/>
    <w:rsid w:val="00C1663C"/>
    <w:rsid w:val="00C178AD"/>
    <w:rsid w:val="00C23B93"/>
    <w:rsid w:val="00C240AB"/>
    <w:rsid w:val="00C248F3"/>
    <w:rsid w:val="00C25DBF"/>
    <w:rsid w:val="00C2649E"/>
    <w:rsid w:val="00C264A9"/>
    <w:rsid w:val="00C30C9D"/>
    <w:rsid w:val="00C30FB1"/>
    <w:rsid w:val="00C31FAA"/>
    <w:rsid w:val="00C321C4"/>
    <w:rsid w:val="00C32C9D"/>
    <w:rsid w:val="00C33951"/>
    <w:rsid w:val="00C34A4F"/>
    <w:rsid w:val="00C34FC2"/>
    <w:rsid w:val="00C35BFC"/>
    <w:rsid w:val="00C3667B"/>
    <w:rsid w:val="00C414BB"/>
    <w:rsid w:val="00C41BA2"/>
    <w:rsid w:val="00C41E97"/>
    <w:rsid w:val="00C42EF6"/>
    <w:rsid w:val="00C444FC"/>
    <w:rsid w:val="00C45AD0"/>
    <w:rsid w:val="00C45CA0"/>
    <w:rsid w:val="00C45F57"/>
    <w:rsid w:val="00C46703"/>
    <w:rsid w:val="00C5095A"/>
    <w:rsid w:val="00C50DA8"/>
    <w:rsid w:val="00C52C5C"/>
    <w:rsid w:val="00C53938"/>
    <w:rsid w:val="00C54291"/>
    <w:rsid w:val="00C551FF"/>
    <w:rsid w:val="00C56A4A"/>
    <w:rsid w:val="00C60419"/>
    <w:rsid w:val="00C61D18"/>
    <w:rsid w:val="00C62209"/>
    <w:rsid w:val="00C638B5"/>
    <w:rsid w:val="00C64128"/>
    <w:rsid w:val="00C648F1"/>
    <w:rsid w:val="00C64FD8"/>
    <w:rsid w:val="00C6578B"/>
    <w:rsid w:val="00C674AE"/>
    <w:rsid w:val="00C6757A"/>
    <w:rsid w:val="00C71009"/>
    <w:rsid w:val="00C71F13"/>
    <w:rsid w:val="00C73139"/>
    <w:rsid w:val="00C73C17"/>
    <w:rsid w:val="00C74DC0"/>
    <w:rsid w:val="00C75BBB"/>
    <w:rsid w:val="00C822C7"/>
    <w:rsid w:val="00C82907"/>
    <w:rsid w:val="00C83151"/>
    <w:rsid w:val="00C83BBF"/>
    <w:rsid w:val="00C83DA6"/>
    <w:rsid w:val="00C852FA"/>
    <w:rsid w:val="00C869AE"/>
    <w:rsid w:val="00C86F4B"/>
    <w:rsid w:val="00C914F2"/>
    <w:rsid w:val="00C91EAA"/>
    <w:rsid w:val="00C929BB"/>
    <w:rsid w:val="00C936FD"/>
    <w:rsid w:val="00C9421D"/>
    <w:rsid w:val="00C94E45"/>
    <w:rsid w:val="00C95A8B"/>
    <w:rsid w:val="00C96017"/>
    <w:rsid w:val="00C97AC3"/>
    <w:rsid w:val="00CA0745"/>
    <w:rsid w:val="00CA14A9"/>
    <w:rsid w:val="00CA3DBB"/>
    <w:rsid w:val="00CA45DF"/>
    <w:rsid w:val="00CA4E5C"/>
    <w:rsid w:val="00CA6BB8"/>
    <w:rsid w:val="00CA7AB5"/>
    <w:rsid w:val="00CA7C91"/>
    <w:rsid w:val="00CB044E"/>
    <w:rsid w:val="00CB1BB6"/>
    <w:rsid w:val="00CB1ED4"/>
    <w:rsid w:val="00CB2D09"/>
    <w:rsid w:val="00CB317A"/>
    <w:rsid w:val="00CB33F3"/>
    <w:rsid w:val="00CB37BE"/>
    <w:rsid w:val="00CB6450"/>
    <w:rsid w:val="00CB6482"/>
    <w:rsid w:val="00CB75C3"/>
    <w:rsid w:val="00CC065A"/>
    <w:rsid w:val="00CC0E20"/>
    <w:rsid w:val="00CC2DE6"/>
    <w:rsid w:val="00CC2F0B"/>
    <w:rsid w:val="00CC47C4"/>
    <w:rsid w:val="00CC50A6"/>
    <w:rsid w:val="00CC615F"/>
    <w:rsid w:val="00CC65EC"/>
    <w:rsid w:val="00CD1662"/>
    <w:rsid w:val="00CD23BD"/>
    <w:rsid w:val="00CD2E4F"/>
    <w:rsid w:val="00CD37CC"/>
    <w:rsid w:val="00CD3F7C"/>
    <w:rsid w:val="00CD665C"/>
    <w:rsid w:val="00CD79D9"/>
    <w:rsid w:val="00CE14BC"/>
    <w:rsid w:val="00CE171F"/>
    <w:rsid w:val="00CE1E11"/>
    <w:rsid w:val="00CE37DB"/>
    <w:rsid w:val="00CE456A"/>
    <w:rsid w:val="00CE56AB"/>
    <w:rsid w:val="00CE61C2"/>
    <w:rsid w:val="00CE6F62"/>
    <w:rsid w:val="00CE72E5"/>
    <w:rsid w:val="00CF11EF"/>
    <w:rsid w:val="00CF1F49"/>
    <w:rsid w:val="00CF2ED4"/>
    <w:rsid w:val="00CF36E7"/>
    <w:rsid w:val="00CF41AE"/>
    <w:rsid w:val="00CF5C39"/>
    <w:rsid w:val="00CF6269"/>
    <w:rsid w:val="00CF663A"/>
    <w:rsid w:val="00CF6FEA"/>
    <w:rsid w:val="00CF747F"/>
    <w:rsid w:val="00D01C0C"/>
    <w:rsid w:val="00D03EB9"/>
    <w:rsid w:val="00D04C60"/>
    <w:rsid w:val="00D057AD"/>
    <w:rsid w:val="00D0747B"/>
    <w:rsid w:val="00D10829"/>
    <w:rsid w:val="00D112AA"/>
    <w:rsid w:val="00D1272B"/>
    <w:rsid w:val="00D13431"/>
    <w:rsid w:val="00D13724"/>
    <w:rsid w:val="00D13758"/>
    <w:rsid w:val="00D13A16"/>
    <w:rsid w:val="00D14432"/>
    <w:rsid w:val="00D14B3B"/>
    <w:rsid w:val="00D15467"/>
    <w:rsid w:val="00D227F2"/>
    <w:rsid w:val="00D23175"/>
    <w:rsid w:val="00D23EAB"/>
    <w:rsid w:val="00D23F7F"/>
    <w:rsid w:val="00D251E6"/>
    <w:rsid w:val="00D25A5B"/>
    <w:rsid w:val="00D27913"/>
    <w:rsid w:val="00D30163"/>
    <w:rsid w:val="00D30C80"/>
    <w:rsid w:val="00D30ED3"/>
    <w:rsid w:val="00D33425"/>
    <w:rsid w:val="00D34281"/>
    <w:rsid w:val="00D347AD"/>
    <w:rsid w:val="00D34AEA"/>
    <w:rsid w:val="00D37643"/>
    <w:rsid w:val="00D4098D"/>
    <w:rsid w:val="00D40D4C"/>
    <w:rsid w:val="00D411D7"/>
    <w:rsid w:val="00D41757"/>
    <w:rsid w:val="00D43EB4"/>
    <w:rsid w:val="00D44A12"/>
    <w:rsid w:val="00D44BF7"/>
    <w:rsid w:val="00D450E0"/>
    <w:rsid w:val="00D46125"/>
    <w:rsid w:val="00D463C7"/>
    <w:rsid w:val="00D46424"/>
    <w:rsid w:val="00D46D41"/>
    <w:rsid w:val="00D46E04"/>
    <w:rsid w:val="00D46EBD"/>
    <w:rsid w:val="00D47079"/>
    <w:rsid w:val="00D478A2"/>
    <w:rsid w:val="00D47AAE"/>
    <w:rsid w:val="00D5089D"/>
    <w:rsid w:val="00D547B9"/>
    <w:rsid w:val="00D55DC4"/>
    <w:rsid w:val="00D568C4"/>
    <w:rsid w:val="00D578E8"/>
    <w:rsid w:val="00D62303"/>
    <w:rsid w:val="00D62E42"/>
    <w:rsid w:val="00D64026"/>
    <w:rsid w:val="00D65D15"/>
    <w:rsid w:val="00D66E43"/>
    <w:rsid w:val="00D67168"/>
    <w:rsid w:val="00D7055D"/>
    <w:rsid w:val="00D70F66"/>
    <w:rsid w:val="00D71470"/>
    <w:rsid w:val="00D71E8B"/>
    <w:rsid w:val="00D74413"/>
    <w:rsid w:val="00D74B3E"/>
    <w:rsid w:val="00D751A6"/>
    <w:rsid w:val="00D760B0"/>
    <w:rsid w:val="00D771C5"/>
    <w:rsid w:val="00D82590"/>
    <w:rsid w:val="00D82C51"/>
    <w:rsid w:val="00D8501C"/>
    <w:rsid w:val="00D851E1"/>
    <w:rsid w:val="00D91EE7"/>
    <w:rsid w:val="00D92996"/>
    <w:rsid w:val="00D92D21"/>
    <w:rsid w:val="00D93713"/>
    <w:rsid w:val="00D9376D"/>
    <w:rsid w:val="00DA2094"/>
    <w:rsid w:val="00DA4A70"/>
    <w:rsid w:val="00DA567B"/>
    <w:rsid w:val="00DA5836"/>
    <w:rsid w:val="00DA6005"/>
    <w:rsid w:val="00DA68D9"/>
    <w:rsid w:val="00DB0F87"/>
    <w:rsid w:val="00DB27A9"/>
    <w:rsid w:val="00DB32C0"/>
    <w:rsid w:val="00DB35EF"/>
    <w:rsid w:val="00DB3C79"/>
    <w:rsid w:val="00DB40F1"/>
    <w:rsid w:val="00DB4215"/>
    <w:rsid w:val="00DB4929"/>
    <w:rsid w:val="00DB4D38"/>
    <w:rsid w:val="00DB5D6A"/>
    <w:rsid w:val="00DB7858"/>
    <w:rsid w:val="00DC0F8B"/>
    <w:rsid w:val="00DC2F70"/>
    <w:rsid w:val="00DC59A7"/>
    <w:rsid w:val="00DC5E86"/>
    <w:rsid w:val="00DC6115"/>
    <w:rsid w:val="00DC6667"/>
    <w:rsid w:val="00DC79B0"/>
    <w:rsid w:val="00DD2890"/>
    <w:rsid w:val="00DD3429"/>
    <w:rsid w:val="00DD5D71"/>
    <w:rsid w:val="00DE00AF"/>
    <w:rsid w:val="00DE033F"/>
    <w:rsid w:val="00DE0839"/>
    <w:rsid w:val="00DE0B6F"/>
    <w:rsid w:val="00DE17B5"/>
    <w:rsid w:val="00DE276C"/>
    <w:rsid w:val="00DE4670"/>
    <w:rsid w:val="00DE53A6"/>
    <w:rsid w:val="00DE5FB3"/>
    <w:rsid w:val="00DF067E"/>
    <w:rsid w:val="00DF4AC2"/>
    <w:rsid w:val="00DF6C8E"/>
    <w:rsid w:val="00DF7E9B"/>
    <w:rsid w:val="00E00FA7"/>
    <w:rsid w:val="00E024E2"/>
    <w:rsid w:val="00E03615"/>
    <w:rsid w:val="00E04AE6"/>
    <w:rsid w:val="00E04F3F"/>
    <w:rsid w:val="00E05B8D"/>
    <w:rsid w:val="00E05E02"/>
    <w:rsid w:val="00E11F8D"/>
    <w:rsid w:val="00E12C0E"/>
    <w:rsid w:val="00E13D1E"/>
    <w:rsid w:val="00E142C2"/>
    <w:rsid w:val="00E15A96"/>
    <w:rsid w:val="00E17762"/>
    <w:rsid w:val="00E20224"/>
    <w:rsid w:val="00E204DB"/>
    <w:rsid w:val="00E205A6"/>
    <w:rsid w:val="00E21028"/>
    <w:rsid w:val="00E251D2"/>
    <w:rsid w:val="00E260A0"/>
    <w:rsid w:val="00E267B2"/>
    <w:rsid w:val="00E27A54"/>
    <w:rsid w:val="00E3079D"/>
    <w:rsid w:val="00E30F74"/>
    <w:rsid w:val="00E32C57"/>
    <w:rsid w:val="00E33FB0"/>
    <w:rsid w:val="00E36F8D"/>
    <w:rsid w:val="00E3798E"/>
    <w:rsid w:val="00E41437"/>
    <w:rsid w:val="00E4158E"/>
    <w:rsid w:val="00E42394"/>
    <w:rsid w:val="00E42D95"/>
    <w:rsid w:val="00E44A7E"/>
    <w:rsid w:val="00E47A0A"/>
    <w:rsid w:val="00E50F1F"/>
    <w:rsid w:val="00E51EB6"/>
    <w:rsid w:val="00E52345"/>
    <w:rsid w:val="00E526CC"/>
    <w:rsid w:val="00E608E6"/>
    <w:rsid w:val="00E609F6"/>
    <w:rsid w:val="00E62B3B"/>
    <w:rsid w:val="00E62B4F"/>
    <w:rsid w:val="00E636E3"/>
    <w:rsid w:val="00E63A57"/>
    <w:rsid w:val="00E643FE"/>
    <w:rsid w:val="00E65942"/>
    <w:rsid w:val="00E66527"/>
    <w:rsid w:val="00E670EF"/>
    <w:rsid w:val="00E70EC1"/>
    <w:rsid w:val="00E71BF7"/>
    <w:rsid w:val="00E726FF"/>
    <w:rsid w:val="00E72AF3"/>
    <w:rsid w:val="00E7332B"/>
    <w:rsid w:val="00E733D2"/>
    <w:rsid w:val="00E73A52"/>
    <w:rsid w:val="00E75151"/>
    <w:rsid w:val="00E751DE"/>
    <w:rsid w:val="00E772B3"/>
    <w:rsid w:val="00E803D6"/>
    <w:rsid w:val="00E8055D"/>
    <w:rsid w:val="00E80B3E"/>
    <w:rsid w:val="00E8461B"/>
    <w:rsid w:val="00E8496E"/>
    <w:rsid w:val="00E84B30"/>
    <w:rsid w:val="00E86192"/>
    <w:rsid w:val="00E861E0"/>
    <w:rsid w:val="00E8687E"/>
    <w:rsid w:val="00E86E64"/>
    <w:rsid w:val="00E91C90"/>
    <w:rsid w:val="00E92608"/>
    <w:rsid w:val="00E92E3C"/>
    <w:rsid w:val="00E935C4"/>
    <w:rsid w:val="00E94919"/>
    <w:rsid w:val="00E96655"/>
    <w:rsid w:val="00E97474"/>
    <w:rsid w:val="00EA08EE"/>
    <w:rsid w:val="00EA5152"/>
    <w:rsid w:val="00EA523C"/>
    <w:rsid w:val="00EA5FC2"/>
    <w:rsid w:val="00EB26B1"/>
    <w:rsid w:val="00EB388B"/>
    <w:rsid w:val="00EB4178"/>
    <w:rsid w:val="00EB51DC"/>
    <w:rsid w:val="00EB6B3F"/>
    <w:rsid w:val="00EB73A9"/>
    <w:rsid w:val="00EC0165"/>
    <w:rsid w:val="00EC1362"/>
    <w:rsid w:val="00EC4FF1"/>
    <w:rsid w:val="00EC59E8"/>
    <w:rsid w:val="00EC6975"/>
    <w:rsid w:val="00EC6A35"/>
    <w:rsid w:val="00EC76FE"/>
    <w:rsid w:val="00ED4BCD"/>
    <w:rsid w:val="00ED65DD"/>
    <w:rsid w:val="00ED6F11"/>
    <w:rsid w:val="00ED7726"/>
    <w:rsid w:val="00ED77A8"/>
    <w:rsid w:val="00EE1B9E"/>
    <w:rsid w:val="00EE2B9F"/>
    <w:rsid w:val="00EE2D0E"/>
    <w:rsid w:val="00EE3078"/>
    <w:rsid w:val="00EE3F14"/>
    <w:rsid w:val="00EE4134"/>
    <w:rsid w:val="00EE4D6B"/>
    <w:rsid w:val="00EE4EFD"/>
    <w:rsid w:val="00EE63D4"/>
    <w:rsid w:val="00EF1173"/>
    <w:rsid w:val="00EF2272"/>
    <w:rsid w:val="00EF2349"/>
    <w:rsid w:val="00EF516D"/>
    <w:rsid w:val="00EF7A4A"/>
    <w:rsid w:val="00F02526"/>
    <w:rsid w:val="00F02F1F"/>
    <w:rsid w:val="00F03811"/>
    <w:rsid w:val="00F05B70"/>
    <w:rsid w:val="00F05FEF"/>
    <w:rsid w:val="00F062F4"/>
    <w:rsid w:val="00F100C9"/>
    <w:rsid w:val="00F10A58"/>
    <w:rsid w:val="00F10BCC"/>
    <w:rsid w:val="00F1163B"/>
    <w:rsid w:val="00F12230"/>
    <w:rsid w:val="00F144F2"/>
    <w:rsid w:val="00F15526"/>
    <w:rsid w:val="00F159C4"/>
    <w:rsid w:val="00F160AE"/>
    <w:rsid w:val="00F1791D"/>
    <w:rsid w:val="00F20C78"/>
    <w:rsid w:val="00F2475A"/>
    <w:rsid w:val="00F262C2"/>
    <w:rsid w:val="00F268C7"/>
    <w:rsid w:val="00F27C99"/>
    <w:rsid w:val="00F32259"/>
    <w:rsid w:val="00F32822"/>
    <w:rsid w:val="00F34703"/>
    <w:rsid w:val="00F34B72"/>
    <w:rsid w:val="00F35DE6"/>
    <w:rsid w:val="00F36589"/>
    <w:rsid w:val="00F4258E"/>
    <w:rsid w:val="00F42672"/>
    <w:rsid w:val="00F44523"/>
    <w:rsid w:val="00F44EA1"/>
    <w:rsid w:val="00F451BE"/>
    <w:rsid w:val="00F46FEE"/>
    <w:rsid w:val="00F47751"/>
    <w:rsid w:val="00F4794B"/>
    <w:rsid w:val="00F51B69"/>
    <w:rsid w:val="00F520C6"/>
    <w:rsid w:val="00F521C1"/>
    <w:rsid w:val="00F538DA"/>
    <w:rsid w:val="00F54706"/>
    <w:rsid w:val="00F54748"/>
    <w:rsid w:val="00F55A32"/>
    <w:rsid w:val="00F575E8"/>
    <w:rsid w:val="00F57B85"/>
    <w:rsid w:val="00F61A82"/>
    <w:rsid w:val="00F624BC"/>
    <w:rsid w:val="00F6269B"/>
    <w:rsid w:val="00F62BB6"/>
    <w:rsid w:val="00F62FA2"/>
    <w:rsid w:val="00F64B67"/>
    <w:rsid w:val="00F65124"/>
    <w:rsid w:val="00F65A60"/>
    <w:rsid w:val="00F70366"/>
    <w:rsid w:val="00F71ACA"/>
    <w:rsid w:val="00F71C68"/>
    <w:rsid w:val="00F722D4"/>
    <w:rsid w:val="00F745C6"/>
    <w:rsid w:val="00F746BF"/>
    <w:rsid w:val="00F75148"/>
    <w:rsid w:val="00F75473"/>
    <w:rsid w:val="00F75A7F"/>
    <w:rsid w:val="00F75F5E"/>
    <w:rsid w:val="00F76F38"/>
    <w:rsid w:val="00F818D2"/>
    <w:rsid w:val="00F82CB4"/>
    <w:rsid w:val="00F84500"/>
    <w:rsid w:val="00F90D5C"/>
    <w:rsid w:val="00F90FF2"/>
    <w:rsid w:val="00F9197C"/>
    <w:rsid w:val="00F94DF4"/>
    <w:rsid w:val="00F95888"/>
    <w:rsid w:val="00F95AC4"/>
    <w:rsid w:val="00F97E29"/>
    <w:rsid w:val="00FA1F5B"/>
    <w:rsid w:val="00FA2C37"/>
    <w:rsid w:val="00FA3C0F"/>
    <w:rsid w:val="00FA4519"/>
    <w:rsid w:val="00FA495E"/>
    <w:rsid w:val="00FA61CF"/>
    <w:rsid w:val="00FA73D0"/>
    <w:rsid w:val="00FB0104"/>
    <w:rsid w:val="00FB141B"/>
    <w:rsid w:val="00FB1E44"/>
    <w:rsid w:val="00FB24A8"/>
    <w:rsid w:val="00FB4E96"/>
    <w:rsid w:val="00FB7E50"/>
    <w:rsid w:val="00FC2AD8"/>
    <w:rsid w:val="00FC30DD"/>
    <w:rsid w:val="00FC310C"/>
    <w:rsid w:val="00FC43FC"/>
    <w:rsid w:val="00FC48E0"/>
    <w:rsid w:val="00FC4F52"/>
    <w:rsid w:val="00FC52AA"/>
    <w:rsid w:val="00FC5DFE"/>
    <w:rsid w:val="00FC6D8E"/>
    <w:rsid w:val="00FD02A7"/>
    <w:rsid w:val="00FD0D24"/>
    <w:rsid w:val="00FD0FB0"/>
    <w:rsid w:val="00FD1260"/>
    <w:rsid w:val="00FD4A1F"/>
    <w:rsid w:val="00FD4EF1"/>
    <w:rsid w:val="00FD52EB"/>
    <w:rsid w:val="00FD6FAA"/>
    <w:rsid w:val="00FE022D"/>
    <w:rsid w:val="00FE1100"/>
    <w:rsid w:val="00FE13DB"/>
    <w:rsid w:val="00FE3020"/>
    <w:rsid w:val="00FE4991"/>
    <w:rsid w:val="00FE7C63"/>
    <w:rsid w:val="00FF020B"/>
    <w:rsid w:val="00FF024C"/>
    <w:rsid w:val="00FF0CB0"/>
    <w:rsid w:val="00FF10BA"/>
    <w:rsid w:val="00FF34D2"/>
    <w:rsid w:val="00FF3AA9"/>
    <w:rsid w:val="00FF3B15"/>
    <w:rsid w:val="00FF3F32"/>
    <w:rsid w:val="00FF46C7"/>
    <w:rsid w:val="00FF5436"/>
    <w:rsid w:val="00FF6454"/>
    <w:rsid w:val="00FF69B3"/>
    <w:rsid w:val="00FF6DFA"/>
    <w:rsid w:val="00FF7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33319E"/>
  <w15:docId w15:val="{DF3EA0B5-5ECA-44D4-B8F2-077FBB3A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34B9"/>
    <w:rPr>
      <w:sz w:val="24"/>
      <w:szCs w:val="24"/>
      <w:lang w:eastAsia="en-US"/>
    </w:rPr>
  </w:style>
  <w:style w:type="paragraph" w:styleId="Heading1">
    <w:name w:val="heading 1"/>
    <w:basedOn w:val="Normal"/>
    <w:next w:val="Normal"/>
    <w:link w:val="Heading1Char"/>
    <w:qFormat/>
    <w:rsid w:val="00BD6A9B"/>
    <w:pPr>
      <w:keepNext/>
      <w:keepLines/>
      <w:spacing w:before="480"/>
      <w:outlineLvl w:val="0"/>
    </w:pPr>
    <w:rPr>
      <w:rFonts w:ascii="Cambria" w:hAnsi="Cambria"/>
      <w:b/>
      <w:bCs/>
      <w:color w:val="365F91"/>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95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410DF"/>
    <w:pPr>
      <w:tabs>
        <w:tab w:val="center" w:pos="4153"/>
        <w:tab w:val="right" w:pos="8306"/>
      </w:tabs>
    </w:pPr>
  </w:style>
  <w:style w:type="paragraph" w:styleId="Footer">
    <w:name w:val="footer"/>
    <w:basedOn w:val="Normal"/>
    <w:link w:val="FooterChar"/>
    <w:uiPriority w:val="99"/>
    <w:rsid w:val="007410DF"/>
    <w:pPr>
      <w:tabs>
        <w:tab w:val="center" w:pos="4153"/>
        <w:tab w:val="right" w:pos="8306"/>
      </w:tabs>
    </w:pPr>
  </w:style>
  <w:style w:type="paragraph" w:styleId="BalloonText">
    <w:name w:val="Balloon Text"/>
    <w:basedOn w:val="Normal"/>
    <w:link w:val="BalloonTextChar"/>
    <w:rsid w:val="00F34B72"/>
    <w:rPr>
      <w:rFonts w:ascii="Tahoma" w:hAnsi="Tahoma" w:cs="Tahoma"/>
      <w:sz w:val="16"/>
      <w:szCs w:val="16"/>
    </w:rPr>
  </w:style>
  <w:style w:type="paragraph" w:styleId="ListParagraph">
    <w:name w:val="List Paragraph"/>
    <w:basedOn w:val="Normal"/>
    <w:uiPriority w:val="34"/>
    <w:qFormat/>
    <w:rsid w:val="001A3435"/>
    <w:pPr>
      <w:spacing w:after="200" w:line="276" w:lineRule="auto"/>
      <w:ind w:left="720"/>
      <w:contextualSpacing/>
    </w:pPr>
    <w:rPr>
      <w:rFonts w:ascii="Calibri" w:hAnsi="Calibri"/>
      <w:sz w:val="22"/>
      <w:szCs w:val="22"/>
    </w:rPr>
  </w:style>
  <w:style w:type="character" w:customStyle="1" w:styleId="Heading1Char">
    <w:name w:val="Heading 1 Char"/>
    <w:basedOn w:val="DefaultParagraphFont"/>
    <w:link w:val="Heading1"/>
    <w:rsid w:val="00BD6A9B"/>
    <w:rPr>
      <w:rFonts w:ascii="Cambria" w:eastAsia="Times New Roman" w:hAnsi="Cambria" w:cs="Times New Roman"/>
      <w:b/>
      <w:bCs/>
      <w:color w:val="365F91"/>
      <w:sz w:val="28"/>
      <w:szCs w:val="28"/>
    </w:rPr>
  </w:style>
  <w:style w:type="character" w:customStyle="1" w:styleId="BalloonTextChar">
    <w:name w:val="Balloon Text Char"/>
    <w:basedOn w:val="DefaultParagraphFont"/>
    <w:link w:val="BalloonText"/>
    <w:rsid w:val="00BD6A9B"/>
    <w:rPr>
      <w:rFonts w:ascii="Tahoma" w:hAnsi="Tahoma" w:cs="Tahoma"/>
      <w:sz w:val="16"/>
      <w:szCs w:val="16"/>
      <w:lang w:eastAsia="en-US"/>
    </w:rPr>
  </w:style>
  <w:style w:type="character" w:customStyle="1" w:styleId="HeaderChar">
    <w:name w:val="Header Char"/>
    <w:basedOn w:val="DefaultParagraphFont"/>
    <w:link w:val="Header"/>
    <w:rsid w:val="00BD6A9B"/>
    <w:rPr>
      <w:sz w:val="24"/>
      <w:szCs w:val="24"/>
      <w:lang w:eastAsia="en-US"/>
    </w:rPr>
  </w:style>
  <w:style w:type="character" w:customStyle="1" w:styleId="FooterChar">
    <w:name w:val="Footer Char"/>
    <w:basedOn w:val="DefaultParagraphFont"/>
    <w:link w:val="Footer"/>
    <w:uiPriority w:val="99"/>
    <w:rsid w:val="00BD6A9B"/>
    <w:rPr>
      <w:sz w:val="24"/>
      <w:szCs w:val="24"/>
      <w:lang w:eastAsia="en-US"/>
    </w:rPr>
  </w:style>
  <w:style w:type="paragraph" w:styleId="Revision">
    <w:name w:val="Revision"/>
    <w:hidden/>
    <w:uiPriority w:val="99"/>
    <w:semiHidden/>
    <w:rsid w:val="00DE276C"/>
    <w:rPr>
      <w:sz w:val="24"/>
      <w:szCs w:val="24"/>
      <w:lang w:eastAsia="en-US"/>
    </w:rPr>
  </w:style>
  <w:style w:type="character" w:styleId="Hyperlink">
    <w:name w:val="Hyperlink"/>
    <w:basedOn w:val="DefaultParagraphFont"/>
    <w:unhideWhenUsed/>
    <w:rsid w:val="00770B5A"/>
    <w:rPr>
      <w:color w:val="0000FF" w:themeColor="hyperlink"/>
      <w:u w:val="single"/>
    </w:rPr>
  </w:style>
  <w:style w:type="character" w:styleId="CommentReference">
    <w:name w:val="annotation reference"/>
    <w:basedOn w:val="DefaultParagraphFont"/>
    <w:semiHidden/>
    <w:unhideWhenUsed/>
    <w:rsid w:val="007D3BD2"/>
    <w:rPr>
      <w:sz w:val="16"/>
      <w:szCs w:val="16"/>
    </w:rPr>
  </w:style>
  <w:style w:type="paragraph" w:styleId="CommentText">
    <w:name w:val="annotation text"/>
    <w:basedOn w:val="Normal"/>
    <w:link w:val="CommentTextChar"/>
    <w:semiHidden/>
    <w:unhideWhenUsed/>
    <w:rsid w:val="007D3BD2"/>
    <w:rPr>
      <w:sz w:val="20"/>
      <w:szCs w:val="20"/>
    </w:rPr>
  </w:style>
  <w:style w:type="character" w:customStyle="1" w:styleId="CommentTextChar">
    <w:name w:val="Comment Text Char"/>
    <w:basedOn w:val="DefaultParagraphFont"/>
    <w:link w:val="CommentText"/>
    <w:semiHidden/>
    <w:rsid w:val="007D3BD2"/>
    <w:rPr>
      <w:lang w:eastAsia="en-US"/>
    </w:rPr>
  </w:style>
  <w:style w:type="paragraph" w:styleId="CommentSubject">
    <w:name w:val="annotation subject"/>
    <w:basedOn w:val="CommentText"/>
    <w:next w:val="CommentText"/>
    <w:link w:val="CommentSubjectChar"/>
    <w:semiHidden/>
    <w:unhideWhenUsed/>
    <w:rsid w:val="007D3BD2"/>
    <w:rPr>
      <w:b/>
      <w:bCs/>
    </w:rPr>
  </w:style>
  <w:style w:type="character" w:customStyle="1" w:styleId="CommentSubjectChar">
    <w:name w:val="Comment Subject Char"/>
    <w:basedOn w:val="CommentTextChar"/>
    <w:link w:val="CommentSubject"/>
    <w:semiHidden/>
    <w:rsid w:val="007D3BD2"/>
    <w:rPr>
      <w:b/>
      <w:bCs/>
      <w:lang w:eastAsia="en-US"/>
    </w:rPr>
  </w:style>
  <w:style w:type="paragraph" w:styleId="NoSpacing">
    <w:name w:val="No Spacing"/>
    <w:uiPriority w:val="1"/>
    <w:qFormat/>
    <w:rsid w:val="008E352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620260">
      <w:bodyDiv w:val="1"/>
      <w:marLeft w:val="0"/>
      <w:marRight w:val="0"/>
      <w:marTop w:val="0"/>
      <w:marBottom w:val="0"/>
      <w:divBdr>
        <w:top w:val="none" w:sz="0" w:space="0" w:color="auto"/>
        <w:left w:val="none" w:sz="0" w:space="0" w:color="auto"/>
        <w:bottom w:val="none" w:sz="0" w:space="0" w:color="auto"/>
        <w:right w:val="none" w:sz="0" w:space="0" w:color="auto"/>
      </w:divBdr>
    </w:div>
    <w:div w:id="830412186">
      <w:bodyDiv w:val="1"/>
      <w:marLeft w:val="0"/>
      <w:marRight w:val="0"/>
      <w:marTop w:val="0"/>
      <w:marBottom w:val="0"/>
      <w:divBdr>
        <w:top w:val="none" w:sz="0" w:space="0" w:color="auto"/>
        <w:left w:val="none" w:sz="0" w:space="0" w:color="auto"/>
        <w:bottom w:val="none" w:sz="0" w:space="0" w:color="auto"/>
        <w:right w:val="none" w:sz="0" w:space="0" w:color="auto"/>
      </w:divBdr>
      <w:divsChild>
        <w:div w:id="1361473305">
          <w:marLeft w:val="0"/>
          <w:marRight w:val="0"/>
          <w:marTop w:val="0"/>
          <w:marBottom w:val="0"/>
          <w:divBdr>
            <w:top w:val="none" w:sz="0" w:space="0" w:color="auto"/>
            <w:left w:val="none" w:sz="0" w:space="0" w:color="auto"/>
            <w:bottom w:val="none" w:sz="0" w:space="0" w:color="auto"/>
            <w:right w:val="none" w:sz="0" w:space="0" w:color="auto"/>
          </w:divBdr>
          <w:divsChild>
            <w:div w:id="102772685">
              <w:marLeft w:val="0"/>
              <w:marRight w:val="0"/>
              <w:marTop w:val="0"/>
              <w:marBottom w:val="0"/>
              <w:divBdr>
                <w:top w:val="none" w:sz="0" w:space="0" w:color="auto"/>
                <w:left w:val="none" w:sz="0" w:space="0" w:color="auto"/>
                <w:bottom w:val="none" w:sz="0" w:space="0" w:color="auto"/>
                <w:right w:val="none" w:sz="0" w:space="0" w:color="auto"/>
              </w:divBdr>
              <w:divsChild>
                <w:div w:id="292948863">
                  <w:marLeft w:val="0"/>
                  <w:marRight w:val="0"/>
                  <w:marTop w:val="0"/>
                  <w:marBottom w:val="0"/>
                  <w:divBdr>
                    <w:top w:val="none" w:sz="0" w:space="0" w:color="auto"/>
                    <w:left w:val="none" w:sz="0" w:space="0" w:color="auto"/>
                    <w:bottom w:val="none" w:sz="0" w:space="0" w:color="auto"/>
                    <w:right w:val="none" w:sz="0" w:space="0" w:color="auto"/>
                  </w:divBdr>
                  <w:divsChild>
                    <w:div w:id="799685963">
                      <w:marLeft w:val="0"/>
                      <w:marRight w:val="0"/>
                      <w:marTop w:val="0"/>
                      <w:marBottom w:val="0"/>
                      <w:divBdr>
                        <w:top w:val="none" w:sz="0" w:space="0" w:color="auto"/>
                        <w:left w:val="none" w:sz="0" w:space="0" w:color="auto"/>
                        <w:bottom w:val="none" w:sz="0" w:space="0" w:color="auto"/>
                        <w:right w:val="none" w:sz="0" w:space="0" w:color="auto"/>
                      </w:divBdr>
                      <w:divsChild>
                        <w:div w:id="2145001082">
                          <w:marLeft w:val="0"/>
                          <w:marRight w:val="0"/>
                          <w:marTop w:val="0"/>
                          <w:marBottom w:val="0"/>
                          <w:divBdr>
                            <w:top w:val="none" w:sz="0" w:space="0" w:color="auto"/>
                            <w:left w:val="none" w:sz="0" w:space="0" w:color="auto"/>
                            <w:bottom w:val="none" w:sz="0" w:space="0" w:color="auto"/>
                            <w:right w:val="none" w:sz="0" w:space="0" w:color="auto"/>
                          </w:divBdr>
                          <w:divsChild>
                            <w:div w:id="1707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135775">
      <w:bodyDiv w:val="1"/>
      <w:marLeft w:val="0"/>
      <w:marRight w:val="0"/>
      <w:marTop w:val="0"/>
      <w:marBottom w:val="0"/>
      <w:divBdr>
        <w:top w:val="none" w:sz="0" w:space="0" w:color="auto"/>
        <w:left w:val="none" w:sz="0" w:space="0" w:color="auto"/>
        <w:bottom w:val="none" w:sz="0" w:space="0" w:color="auto"/>
        <w:right w:val="none" w:sz="0" w:space="0" w:color="auto"/>
      </w:divBdr>
    </w:div>
    <w:div w:id="1116289271">
      <w:bodyDiv w:val="1"/>
      <w:marLeft w:val="0"/>
      <w:marRight w:val="0"/>
      <w:marTop w:val="0"/>
      <w:marBottom w:val="0"/>
      <w:divBdr>
        <w:top w:val="none" w:sz="0" w:space="0" w:color="auto"/>
        <w:left w:val="none" w:sz="0" w:space="0" w:color="auto"/>
        <w:bottom w:val="none" w:sz="0" w:space="0" w:color="auto"/>
        <w:right w:val="none" w:sz="0" w:space="0" w:color="auto"/>
      </w:divBdr>
    </w:div>
    <w:div w:id="1259175675">
      <w:bodyDiv w:val="1"/>
      <w:marLeft w:val="0"/>
      <w:marRight w:val="0"/>
      <w:marTop w:val="0"/>
      <w:marBottom w:val="0"/>
      <w:divBdr>
        <w:top w:val="none" w:sz="0" w:space="0" w:color="auto"/>
        <w:left w:val="none" w:sz="0" w:space="0" w:color="auto"/>
        <w:bottom w:val="none" w:sz="0" w:space="0" w:color="auto"/>
        <w:right w:val="none" w:sz="0" w:space="0" w:color="auto"/>
      </w:divBdr>
    </w:div>
    <w:div w:id="192256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bound.PR-TR\Local%20Settings\Temporary%20Internet%20Files\OLK10F\Draft%20Template%20for%20Minutes%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26FBC2405E1E746A557FD2E4765D9C4" ma:contentTypeVersion="11" ma:contentTypeDescription="Create a new document." ma:contentTypeScope="" ma:versionID="81f6aa3c0fecbca7954e29adcb2f7bbf">
  <xsd:schema xmlns:xsd="http://www.w3.org/2001/XMLSchema" xmlns:xs="http://www.w3.org/2001/XMLSchema" xmlns:p="http://schemas.microsoft.com/office/2006/metadata/properties" xmlns:ns2="8be1ed04-f08c-4133-b4e4-8398bc0e2a9c" xmlns:ns3="4ecd67f7-b0c0-4edb-aab2-f4885d91a033" targetNamespace="http://schemas.microsoft.com/office/2006/metadata/properties" ma:root="true" ma:fieldsID="9a8309f00a17a0551057d86074bdf8c1" ns2:_="" ns3:_="">
    <xsd:import namespace="8be1ed04-f08c-4133-b4e4-8398bc0e2a9c"/>
    <xsd:import namespace="4ecd67f7-b0c0-4edb-aab2-f4885d91a03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1ed04-f08c-4133-b4e4-8398bc0e2a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cd67f7-b0c0-4edb-aab2-f4885d91a03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0bf886-f4e0-4096-9653-b07af534c4da}" ma:internalName="TaxCatchAll" ma:showField="CatchAllData" ma:web="4ecd67f7-b0c0-4edb-aab2-f4885d91a0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e1ed04-f08c-4133-b4e4-8398bc0e2a9c">
      <Terms xmlns="http://schemas.microsoft.com/office/infopath/2007/PartnerControls"/>
    </lcf76f155ced4ddcb4097134ff3c332f>
    <TaxCatchAll xmlns="4ecd67f7-b0c0-4edb-aab2-f4885d91a033" xsi:nil="true"/>
  </documentManagement>
</p:properties>
</file>

<file path=customXml/itemProps1.xml><?xml version="1.0" encoding="utf-8"?>
<ds:datastoreItem xmlns:ds="http://schemas.openxmlformats.org/officeDocument/2006/customXml" ds:itemID="{C500C2D4-9A58-4B63-8AC4-9A74E714BCE2}">
  <ds:schemaRefs>
    <ds:schemaRef ds:uri="http://schemas.openxmlformats.org/officeDocument/2006/bibliography"/>
  </ds:schemaRefs>
</ds:datastoreItem>
</file>

<file path=customXml/itemProps2.xml><?xml version="1.0" encoding="utf-8"?>
<ds:datastoreItem xmlns:ds="http://schemas.openxmlformats.org/officeDocument/2006/customXml" ds:itemID="{10EC257A-C5A5-4C71-BF4A-F85E4208FF73}"/>
</file>

<file path=customXml/itemProps3.xml><?xml version="1.0" encoding="utf-8"?>
<ds:datastoreItem xmlns:ds="http://schemas.openxmlformats.org/officeDocument/2006/customXml" ds:itemID="{1F4F7AFD-7785-4281-A593-C913F7905075}"/>
</file>

<file path=customXml/itemProps4.xml><?xml version="1.0" encoding="utf-8"?>
<ds:datastoreItem xmlns:ds="http://schemas.openxmlformats.org/officeDocument/2006/customXml" ds:itemID="{A8090692-C5DC-4FD7-9C55-51070DBE0385}"/>
</file>

<file path=docProps/app.xml><?xml version="1.0" encoding="utf-8"?>
<Properties xmlns="http://schemas.openxmlformats.org/officeDocument/2006/extended-properties" xmlns:vt="http://schemas.openxmlformats.org/officeDocument/2006/docPropsVTypes">
  <Template>C:\Documents and Settings\abound.PR-TR\Local Settings\Temporary Internet Files\OLK10F\Draft Template for Minutes (2).dot</Template>
  <TotalTime>63</TotalTime>
  <Pages>4</Pages>
  <Words>806</Words>
  <Characters>4599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Pontypridd &amp; Rhondda NHS Trust</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Greener</dc:creator>
  <cp:keywords/>
  <dc:description/>
  <cp:lastModifiedBy>H Smith</cp:lastModifiedBy>
  <cp:revision>14</cp:revision>
  <cp:lastPrinted>2019-05-14T08:20:00Z</cp:lastPrinted>
  <dcterms:created xsi:type="dcterms:W3CDTF">2025-09-13T16:24:00Z</dcterms:created>
  <dcterms:modified xsi:type="dcterms:W3CDTF">2025-09-13T18:31:00Z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0x010100F26FBC2405E1E746A557FD2E4765D9C4</vt:lpwstr>
  </property>
</Properties>
</file>