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1FC87" w14:textId="77777777" w:rsidR="00C41E97" w:rsidRPr="00276B96" w:rsidRDefault="00C41E97" w:rsidP="00480353">
      <w:pPr>
        <w:tabs>
          <w:tab w:val="center" w:pos="7920"/>
        </w:tabs>
        <w:rPr>
          <w:rFonts w:ascii="Calibri" w:hAnsi="Calibri" w:cs="Arial"/>
          <w:color w:val="000066"/>
        </w:rPr>
      </w:pPr>
    </w:p>
    <w:p w14:paraId="0F1AF139" w14:textId="2976B61E" w:rsidR="001A13CD" w:rsidRDefault="00064557" w:rsidP="001A13CD">
      <w:pPr>
        <w:tabs>
          <w:tab w:val="center" w:pos="7920"/>
        </w:tabs>
        <w:jc w:val="center"/>
        <w:rPr>
          <w:rFonts w:asciiTheme="minorHAnsi" w:hAnsiTheme="minorHAnsi" w:cstheme="minorHAnsi"/>
          <w:b/>
        </w:rPr>
      </w:pPr>
      <w:r w:rsidRPr="00064557">
        <w:rPr>
          <w:rFonts w:ascii="Calibri" w:hAnsi="Calibri" w:cs="Arial"/>
          <w:b/>
          <w:noProof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6672A251" wp14:editId="4A356355">
            <wp:simplePos x="0" y="0"/>
            <wp:positionH relativeFrom="column">
              <wp:posOffset>6943725</wp:posOffset>
            </wp:positionH>
            <wp:positionV relativeFrom="paragraph">
              <wp:posOffset>44450</wp:posOffset>
            </wp:positionV>
            <wp:extent cx="1146810" cy="1062355"/>
            <wp:effectExtent l="0" t="0" r="0" b="4445"/>
            <wp:wrapNone/>
            <wp:docPr id="20143909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4390986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6810" cy="106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0E076C" w14:textId="2EB44858" w:rsidR="00505DF1" w:rsidRPr="00505DF1" w:rsidRDefault="00505DF1" w:rsidP="00A07DF0">
      <w:pPr>
        <w:tabs>
          <w:tab w:val="center" w:pos="7920"/>
        </w:tabs>
        <w:rPr>
          <w:rFonts w:ascii="Calibri" w:hAnsi="Calibri" w:cs="Arial"/>
          <w:b/>
          <w:sz w:val="48"/>
          <w:szCs w:val="48"/>
        </w:rPr>
      </w:pPr>
      <w:r w:rsidRPr="00505DF1">
        <w:rPr>
          <w:rFonts w:asciiTheme="minorHAnsi" w:hAnsiTheme="minorHAnsi" w:cstheme="minorHAnsi"/>
          <w:b/>
          <w:sz w:val="48"/>
          <w:szCs w:val="48"/>
        </w:rPr>
        <w:t xml:space="preserve">Tonysguboriau </w:t>
      </w:r>
      <w:r w:rsidR="001A13CD" w:rsidRPr="00505DF1">
        <w:rPr>
          <w:rFonts w:asciiTheme="minorHAnsi" w:hAnsiTheme="minorHAnsi" w:cstheme="minorHAnsi"/>
          <w:b/>
          <w:sz w:val="48"/>
          <w:szCs w:val="48"/>
        </w:rPr>
        <w:t>PTA</w:t>
      </w:r>
      <w:r w:rsidR="00E4158E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A07DF0">
        <w:rPr>
          <w:rFonts w:asciiTheme="minorHAnsi" w:hAnsiTheme="minorHAnsi" w:cstheme="minorHAnsi"/>
          <w:b/>
          <w:sz w:val="48"/>
          <w:szCs w:val="48"/>
        </w:rPr>
        <w:t>Annual General Meeting</w:t>
      </w:r>
    </w:p>
    <w:p w14:paraId="18CFFDC2" w14:textId="77777777" w:rsidR="00A07DF0" w:rsidRDefault="002E3239" w:rsidP="00A07DF0">
      <w:pPr>
        <w:tabs>
          <w:tab w:val="center" w:pos="7920"/>
        </w:tabs>
        <w:rPr>
          <w:rFonts w:ascii="Calibri" w:hAnsi="Calibri" w:cs="Arial"/>
          <w:b/>
          <w:sz w:val="32"/>
          <w:szCs w:val="32"/>
        </w:rPr>
      </w:pPr>
      <w:r w:rsidRPr="00505DF1">
        <w:rPr>
          <w:rFonts w:ascii="Calibri" w:hAnsi="Calibri" w:cs="Arial"/>
          <w:b/>
          <w:sz w:val="32"/>
          <w:szCs w:val="32"/>
        </w:rPr>
        <w:t>Minutes/</w:t>
      </w:r>
      <w:r w:rsidR="00012EEC" w:rsidRPr="00505DF1">
        <w:rPr>
          <w:rFonts w:ascii="Calibri" w:hAnsi="Calibri" w:cs="Arial"/>
          <w:b/>
          <w:sz w:val="32"/>
          <w:szCs w:val="32"/>
        </w:rPr>
        <w:t xml:space="preserve">Action Points </w:t>
      </w:r>
    </w:p>
    <w:p w14:paraId="056968D6" w14:textId="400F88C4" w:rsidR="005F4AF4" w:rsidRDefault="00C51B0E" w:rsidP="00A07DF0">
      <w:pPr>
        <w:tabs>
          <w:tab w:val="center" w:pos="7920"/>
        </w:tabs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Tuesday 18</w:t>
      </w:r>
      <w:r w:rsidRPr="00C51B0E">
        <w:rPr>
          <w:rFonts w:ascii="Calibri" w:hAnsi="Calibri" w:cs="Arial"/>
          <w:b/>
          <w:sz w:val="32"/>
          <w:szCs w:val="32"/>
          <w:vertAlign w:val="superscript"/>
        </w:rPr>
        <w:t>th</w:t>
      </w:r>
      <w:r>
        <w:rPr>
          <w:rFonts w:ascii="Calibri" w:hAnsi="Calibri" w:cs="Arial"/>
          <w:b/>
          <w:sz w:val="32"/>
          <w:szCs w:val="32"/>
        </w:rPr>
        <w:t xml:space="preserve"> March</w:t>
      </w:r>
    </w:p>
    <w:p w14:paraId="29734F2E" w14:textId="1A615D21" w:rsidR="00DC5E86" w:rsidRDefault="00DC5E86" w:rsidP="00A07DF0">
      <w:pPr>
        <w:tabs>
          <w:tab w:val="center" w:pos="7920"/>
        </w:tabs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 xml:space="preserve">Location: </w:t>
      </w:r>
      <w:r w:rsidR="00A07DF0">
        <w:rPr>
          <w:rFonts w:ascii="Calibri" w:hAnsi="Calibri" w:cs="Arial"/>
          <w:b/>
          <w:sz w:val="32"/>
          <w:szCs w:val="32"/>
        </w:rPr>
        <w:t xml:space="preserve">Tonysguboriau Primary School, </w:t>
      </w:r>
      <w:r w:rsidR="005542C8">
        <w:rPr>
          <w:rFonts w:ascii="Calibri" w:hAnsi="Calibri" w:cs="Arial"/>
          <w:b/>
          <w:sz w:val="32"/>
          <w:szCs w:val="32"/>
        </w:rPr>
        <w:t>Talbot Green</w:t>
      </w:r>
    </w:p>
    <w:p w14:paraId="37E78F77" w14:textId="77777777" w:rsidR="005F4AF4" w:rsidRPr="00276B96" w:rsidRDefault="005F4AF4" w:rsidP="00C914F2">
      <w:pPr>
        <w:rPr>
          <w:rFonts w:ascii="Calibri" w:hAnsi="Calibri" w:cs="Arial"/>
          <w:b/>
        </w:rPr>
      </w:pPr>
    </w:p>
    <w:p w14:paraId="4977AB23" w14:textId="77D36C45" w:rsidR="005F4AF4" w:rsidRPr="00276B96" w:rsidRDefault="005F4AF4" w:rsidP="005F4AF4">
      <w:pPr>
        <w:rPr>
          <w:rFonts w:ascii="Calibri" w:hAnsi="Calibri" w:cs="Arial"/>
          <w:b/>
        </w:rPr>
      </w:pPr>
      <w:r w:rsidRPr="00276B96">
        <w:rPr>
          <w:rFonts w:ascii="Calibri" w:hAnsi="Calibri" w:cs="Arial"/>
          <w:b/>
        </w:rPr>
        <w:t>Present:</w:t>
      </w:r>
      <w:r w:rsidR="001A13CD">
        <w:rPr>
          <w:rFonts w:asciiTheme="minorHAnsi" w:hAnsiTheme="minorHAnsi" w:cstheme="minorHAnsi"/>
          <w:b/>
        </w:rPr>
        <w:tab/>
      </w:r>
      <w:r w:rsidR="001A13CD">
        <w:rPr>
          <w:rFonts w:asciiTheme="minorHAnsi" w:hAnsiTheme="minorHAnsi" w:cstheme="minorHAnsi"/>
          <w:b/>
        </w:rPr>
        <w:tab/>
      </w:r>
      <w:r w:rsidR="001A13CD">
        <w:rPr>
          <w:rFonts w:asciiTheme="minorHAnsi" w:hAnsiTheme="minorHAnsi" w:cstheme="minorHAnsi"/>
          <w:b/>
        </w:rPr>
        <w:tab/>
      </w:r>
      <w:r w:rsidR="001A13CD">
        <w:rPr>
          <w:rFonts w:asciiTheme="minorHAnsi" w:hAnsiTheme="minorHAnsi" w:cstheme="minorHAnsi"/>
          <w:b/>
        </w:rPr>
        <w:tab/>
      </w:r>
      <w:r w:rsidR="001A13CD">
        <w:rPr>
          <w:rFonts w:asciiTheme="minorHAnsi" w:hAnsiTheme="minorHAnsi" w:cstheme="minorHAnsi"/>
          <w:b/>
        </w:rPr>
        <w:tab/>
      </w:r>
    </w:p>
    <w:p w14:paraId="5FCB9D0F" w14:textId="5A57AEA3" w:rsidR="00C51B0E" w:rsidRDefault="001A13CD" w:rsidP="00C51B0E">
      <w:pPr>
        <w:tabs>
          <w:tab w:val="left" w:pos="2160"/>
          <w:tab w:val="left" w:pos="7200"/>
          <w:tab w:val="left" w:pos="9360"/>
        </w:tabs>
        <w:rPr>
          <w:rFonts w:ascii="Calibri" w:hAnsi="Calibri" w:cs="Arial"/>
        </w:rPr>
      </w:pPr>
      <w:r>
        <w:rPr>
          <w:rFonts w:asciiTheme="minorHAnsi" w:hAnsiTheme="minorHAnsi" w:cstheme="minorHAnsi"/>
        </w:rPr>
        <w:t xml:space="preserve">Rachel </w:t>
      </w:r>
      <w:r w:rsidR="00837E47">
        <w:rPr>
          <w:rFonts w:asciiTheme="minorHAnsi" w:hAnsiTheme="minorHAnsi" w:cstheme="minorHAnsi"/>
        </w:rPr>
        <w:t xml:space="preserve">Madge </w:t>
      </w:r>
      <w:r w:rsidR="005542C8">
        <w:rPr>
          <w:rFonts w:asciiTheme="minorHAnsi" w:hAnsiTheme="minorHAnsi" w:cstheme="minorHAnsi"/>
        </w:rPr>
        <w:tab/>
      </w:r>
      <w:r w:rsidR="00C51B0E">
        <w:rPr>
          <w:rFonts w:asciiTheme="minorHAnsi" w:hAnsiTheme="minorHAnsi" w:cstheme="minorHAnsi"/>
        </w:rPr>
        <w:t xml:space="preserve">Zara Powell                   </w:t>
      </w:r>
      <w:r>
        <w:rPr>
          <w:rFonts w:asciiTheme="minorHAnsi" w:hAnsiTheme="minorHAnsi" w:cstheme="minorHAnsi"/>
        </w:rPr>
        <w:tab/>
      </w:r>
      <w:r w:rsidR="00FD0FB0">
        <w:rPr>
          <w:rFonts w:asciiTheme="minorHAnsi" w:hAnsiTheme="minorHAnsi" w:cstheme="minorHAnsi"/>
        </w:rPr>
        <w:tab/>
      </w:r>
      <w:r w:rsidR="00505DF1">
        <w:rPr>
          <w:rFonts w:asciiTheme="minorHAnsi" w:hAnsiTheme="minorHAnsi" w:cstheme="minorHAnsi"/>
        </w:rPr>
        <w:tab/>
      </w:r>
      <w:r w:rsidR="00505DF1">
        <w:rPr>
          <w:rFonts w:asciiTheme="minorHAnsi" w:hAnsiTheme="minorHAnsi" w:cstheme="minorHAnsi"/>
        </w:rPr>
        <w:tab/>
      </w:r>
      <w:r w:rsidR="00505DF1">
        <w:rPr>
          <w:rFonts w:asciiTheme="minorHAnsi" w:hAnsiTheme="minorHAnsi" w:cstheme="minorHAnsi"/>
        </w:rPr>
        <w:tab/>
      </w:r>
      <w:r w:rsidR="00D46424">
        <w:rPr>
          <w:rFonts w:asciiTheme="minorHAnsi" w:hAnsiTheme="minorHAnsi" w:cstheme="minorHAnsi"/>
        </w:rPr>
        <w:tab/>
      </w:r>
      <w:r w:rsidRPr="00276B96">
        <w:rPr>
          <w:rFonts w:ascii="Calibri" w:hAnsi="Calibri" w:cs="Arial"/>
        </w:rPr>
        <w:tab/>
      </w:r>
      <w:r w:rsidR="00505DF1">
        <w:rPr>
          <w:rFonts w:ascii="Calibri" w:hAnsi="Calibri" w:cs="Arial"/>
        </w:rPr>
        <w:tab/>
      </w:r>
    </w:p>
    <w:p w14:paraId="547F85A3" w14:textId="27B4B385" w:rsidR="00D578E8" w:rsidRPr="00C51B0E" w:rsidRDefault="00C51B0E" w:rsidP="00C51B0E">
      <w:pPr>
        <w:tabs>
          <w:tab w:val="left" w:pos="2160"/>
          <w:tab w:val="left" w:pos="7200"/>
          <w:tab w:val="left" w:pos="936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Bethan Davies</w:t>
      </w:r>
      <w:r>
        <w:rPr>
          <w:rFonts w:asciiTheme="minorHAnsi" w:hAnsiTheme="minorHAnsi" w:cstheme="minorHAnsi"/>
        </w:rPr>
        <w:tab/>
      </w:r>
      <w:r w:rsidR="00BB3611">
        <w:rPr>
          <w:rFonts w:ascii="Calibri" w:hAnsi="Calibri" w:cs="Arial"/>
        </w:rPr>
        <w:tab/>
      </w:r>
      <w:r w:rsidR="00BB3611">
        <w:rPr>
          <w:rFonts w:ascii="Calibri" w:hAnsi="Calibri" w:cs="Arial"/>
        </w:rPr>
        <w:tab/>
      </w:r>
      <w:r w:rsidR="00505DF1">
        <w:rPr>
          <w:rFonts w:ascii="Calibri" w:hAnsi="Calibri" w:cs="Arial"/>
        </w:rPr>
        <w:tab/>
      </w:r>
      <w:r w:rsidR="00505DF1">
        <w:rPr>
          <w:rFonts w:ascii="Calibri" w:hAnsi="Calibri" w:cs="Arial"/>
        </w:rPr>
        <w:tab/>
      </w:r>
    </w:p>
    <w:p w14:paraId="38B10A59" w14:textId="5DB498A7" w:rsidR="000F5ED9" w:rsidRPr="00276B96" w:rsidRDefault="00D578E8" w:rsidP="00C51B0E">
      <w:pPr>
        <w:tabs>
          <w:tab w:val="left" w:pos="2160"/>
          <w:tab w:val="left" w:pos="7200"/>
          <w:tab w:val="left" w:pos="7230"/>
          <w:tab w:val="left" w:pos="9360"/>
        </w:tabs>
        <w:rPr>
          <w:rFonts w:ascii="Calibri" w:hAnsi="Calibri" w:cs="Arial"/>
        </w:rPr>
      </w:pPr>
      <w:r>
        <w:rPr>
          <w:rFonts w:asciiTheme="minorHAnsi" w:hAnsiTheme="minorHAnsi" w:cstheme="minorHAnsi"/>
        </w:rPr>
        <w:t>Georgina Wayman</w:t>
      </w:r>
      <w:r w:rsidR="00505DF1">
        <w:rPr>
          <w:rFonts w:ascii="Calibri" w:hAnsi="Calibri" w:cs="Arial"/>
        </w:rPr>
        <w:tab/>
      </w:r>
      <w:r w:rsidR="00505DF1">
        <w:rPr>
          <w:rFonts w:ascii="Calibri" w:hAnsi="Calibri" w:cs="Arial"/>
        </w:rPr>
        <w:tab/>
      </w:r>
      <w:r w:rsidR="00505DF1">
        <w:rPr>
          <w:rFonts w:ascii="Calibri" w:hAnsi="Calibri" w:cs="Arial"/>
        </w:rPr>
        <w:tab/>
      </w:r>
      <w:r>
        <w:rPr>
          <w:rFonts w:asciiTheme="minorHAnsi" w:hAnsiTheme="minorHAnsi" w:cstheme="minorHAnsi"/>
        </w:rPr>
        <w:tab/>
      </w:r>
      <w:r w:rsidR="009B38F7" w:rsidRPr="00276B96">
        <w:rPr>
          <w:rFonts w:ascii="Calibri" w:hAnsi="Calibri" w:cs="Arial"/>
        </w:rPr>
        <w:tab/>
      </w:r>
      <w:r w:rsidR="00BB3611">
        <w:rPr>
          <w:rFonts w:asciiTheme="minorHAnsi" w:hAnsiTheme="minorHAnsi" w:cstheme="minorHAnsi"/>
        </w:rPr>
        <w:tab/>
      </w:r>
      <w:r w:rsidR="00327FB8" w:rsidRPr="00276B96">
        <w:rPr>
          <w:rFonts w:ascii="Calibri" w:hAnsi="Calibri" w:cs="Arial"/>
        </w:rPr>
        <w:tab/>
      </w:r>
      <w:r w:rsidR="00505DF1">
        <w:rPr>
          <w:rFonts w:ascii="Calibri" w:hAnsi="Calibri" w:cs="Arial"/>
        </w:rPr>
        <w:tab/>
      </w:r>
    </w:p>
    <w:p w14:paraId="4113C6AE" w14:textId="0AF3B3E9" w:rsidR="001A13CD" w:rsidRDefault="005542C8" w:rsidP="001A13CD">
      <w:pPr>
        <w:tabs>
          <w:tab w:val="left" w:pos="2160"/>
          <w:tab w:val="left" w:pos="7200"/>
          <w:tab w:val="left" w:pos="9360"/>
        </w:tabs>
        <w:rPr>
          <w:rFonts w:asciiTheme="minorHAnsi" w:hAnsiTheme="minorHAnsi" w:cstheme="minorHAnsi"/>
        </w:rPr>
      </w:pPr>
      <w:r>
        <w:rPr>
          <w:rFonts w:ascii="Calibri" w:hAnsi="Calibri" w:cs="Arial"/>
        </w:rPr>
        <w:t>Sally McGrath</w:t>
      </w:r>
      <w:r w:rsidR="000F5ED9" w:rsidRPr="00276B96">
        <w:rPr>
          <w:rFonts w:ascii="Calibri" w:hAnsi="Calibri" w:cs="Arial"/>
        </w:rPr>
        <w:tab/>
      </w:r>
      <w:r w:rsidR="00837E47">
        <w:rPr>
          <w:rFonts w:ascii="Calibri" w:hAnsi="Calibri" w:cs="Arial"/>
        </w:rPr>
        <w:tab/>
      </w:r>
    </w:p>
    <w:p w14:paraId="30544AB9" w14:textId="77777777" w:rsidR="001A13CD" w:rsidRDefault="001A13CD" w:rsidP="001A13CD">
      <w:pPr>
        <w:tabs>
          <w:tab w:val="left" w:pos="2160"/>
          <w:tab w:val="left" w:pos="7200"/>
          <w:tab w:val="left" w:pos="9360"/>
        </w:tabs>
        <w:rPr>
          <w:rFonts w:asciiTheme="minorHAnsi" w:hAnsiTheme="minorHAnsi" w:cstheme="minorHAnsi"/>
        </w:rPr>
      </w:pPr>
    </w:p>
    <w:p w14:paraId="2D80EBF7" w14:textId="0FA17FDC" w:rsidR="0064273D" w:rsidRPr="00276B96" w:rsidRDefault="0064273D" w:rsidP="003025A8">
      <w:pPr>
        <w:tabs>
          <w:tab w:val="left" w:pos="2160"/>
          <w:tab w:val="center" w:pos="7211"/>
          <w:tab w:val="left" w:pos="9390"/>
        </w:tabs>
        <w:rPr>
          <w:rFonts w:ascii="Calibri" w:hAnsi="Calibri" w:cs="Arial"/>
          <w:lang w:val="fr-F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95"/>
        <w:gridCol w:w="9443"/>
        <w:gridCol w:w="1766"/>
      </w:tblGrid>
      <w:tr w:rsidR="006F0822" w:rsidRPr="003D3576" w14:paraId="2216B668" w14:textId="77777777" w:rsidTr="00DB3C79">
        <w:trPr>
          <w:trHeight w:val="792"/>
        </w:trPr>
        <w:tc>
          <w:tcPr>
            <w:tcW w:w="3095" w:type="dxa"/>
          </w:tcPr>
          <w:p w14:paraId="45E92557" w14:textId="77777777" w:rsidR="00FC52AA" w:rsidRPr="003D3576" w:rsidRDefault="00FC52AA" w:rsidP="009C1133">
            <w:pPr>
              <w:rPr>
                <w:rFonts w:asciiTheme="minorHAnsi" w:hAnsiTheme="minorHAnsi" w:cstheme="minorHAnsi"/>
                <w:b/>
              </w:rPr>
            </w:pPr>
          </w:p>
          <w:p w14:paraId="1C4A66CE" w14:textId="77777777" w:rsidR="00FC52AA" w:rsidRPr="003D3576" w:rsidRDefault="0045709D" w:rsidP="009C1133">
            <w:pPr>
              <w:rPr>
                <w:rFonts w:asciiTheme="minorHAnsi" w:hAnsiTheme="minorHAnsi" w:cstheme="minorHAnsi"/>
                <w:b/>
              </w:rPr>
            </w:pPr>
            <w:r w:rsidRPr="003D3576">
              <w:rPr>
                <w:rFonts w:asciiTheme="minorHAnsi" w:hAnsiTheme="minorHAnsi" w:cstheme="minorHAnsi"/>
                <w:b/>
              </w:rPr>
              <w:t>Agenda Item</w:t>
            </w:r>
          </w:p>
        </w:tc>
        <w:tc>
          <w:tcPr>
            <w:tcW w:w="9443" w:type="dxa"/>
          </w:tcPr>
          <w:p w14:paraId="6D56AB66" w14:textId="77777777" w:rsidR="00FC52AA" w:rsidRPr="003D3576" w:rsidRDefault="00FC52AA" w:rsidP="009C1133">
            <w:pPr>
              <w:rPr>
                <w:rFonts w:asciiTheme="minorHAnsi" w:hAnsiTheme="minorHAnsi" w:cstheme="minorHAnsi"/>
              </w:rPr>
            </w:pPr>
          </w:p>
          <w:p w14:paraId="30FA5B98" w14:textId="77777777" w:rsidR="00FC52AA" w:rsidRPr="003D3576" w:rsidRDefault="00FC52AA" w:rsidP="009C1133">
            <w:pPr>
              <w:rPr>
                <w:rFonts w:asciiTheme="minorHAnsi" w:hAnsiTheme="minorHAnsi" w:cstheme="minorHAnsi"/>
                <w:b/>
              </w:rPr>
            </w:pPr>
            <w:r w:rsidRPr="003D3576">
              <w:rPr>
                <w:rFonts w:asciiTheme="minorHAnsi" w:hAnsiTheme="minorHAnsi" w:cstheme="minorHAnsi"/>
                <w:b/>
              </w:rPr>
              <w:t>Update/Action</w:t>
            </w:r>
          </w:p>
        </w:tc>
        <w:tc>
          <w:tcPr>
            <w:tcW w:w="1766" w:type="dxa"/>
          </w:tcPr>
          <w:p w14:paraId="0F98B3A8" w14:textId="77777777" w:rsidR="00FC52AA" w:rsidRPr="003D3576" w:rsidRDefault="00FC52AA" w:rsidP="009C1133">
            <w:pPr>
              <w:rPr>
                <w:rFonts w:asciiTheme="minorHAnsi" w:hAnsiTheme="minorHAnsi" w:cstheme="minorHAnsi"/>
                <w:b/>
              </w:rPr>
            </w:pPr>
          </w:p>
          <w:p w14:paraId="7030FAE9" w14:textId="77777777" w:rsidR="00FC52AA" w:rsidRPr="003D3576" w:rsidRDefault="00FC52AA" w:rsidP="009C1133">
            <w:pPr>
              <w:rPr>
                <w:rFonts w:asciiTheme="minorHAnsi" w:hAnsiTheme="minorHAnsi" w:cstheme="minorHAnsi"/>
                <w:b/>
              </w:rPr>
            </w:pPr>
            <w:r w:rsidRPr="003D3576">
              <w:rPr>
                <w:rFonts w:asciiTheme="minorHAnsi" w:hAnsiTheme="minorHAnsi" w:cstheme="minorHAnsi"/>
                <w:b/>
              </w:rPr>
              <w:t>Action Required by</w:t>
            </w:r>
          </w:p>
        </w:tc>
      </w:tr>
      <w:tr w:rsidR="006F0822" w:rsidRPr="003D3576" w14:paraId="3958DA74" w14:textId="77777777" w:rsidTr="001A13CD">
        <w:trPr>
          <w:trHeight w:val="1368"/>
        </w:trPr>
        <w:tc>
          <w:tcPr>
            <w:tcW w:w="3095" w:type="dxa"/>
          </w:tcPr>
          <w:p w14:paraId="5C606DB3" w14:textId="0E249FD8" w:rsidR="00A00F41" w:rsidRPr="003D3576" w:rsidRDefault="00E65942" w:rsidP="00A00F41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</w:rPr>
            </w:pPr>
            <w:r w:rsidRPr="003D3576">
              <w:rPr>
                <w:rFonts w:asciiTheme="minorHAnsi" w:hAnsiTheme="minorHAnsi" w:cstheme="minorHAnsi"/>
                <w:b/>
              </w:rPr>
              <w:t>Welcome</w:t>
            </w:r>
            <w:r w:rsidR="00E4158E">
              <w:rPr>
                <w:rFonts w:asciiTheme="minorHAnsi" w:hAnsiTheme="minorHAnsi" w:cstheme="minorHAnsi"/>
                <w:b/>
              </w:rPr>
              <w:t xml:space="preserve"> &amp; Apologies</w:t>
            </w:r>
          </w:p>
        </w:tc>
        <w:tc>
          <w:tcPr>
            <w:tcW w:w="9443" w:type="dxa"/>
            <w:tcBorders>
              <w:bottom w:val="single" w:sz="4" w:space="0" w:color="auto"/>
            </w:tcBorders>
          </w:tcPr>
          <w:p w14:paraId="28BA0401" w14:textId="49F7AFAB" w:rsidR="00E4158E" w:rsidRDefault="00EE2B9F" w:rsidP="00E4158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Apologies received from </w:t>
            </w:r>
            <w:r w:rsidR="00C51B0E">
              <w:rPr>
                <w:rFonts w:asciiTheme="minorHAnsi" w:hAnsiTheme="minorHAnsi" w:cstheme="minorHAnsi"/>
              </w:rPr>
              <w:t>Helen, Katie, Claire, Mrs Harries</w:t>
            </w:r>
          </w:p>
          <w:p w14:paraId="0DFB6659" w14:textId="1C680A80" w:rsidR="00087E05" w:rsidRPr="00087E05" w:rsidRDefault="00087E05" w:rsidP="00087E0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Pr="00087E05">
              <w:rPr>
                <w:rFonts w:asciiTheme="minorHAnsi" w:hAnsiTheme="minorHAnsi" w:cstheme="minorHAnsi"/>
              </w:rPr>
              <w:t xml:space="preserve">he success of the PTA is largely down to the support and time from its members and the fantastic support from </w:t>
            </w:r>
            <w:r>
              <w:rPr>
                <w:rFonts w:asciiTheme="minorHAnsi" w:hAnsiTheme="minorHAnsi" w:cstheme="minorHAnsi"/>
              </w:rPr>
              <w:t>pa</w:t>
            </w:r>
            <w:r w:rsidRPr="00087E05">
              <w:rPr>
                <w:rFonts w:asciiTheme="minorHAnsi" w:hAnsiTheme="minorHAnsi" w:cstheme="minorHAnsi"/>
              </w:rPr>
              <w:t xml:space="preserve">rents and </w:t>
            </w:r>
            <w:r>
              <w:rPr>
                <w:rFonts w:asciiTheme="minorHAnsi" w:hAnsiTheme="minorHAnsi" w:cstheme="minorHAnsi"/>
              </w:rPr>
              <w:t>c</w:t>
            </w:r>
            <w:r w:rsidRPr="00087E05">
              <w:rPr>
                <w:rFonts w:asciiTheme="minorHAnsi" w:hAnsiTheme="minorHAnsi" w:cstheme="minorHAnsi"/>
              </w:rPr>
              <w:t>arers for each event.</w:t>
            </w:r>
          </w:p>
          <w:p w14:paraId="1EB19B2E" w14:textId="5D2112E9" w:rsidR="00087E05" w:rsidRPr="003D3576" w:rsidRDefault="00087E05" w:rsidP="00E4158E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486FBF2F" w14:textId="7DEBABBE" w:rsidR="00A00F41" w:rsidRPr="003D3576" w:rsidRDefault="00A00F41" w:rsidP="00A00F41">
            <w:pPr>
              <w:rPr>
                <w:rFonts w:asciiTheme="minorHAnsi" w:hAnsiTheme="minorHAnsi" w:cstheme="minorHAnsi"/>
              </w:rPr>
            </w:pPr>
          </w:p>
        </w:tc>
      </w:tr>
      <w:tr w:rsidR="00C51B0E" w:rsidRPr="003D3576" w14:paraId="716AEC45" w14:textId="77777777" w:rsidTr="00353679">
        <w:trPr>
          <w:trHeight w:val="915"/>
        </w:trPr>
        <w:tc>
          <w:tcPr>
            <w:tcW w:w="3095" w:type="dxa"/>
          </w:tcPr>
          <w:p w14:paraId="6C306745" w14:textId="1757E0AE" w:rsidR="00C51B0E" w:rsidRPr="003D3576" w:rsidRDefault="00C51B0E" w:rsidP="00C51B0E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Financial update</w:t>
            </w:r>
          </w:p>
        </w:tc>
        <w:tc>
          <w:tcPr>
            <w:tcW w:w="9443" w:type="dxa"/>
            <w:tcBorders>
              <w:top w:val="single" w:sz="4" w:space="0" w:color="auto"/>
            </w:tcBorders>
          </w:tcPr>
          <w:p w14:paraId="5106B48C" w14:textId="315536A2" w:rsidR="00C51B0E" w:rsidRDefault="00C51B0E" w:rsidP="00C51B0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Full update at next meeting as awaiting report from Katie, </w:t>
            </w:r>
            <w:proofErr w:type="gramStart"/>
            <w:r>
              <w:rPr>
                <w:rFonts w:asciiTheme="minorHAnsi" w:hAnsiTheme="minorHAnsi" w:cstheme="minorHAnsi"/>
              </w:rPr>
              <w:t>However</w:t>
            </w:r>
            <w:proofErr w:type="gramEnd"/>
            <w:r>
              <w:rPr>
                <w:rFonts w:asciiTheme="minorHAnsi" w:hAnsiTheme="minorHAnsi" w:cstheme="minorHAnsi"/>
              </w:rPr>
              <w:t xml:space="preserve"> it was noted that the PTA has now received Asda </w:t>
            </w:r>
            <w:proofErr w:type="spellStart"/>
            <w:r>
              <w:rPr>
                <w:rFonts w:asciiTheme="minorHAnsi" w:hAnsiTheme="minorHAnsi" w:cstheme="minorHAnsi"/>
              </w:rPr>
              <w:t>cashpot</w:t>
            </w:r>
            <w:proofErr w:type="spellEnd"/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0949484A" w14:textId="77777777" w:rsidR="00C51B0E" w:rsidRDefault="00C51B0E" w:rsidP="00C51B0E">
            <w:pPr>
              <w:rPr>
                <w:rFonts w:asciiTheme="minorHAnsi" w:hAnsiTheme="minorHAnsi" w:cstheme="minorHAnsi"/>
              </w:rPr>
            </w:pPr>
          </w:p>
          <w:p w14:paraId="5A63EA2B" w14:textId="77777777" w:rsidR="00C51B0E" w:rsidRDefault="00C51B0E" w:rsidP="00C51B0E">
            <w:pPr>
              <w:jc w:val="both"/>
              <w:rPr>
                <w:rFonts w:asciiTheme="minorHAnsi" w:hAnsiTheme="minorHAnsi" w:cstheme="minorHAnsi"/>
              </w:rPr>
            </w:pPr>
          </w:p>
          <w:p w14:paraId="486FF4C2" w14:textId="461B64D6" w:rsidR="00C51B0E" w:rsidRPr="00E4158E" w:rsidRDefault="00C51B0E" w:rsidP="00C51B0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766" w:type="dxa"/>
          </w:tcPr>
          <w:p w14:paraId="23FB2965" w14:textId="77777777" w:rsidR="00C51B0E" w:rsidRPr="003D3576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7288167F" w14:textId="53B2F1F5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Katie to update at the next meeting.</w:t>
            </w:r>
          </w:p>
          <w:p w14:paraId="50A90C4C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236558E2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2957503D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4FB8518E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246EC06F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6E59E8D0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25C77455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3124CDFF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45B71A14" w14:textId="77777777" w:rsidR="00C51B0E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05DBCB2B" w14:textId="77777777" w:rsidR="00C51B0E" w:rsidRPr="003D3576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044AC5BE" w14:textId="5D2607C7" w:rsidR="00C51B0E" w:rsidRPr="003D3576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2AB4B405" w14:textId="621C1195" w:rsidR="00C51B0E" w:rsidRPr="003D3576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C51B0E" w:rsidRPr="003D3576" w14:paraId="60D33F82" w14:textId="77777777" w:rsidTr="00DB3C79">
        <w:trPr>
          <w:trHeight w:val="915"/>
        </w:trPr>
        <w:tc>
          <w:tcPr>
            <w:tcW w:w="3095" w:type="dxa"/>
          </w:tcPr>
          <w:p w14:paraId="2DF705B5" w14:textId="76A627F9" w:rsidR="00C51B0E" w:rsidRPr="003D3576" w:rsidRDefault="00C51B0E" w:rsidP="00C51B0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Easy Fundraising Update</w:t>
            </w:r>
          </w:p>
        </w:tc>
        <w:tc>
          <w:tcPr>
            <w:tcW w:w="9443" w:type="dxa"/>
          </w:tcPr>
          <w:p w14:paraId="7C844C0E" w14:textId="77777777" w:rsidR="00C51B0E" w:rsidRDefault="00C51B0E" w:rsidP="00C51B0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Easy fundraising partners with thousands of brands who donate part of what you spend to the charity. When a purchase is made, a commission is generated and then a donation made to the charity. They have an app and a browser extension for easy to use. </w:t>
            </w:r>
          </w:p>
          <w:p w14:paraId="170EFF96" w14:textId="5F22E6B4" w:rsidR="00C51B0E" w:rsidRPr="003D3576" w:rsidRDefault="00C51B0E" w:rsidP="00C51B0E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Update needed from Helen at the next meeting</w:t>
            </w:r>
            <w:r w:rsidR="00FB6C6A">
              <w:rPr>
                <w:rFonts w:asciiTheme="minorHAnsi" w:hAnsiTheme="minorHAnsi" w:cstheme="minorHAnsi"/>
              </w:rPr>
              <w:t xml:space="preserve"> about what we have generated so far.</w:t>
            </w:r>
          </w:p>
        </w:tc>
        <w:tc>
          <w:tcPr>
            <w:tcW w:w="1766" w:type="dxa"/>
          </w:tcPr>
          <w:p w14:paraId="356FE49A" w14:textId="77777777" w:rsidR="00C51B0E" w:rsidRPr="003D3576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03887669" w14:textId="70F49F58" w:rsidR="00C51B0E" w:rsidRPr="003D3576" w:rsidRDefault="00C51B0E" w:rsidP="00C51B0E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Helen to update at the next meeting.</w:t>
            </w:r>
          </w:p>
        </w:tc>
      </w:tr>
      <w:tr w:rsidR="00C51B0E" w:rsidRPr="003D3576" w14:paraId="0B47F44C" w14:textId="77777777" w:rsidTr="00EA08EE">
        <w:trPr>
          <w:trHeight w:val="915"/>
        </w:trPr>
        <w:tc>
          <w:tcPr>
            <w:tcW w:w="3095" w:type="dxa"/>
          </w:tcPr>
          <w:p w14:paraId="407DC252" w14:textId="1C560725" w:rsidR="00C51B0E" w:rsidRPr="003D3576" w:rsidRDefault="00C51B0E" w:rsidP="00C51B0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Wall Mural update</w:t>
            </w:r>
          </w:p>
        </w:tc>
        <w:tc>
          <w:tcPr>
            <w:tcW w:w="9443" w:type="dxa"/>
            <w:shd w:val="clear" w:color="auto" w:fill="auto"/>
          </w:tcPr>
          <w:p w14:paraId="443A63FB" w14:textId="117F4C7C" w:rsidR="00C51B0E" w:rsidRPr="006F34F5" w:rsidRDefault="00FB6C6A" w:rsidP="00C51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 pant </w:t>
            </w:r>
            <w:proofErr w:type="gramStart"/>
            <w:r>
              <w:rPr>
                <w:rFonts w:asciiTheme="minorHAnsi" w:hAnsiTheme="minorHAnsi" w:cstheme="minorHAnsi"/>
              </w:rPr>
              <w:t>have</w:t>
            </w:r>
            <w:proofErr w:type="gramEnd"/>
            <w:r>
              <w:rPr>
                <w:rFonts w:asciiTheme="minorHAnsi" w:hAnsiTheme="minorHAnsi" w:cstheme="minorHAnsi"/>
              </w:rPr>
              <w:t xml:space="preserve"> made the Logo to be used to move up the wall to show what we have purchased. Awaiting Ben to make a holder that can be attached to the wall. The aim is to have this completed and attached to the wall before the start of the summer Term.</w:t>
            </w:r>
          </w:p>
          <w:p w14:paraId="339494B6" w14:textId="76BFE3D7" w:rsidR="00C51B0E" w:rsidRPr="001316BA" w:rsidRDefault="00C51B0E" w:rsidP="00C51B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6619EA8C" w14:textId="4EF70A6A" w:rsidR="00C51B0E" w:rsidRPr="003D3576" w:rsidRDefault="00FB6C6A" w:rsidP="00C51B0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Rachel Madge to ask her Husband to complete the frame.</w:t>
            </w:r>
          </w:p>
        </w:tc>
      </w:tr>
      <w:tr w:rsidR="00C51B0E" w:rsidRPr="003D3576" w14:paraId="481E3C60" w14:textId="77777777" w:rsidTr="006402C6">
        <w:trPr>
          <w:trHeight w:val="703"/>
        </w:trPr>
        <w:tc>
          <w:tcPr>
            <w:tcW w:w="3095" w:type="dxa"/>
          </w:tcPr>
          <w:p w14:paraId="00D9CD5E" w14:textId="14B5B1C3" w:rsidR="00C51B0E" w:rsidRPr="0096465A" w:rsidRDefault="00C51B0E" w:rsidP="00C51B0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Upcoming events for discussion </w:t>
            </w:r>
          </w:p>
        </w:tc>
        <w:tc>
          <w:tcPr>
            <w:tcW w:w="9443" w:type="dxa"/>
            <w:shd w:val="clear" w:color="auto" w:fill="FFFFFF" w:themeFill="background1"/>
          </w:tcPr>
          <w:p w14:paraId="485CCC54" w14:textId="77777777" w:rsidR="00C51B0E" w:rsidRPr="00B54AEE" w:rsidRDefault="00C51B0E" w:rsidP="00C51B0E">
            <w:pPr>
              <w:tabs>
                <w:tab w:val="left" w:pos="3945"/>
              </w:tabs>
              <w:jc w:val="both"/>
              <w:rPr>
                <w:rFonts w:asciiTheme="minorHAnsi" w:hAnsiTheme="minorHAnsi" w:cstheme="minorHAnsi"/>
              </w:rPr>
            </w:pPr>
            <w:r w:rsidRPr="00B54AEE">
              <w:rPr>
                <w:rFonts w:asciiTheme="minorHAnsi" w:hAnsiTheme="minorHAnsi" w:cstheme="minorHAnsi"/>
                <w:b/>
                <w:bCs/>
              </w:rPr>
              <w:t>Upcoming events for discussion</w:t>
            </w:r>
          </w:p>
          <w:p w14:paraId="4C246128" w14:textId="06C0C065" w:rsidR="00FB6C6A" w:rsidRDefault="00C51B0E" w:rsidP="00FB6C6A">
            <w:pPr>
              <w:rPr>
                <w:rFonts w:asciiTheme="minorHAnsi" w:hAnsiTheme="minorHAnsi" w:cstheme="minorHAnsi"/>
              </w:rPr>
            </w:pPr>
            <w:r w:rsidRPr="00B54AEE">
              <w:rPr>
                <w:rFonts w:asciiTheme="minorHAnsi" w:hAnsiTheme="minorHAnsi" w:cstheme="minorHAnsi"/>
              </w:rPr>
              <w:t>-</w:t>
            </w:r>
            <w:r w:rsidR="00FB6C6A" w:rsidRPr="00B54AEE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FB6C6A">
              <w:rPr>
                <w:rFonts w:asciiTheme="minorHAnsi" w:hAnsiTheme="minorHAnsi" w:cstheme="minorHAnsi"/>
                <w:b/>
                <w:bCs/>
              </w:rPr>
              <w:t xml:space="preserve">Eisteddfod Breakfast- </w:t>
            </w:r>
            <w:r w:rsidR="00FB6C6A">
              <w:rPr>
                <w:rFonts w:asciiTheme="minorHAnsi" w:hAnsiTheme="minorHAnsi" w:cstheme="minorHAnsi"/>
              </w:rPr>
              <w:t>21</w:t>
            </w:r>
            <w:r w:rsidR="00FB6C6A" w:rsidRPr="00FB6C6A">
              <w:rPr>
                <w:rFonts w:asciiTheme="minorHAnsi" w:hAnsiTheme="minorHAnsi" w:cstheme="minorHAnsi"/>
                <w:vertAlign w:val="superscript"/>
              </w:rPr>
              <w:t>st</w:t>
            </w:r>
            <w:r w:rsidR="00FB6C6A">
              <w:rPr>
                <w:rFonts w:asciiTheme="minorHAnsi" w:hAnsiTheme="minorHAnsi" w:cstheme="minorHAnsi"/>
              </w:rPr>
              <w:t xml:space="preserve"> March- Tea/ coffee with a Welsh cake to be sold by the PTA at a cost of £2</w:t>
            </w:r>
          </w:p>
          <w:p w14:paraId="5D1D6974" w14:textId="4B59B93E" w:rsidR="00FB6C6A" w:rsidRDefault="00FB6C6A" w:rsidP="00FB6C6A">
            <w:pPr>
              <w:rPr>
                <w:rFonts w:asciiTheme="minorHAnsi" w:hAnsiTheme="minorHAnsi" w:cstheme="minorHAnsi"/>
              </w:rPr>
            </w:pPr>
            <w:r w:rsidRPr="00B54AEE">
              <w:rPr>
                <w:rFonts w:asciiTheme="minorHAnsi" w:hAnsiTheme="minorHAnsi" w:cstheme="minorHAnsi"/>
                <w:b/>
                <w:bCs/>
              </w:rPr>
              <w:t>Mother’s Day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Pr="00B54AEE">
              <w:rPr>
                <w:rFonts w:asciiTheme="minorHAnsi" w:hAnsiTheme="minorHAnsi" w:cstheme="minorHAnsi"/>
              </w:rPr>
              <w:t>w/c 24</w:t>
            </w:r>
            <w:r w:rsidRPr="00B54AEE">
              <w:rPr>
                <w:rFonts w:asciiTheme="minorHAnsi" w:hAnsiTheme="minorHAnsi" w:cstheme="minorHAnsi"/>
                <w:vertAlign w:val="superscript"/>
              </w:rPr>
              <w:t>th</w:t>
            </w:r>
            <w:r w:rsidRPr="00B54AEE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B54AEE">
              <w:rPr>
                <w:rFonts w:asciiTheme="minorHAnsi" w:hAnsiTheme="minorHAnsi" w:cstheme="minorHAnsi"/>
              </w:rPr>
              <w:t>March</w:t>
            </w:r>
            <w:r>
              <w:rPr>
                <w:rFonts w:asciiTheme="minorHAnsi" w:hAnsiTheme="minorHAnsi" w:cstheme="minorHAnsi"/>
              </w:rPr>
              <w:t xml:space="preserve">  PTA</w:t>
            </w:r>
            <w:proofErr w:type="gramEnd"/>
            <w:r>
              <w:rPr>
                <w:rFonts w:asciiTheme="minorHAnsi" w:hAnsiTheme="minorHAnsi" w:cstheme="minorHAnsi"/>
              </w:rPr>
              <w:t xml:space="preserve"> to use the ELSA room to prepare the daffodil bunches on Thursday 27</w:t>
            </w:r>
            <w:r w:rsidRPr="00FB6C6A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</w:rPr>
              <w:t xml:space="preserve"> March. Daffodils will then go out to parents the same day. Friday will be used as a mop up day. Text to go out to see if parents can support.</w:t>
            </w:r>
          </w:p>
          <w:p w14:paraId="7D45A0FB" w14:textId="77777777" w:rsidR="00FB6C6A" w:rsidRPr="00B54AEE" w:rsidRDefault="00FB6C6A" w:rsidP="00FB6C6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C636686" w14:textId="068C15D1" w:rsidR="00FB6C6A" w:rsidRDefault="00FB6C6A" w:rsidP="00FB6C6A">
            <w:pPr>
              <w:rPr>
                <w:rFonts w:asciiTheme="minorHAnsi" w:hAnsiTheme="minorHAnsi" w:cstheme="minorHAnsi"/>
              </w:rPr>
            </w:pPr>
            <w:r w:rsidRPr="00B54AEE">
              <w:rPr>
                <w:rFonts w:asciiTheme="minorHAnsi" w:hAnsiTheme="minorHAnsi" w:cstheme="minorHAnsi"/>
                <w:b/>
                <w:bCs/>
              </w:rPr>
              <w:t>- Film Night</w:t>
            </w:r>
            <w:r>
              <w:rPr>
                <w:rFonts w:asciiTheme="minorHAnsi" w:hAnsiTheme="minorHAnsi" w:cstheme="minorHAnsi"/>
                <w:b/>
                <w:bCs/>
              </w:rPr>
              <w:t>/ Quiz night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>
              <w:rPr>
                <w:rFonts w:asciiTheme="minorHAnsi" w:hAnsiTheme="minorHAnsi" w:cstheme="minorHAnsi"/>
              </w:rPr>
              <w:t>charge will be £3 for a drink, popcorn and sweets (KS2 and Year 1,2) and chocolate (PS1</w:t>
            </w:r>
            <w:proofErr w:type="gramStart"/>
            <w:r>
              <w:rPr>
                <w:rFonts w:asciiTheme="minorHAnsi" w:hAnsiTheme="minorHAnsi" w:cstheme="minorHAnsi"/>
              </w:rPr>
              <w:t>).Hot</w:t>
            </w:r>
            <w:proofErr w:type="gramEnd"/>
            <w:r>
              <w:rPr>
                <w:rFonts w:asciiTheme="minorHAnsi" w:hAnsiTheme="minorHAnsi" w:cstheme="minorHAnsi"/>
              </w:rPr>
              <w:t xml:space="preserve"> dogs will be pre- ordered at an extra cost of £1. Extra sweets will be available for KS2 to purchase on the night. The PTA to ask Amanda Harry to purchase Dogman and then refund. </w:t>
            </w:r>
            <w:r w:rsidR="00764DB6">
              <w:rPr>
                <w:rFonts w:asciiTheme="minorHAnsi" w:hAnsiTheme="minorHAnsi" w:cstheme="minorHAnsi"/>
              </w:rPr>
              <w:t>Georgina to purchase prizes for quiz night for 1</w:t>
            </w:r>
            <w:r w:rsidR="00764DB6" w:rsidRPr="00764DB6">
              <w:rPr>
                <w:rFonts w:asciiTheme="minorHAnsi" w:hAnsiTheme="minorHAnsi" w:cstheme="minorHAnsi"/>
                <w:vertAlign w:val="superscript"/>
              </w:rPr>
              <w:t>st</w:t>
            </w:r>
            <w:r w:rsidR="00764DB6">
              <w:rPr>
                <w:rFonts w:asciiTheme="minorHAnsi" w:hAnsiTheme="minorHAnsi" w:cstheme="minorHAnsi"/>
              </w:rPr>
              <w:t>, 2</w:t>
            </w:r>
            <w:r w:rsidR="00764DB6" w:rsidRPr="00764DB6">
              <w:rPr>
                <w:rFonts w:asciiTheme="minorHAnsi" w:hAnsiTheme="minorHAnsi" w:cstheme="minorHAnsi"/>
                <w:vertAlign w:val="superscript"/>
              </w:rPr>
              <w:t>nd</w:t>
            </w:r>
            <w:r w:rsidR="00764DB6">
              <w:rPr>
                <w:rFonts w:asciiTheme="minorHAnsi" w:hAnsiTheme="minorHAnsi" w:cstheme="minorHAnsi"/>
              </w:rPr>
              <w:t>, 3</w:t>
            </w:r>
            <w:r w:rsidR="00764DB6" w:rsidRPr="00764DB6">
              <w:rPr>
                <w:rFonts w:asciiTheme="minorHAnsi" w:hAnsiTheme="minorHAnsi" w:cstheme="minorHAnsi"/>
                <w:vertAlign w:val="superscript"/>
              </w:rPr>
              <w:t>rd</w:t>
            </w:r>
            <w:r w:rsidR="00764DB6">
              <w:rPr>
                <w:rFonts w:asciiTheme="minorHAnsi" w:hAnsiTheme="minorHAnsi" w:cstheme="minorHAnsi"/>
              </w:rPr>
              <w:t xml:space="preserve"> and best team name.</w:t>
            </w:r>
          </w:p>
          <w:p w14:paraId="510FDF7A" w14:textId="79CAE266" w:rsidR="00764DB6" w:rsidRDefault="00764DB6" w:rsidP="00FB6C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Nursery and reception will watch a programme in their room until 4pm.</w:t>
            </w:r>
          </w:p>
          <w:p w14:paraId="2D223AB1" w14:textId="5272A0F6" w:rsidR="00764DB6" w:rsidRDefault="00764DB6" w:rsidP="00FB6C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Year 1 and 2 will be in the hall until 5pm.</w:t>
            </w:r>
          </w:p>
          <w:p w14:paraId="19A47B79" w14:textId="258F583E" w:rsidR="00764DB6" w:rsidRPr="00FB6C6A" w:rsidRDefault="00764DB6" w:rsidP="00FB6C6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KS2 5.15pm- 6.15pm in hall.</w:t>
            </w:r>
          </w:p>
          <w:p w14:paraId="1C61054A" w14:textId="1C892BAC" w:rsidR="00FB6C6A" w:rsidRDefault="00FB6C6A" w:rsidP="00FB6C6A">
            <w:pPr>
              <w:rPr>
                <w:rFonts w:asciiTheme="minorHAnsi" w:hAnsiTheme="minorHAnsi" w:cstheme="minorHAnsi"/>
              </w:rPr>
            </w:pPr>
            <w:r w:rsidRPr="00B54AEE">
              <w:rPr>
                <w:rFonts w:asciiTheme="minorHAnsi" w:hAnsiTheme="minorHAnsi" w:cstheme="minorHAnsi"/>
                <w:b/>
                <w:bCs/>
              </w:rPr>
              <w:t>- Father’s Day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Pr="00B54AEE">
              <w:rPr>
                <w:rFonts w:asciiTheme="minorHAnsi" w:hAnsiTheme="minorHAnsi" w:cstheme="minorHAnsi"/>
              </w:rPr>
              <w:t>w/c 9</w:t>
            </w:r>
            <w:r w:rsidRPr="00B54AEE">
              <w:rPr>
                <w:rFonts w:asciiTheme="minorHAnsi" w:hAnsiTheme="minorHAnsi" w:cstheme="minorHAnsi"/>
                <w:vertAlign w:val="superscript"/>
              </w:rPr>
              <w:t>th</w:t>
            </w:r>
            <w:r w:rsidRPr="00B54AEE">
              <w:rPr>
                <w:rFonts w:asciiTheme="minorHAnsi" w:hAnsiTheme="minorHAnsi" w:cstheme="minorHAnsi"/>
              </w:rPr>
              <w:t xml:space="preserve"> June</w:t>
            </w:r>
            <w:r w:rsidR="00764DB6">
              <w:rPr>
                <w:rFonts w:asciiTheme="minorHAnsi" w:hAnsiTheme="minorHAnsi" w:cstheme="minorHAnsi"/>
              </w:rPr>
              <w:t>- Poll to go out to see if parents would prefer:</w:t>
            </w:r>
          </w:p>
          <w:p w14:paraId="6079FA23" w14:textId="208A8666" w:rsidR="00764DB6" w:rsidRPr="00764DB6" w:rsidRDefault="00764DB6" w:rsidP="00764DB6">
            <w:pPr>
              <w:pStyle w:val="ListParagraph"/>
              <w:numPr>
                <w:ilvl w:val="0"/>
                <w:numId w:val="57"/>
              </w:numPr>
              <w:rPr>
                <w:rFonts w:asciiTheme="minorHAnsi" w:hAnsiTheme="minorHAnsi" w:cstheme="minorHAnsi"/>
              </w:rPr>
            </w:pPr>
            <w:r w:rsidRPr="00764DB6">
              <w:rPr>
                <w:rFonts w:asciiTheme="minorHAnsi" w:hAnsiTheme="minorHAnsi" w:cstheme="minorHAnsi"/>
              </w:rPr>
              <w:t>Breakfast in a bag</w:t>
            </w:r>
          </w:p>
          <w:p w14:paraId="1FBC761A" w14:textId="77DB4487" w:rsidR="00764DB6" w:rsidRPr="00764DB6" w:rsidRDefault="00764DB6" w:rsidP="00764DB6">
            <w:pPr>
              <w:pStyle w:val="ListParagraph"/>
              <w:numPr>
                <w:ilvl w:val="0"/>
                <w:numId w:val="57"/>
              </w:numPr>
              <w:rPr>
                <w:rFonts w:asciiTheme="minorHAnsi" w:hAnsiTheme="minorHAnsi" w:cstheme="minorHAnsi"/>
              </w:rPr>
            </w:pPr>
            <w:r w:rsidRPr="00764DB6">
              <w:rPr>
                <w:rFonts w:asciiTheme="minorHAnsi" w:hAnsiTheme="minorHAnsi" w:cstheme="minorHAnsi"/>
              </w:rPr>
              <w:t>gift shop</w:t>
            </w:r>
          </w:p>
          <w:p w14:paraId="52443BF9" w14:textId="4DB2712F" w:rsidR="00764DB6" w:rsidRPr="00764DB6" w:rsidRDefault="00764DB6" w:rsidP="00764DB6">
            <w:pPr>
              <w:pStyle w:val="ListParagraph"/>
              <w:numPr>
                <w:ilvl w:val="0"/>
                <w:numId w:val="57"/>
              </w:numPr>
              <w:rPr>
                <w:rFonts w:asciiTheme="minorHAnsi" w:hAnsiTheme="minorHAnsi" w:cstheme="minorHAnsi"/>
              </w:rPr>
            </w:pPr>
            <w:r w:rsidRPr="00764DB6">
              <w:rPr>
                <w:rFonts w:asciiTheme="minorHAnsi" w:hAnsiTheme="minorHAnsi" w:cstheme="minorHAnsi"/>
              </w:rPr>
              <w:t>Chocolate bar</w:t>
            </w:r>
          </w:p>
          <w:p w14:paraId="51D4F8BF" w14:textId="77777777" w:rsidR="00764DB6" w:rsidRDefault="00764DB6" w:rsidP="00FB6C6A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1149CDB" w14:textId="200FFD3B" w:rsidR="00FB6C6A" w:rsidRPr="00B54AEE" w:rsidRDefault="00FB6C6A" w:rsidP="00FB6C6A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- Summer Fayre: </w:t>
            </w:r>
            <w:r w:rsidRPr="00B54AEE">
              <w:rPr>
                <w:rFonts w:asciiTheme="minorHAnsi" w:hAnsiTheme="minorHAnsi" w:cstheme="minorHAnsi"/>
              </w:rPr>
              <w:t>June 28</w:t>
            </w:r>
            <w:r w:rsidRPr="00B54AEE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r w:rsidR="00764DB6">
              <w:rPr>
                <w:rFonts w:asciiTheme="minorHAnsi" w:hAnsiTheme="minorHAnsi" w:cstheme="minorHAnsi"/>
                <w:b/>
                <w:bCs/>
              </w:rPr>
              <w:t>– To be discussed at next meeting.</w:t>
            </w:r>
          </w:p>
          <w:p w14:paraId="7EEFC3E6" w14:textId="1ED26782" w:rsidR="00C51B0E" w:rsidRPr="00B54AEE" w:rsidRDefault="00C51B0E" w:rsidP="00FB6C6A">
            <w:pPr>
              <w:tabs>
                <w:tab w:val="left" w:pos="3945"/>
              </w:tabs>
              <w:jc w:val="both"/>
              <w:rPr>
                <w:rFonts w:asciiTheme="minorHAnsi" w:hAnsiTheme="minorHAnsi" w:cstheme="minorHAnsi"/>
              </w:rPr>
            </w:pPr>
          </w:p>
          <w:p w14:paraId="67D9365C" w14:textId="79B1A931" w:rsidR="00C51B0E" w:rsidRPr="00B54AEE" w:rsidRDefault="00C51B0E" w:rsidP="00C51B0E">
            <w:pPr>
              <w:tabs>
                <w:tab w:val="left" w:pos="3945"/>
              </w:tabs>
              <w:jc w:val="both"/>
              <w:rPr>
                <w:rFonts w:asciiTheme="minorHAnsi" w:hAnsiTheme="minorHAnsi" w:cstheme="minorHAnsi"/>
              </w:rPr>
            </w:pPr>
          </w:p>
          <w:p w14:paraId="4091737C" w14:textId="3A617658" w:rsidR="00C51B0E" w:rsidRPr="00BF1260" w:rsidRDefault="00C51B0E" w:rsidP="00C51B0E">
            <w:pPr>
              <w:tabs>
                <w:tab w:val="left" w:pos="3945"/>
              </w:tabs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55C3804F" w14:textId="68E0CA81" w:rsidR="00C51B0E" w:rsidRPr="003D3576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5B1A219A" w14:textId="390A7660" w:rsidR="00C51B0E" w:rsidRPr="003D3576" w:rsidRDefault="00FB6C6A" w:rsidP="00C51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Amanda Harry to purchase Dogman</w:t>
            </w:r>
          </w:p>
          <w:p w14:paraId="3E46C72F" w14:textId="77777777" w:rsidR="00C51B0E" w:rsidRPr="003D3576" w:rsidRDefault="00C51B0E" w:rsidP="00C51B0E">
            <w:pPr>
              <w:rPr>
                <w:rFonts w:asciiTheme="minorHAnsi" w:hAnsiTheme="minorHAnsi" w:cstheme="minorHAnsi"/>
              </w:rPr>
            </w:pPr>
          </w:p>
          <w:p w14:paraId="5DAE3383" w14:textId="6AD40DD7" w:rsidR="00C51B0E" w:rsidRPr="003D3576" w:rsidRDefault="00764DB6" w:rsidP="00C51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Georgina to purchase prizes for quiz night for 1</w:t>
            </w:r>
            <w:r w:rsidRPr="00764DB6">
              <w:rPr>
                <w:rFonts w:asciiTheme="minorHAnsi" w:hAnsiTheme="minorHAnsi" w:cstheme="minorHAnsi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</w:rPr>
              <w:t>, 2</w:t>
            </w:r>
            <w:r w:rsidRPr="00764DB6">
              <w:rPr>
                <w:rFonts w:asciiTheme="minorHAnsi" w:hAnsiTheme="minorHAnsi" w:cstheme="minorHAnsi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</w:rPr>
              <w:t>, 3</w:t>
            </w:r>
            <w:r w:rsidRPr="00764DB6">
              <w:rPr>
                <w:rFonts w:asciiTheme="minorHAnsi" w:hAnsiTheme="minorHAnsi" w:cstheme="minorHAnsi"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</w:rPr>
              <w:t xml:space="preserve"> and best team name.</w:t>
            </w:r>
          </w:p>
          <w:p w14:paraId="7FE678A1" w14:textId="77777777" w:rsidR="00C51B0E" w:rsidRPr="003D3576" w:rsidRDefault="00C51B0E" w:rsidP="00C51B0E">
            <w:pPr>
              <w:rPr>
                <w:rFonts w:asciiTheme="minorHAnsi" w:hAnsiTheme="minorHAnsi" w:cstheme="minorHAnsi"/>
              </w:rPr>
            </w:pPr>
          </w:p>
          <w:p w14:paraId="12388F59" w14:textId="77777777" w:rsidR="00C51B0E" w:rsidRPr="003D3576" w:rsidRDefault="00C51B0E" w:rsidP="00C51B0E">
            <w:pPr>
              <w:rPr>
                <w:rFonts w:asciiTheme="minorHAnsi" w:hAnsiTheme="minorHAnsi" w:cstheme="minorHAnsi"/>
              </w:rPr>
            </w:pPr>
          </w:p>
          <w:p w14:paraId="12E6B7E2" w14:textId="735A7848" w:rsidR="00C51B0E" w:rsidRPr="003D3576" w:rsidRDefault="00764DB6" w:rsidP="00C51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Rachel to send out poll (</w:t>
            </w:r>
            <w:proofErr w:type="gramStart"/>
            <w:r>
              <w:rPr>
                <w:rFonts w:asciiTheme="minorHAnsi" w:hAnsiTheme="minorHAnsi" w:cstheme="minorHAnsi"/>
              </w:rPr>
              <w:t>father’s day</w:t>
            </w:r>
            <w:proofErr w:type="gramEnd"/>
            <w:r>
              <w:rPr>
                <w:rFonts w:asciiTheme="minorHAnsi" w:hAnsiTheme="minorHAnsi" w:cstheme="minorHAnsi"/>
              </w:rPr>
              <w:t>) and text to parents (mother’s day helpers)</w:t>
            </w:r>
          </w:p>
          <w:p w14:paraId="42061B5C" w14:textId="4A14433C" w:rsidR="00C51B0E" w:rsidRPr="003D3576" w:rsidRDefault="00C51B0E" w:rsidP="00C51B0E">
            <w:pPr>
              <w:rPr>
                <w:rFonts w:asciiTheme="minorHAnsi" w:hAnsiTheme="minorHAnsi" w:cstheme="minorHAnsi"/>
              </w:rPr>
            </w:pPr>
          </w:p>
        </w:tc>
      </w:tr>
      <w:tr w:rsidR="00C51B0E" w:rsidRPr="003D3576" w14:paraId="533CD43C" w14:textId="77777777" w:rsidTr="00DB3C79">
        <w:trPr>
          <w:trHeight w:val="672"/>
        </w:trPr>
        <w:tc>
          <w:tcPr>
            <w:tcW w:w="3095" w:type="dxa"/>
          </w:tcPr>
          <w:p w14:paraId="4AFF1B5F" w14:textId="22AFB6A3" w:rsidR="00C51B0E" w:rsidRPr="00BC1CE3" w:rsidRDefault="00C51B0E" w:rsidP="00C51B0E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Dates for the diary</w:t>
            </w:r>
          </w:p>
        </w:tc>
        <w:tc>
          <w:tcPr>
            <w:tcW w:w="9443" w:type="dxa"/>
          </w:tcPr>
          <w:p w14:paraId="6544255A" w14:textId="77777777" w:rsidR="00FB6C6A" w:rsidRDefault="00C51B0E" w:rsidP="00C51B0E">
            <w:pPr>
              <w:rPr>
                <w:rFonts w:asciiTheme="minorHAnsi" w:hAnsiTheme="minorHAnsi" w:cstheme="minorHAnsi"/>
              </w:rPr>
            </w:pPr>
            <w:r w:rsidRPr="00B54AEE">
              <w:rPr>
                <w:rFonts w:asciiTheme="minorHAnsi" w:hAnsiTheme="minorHAnsi" w:cstheme="minorHAnsi"/>
                <w:b/>
                <w:bCs/>
              </w:rPr>
              <w:t xml:space="preserve">- </w:t>
            </w:r>
            <w:r w:rsidR="00FB6C6A">
              <w:rPr>
                <w:rFonts w:asciiTheme="minorHAnsi" w:hAnsiTheme="minorHAnsi" w:cstheme="minorHAnsi"/>
                <w:b/>
                <w:bCs/>
              </w:rPr>
              <w:t xml:space="preserve">Eisteddfod Breakfast- </w:t>
            </w:r>
            <w:r w:rsidR="00FB6C6A">
              <w:rPr>
                <w:rFonts w:asciiTheme="minorHAnsi" w:hAnsiTheme="minorHAnsi" w:cstheme="minorHAnsi"/>
              </w:rPr>
              <w:t>21</w:t>
            </w:r>
            <w:r w:rsidR="00FB6C6A" w:rsidRPr="00FB6C6A">
              <w:rPr>
                <w:rFonts w:asciiTheme="minorHAnsi" w:hAnsiTheme="minorHAnsi" w:cstheme="minorHAnsi"/>
                <w:vertAlign w:val="superscript"/>
              </w:rPr>
              <w:t>st</w:t>
            </w:r>
            <w:r w:rsidR="00FB6C6A">
              <w:rPr>
                <w:rFonts w:asciiTheme="minorHAnsi" w:hAnsiTheme="minorHAnsi" w:cstheme="minorHAnsi"/>
              </w:rPr>
              <w:t xml:space="preserve"> March- </w:t>
            </w:r>
          </w:p>
          <w:p w14:paraId="1C701634" w14:textId="4C53A165" w:rsidR="00C51B0E" w:rsidRPr="00B54AEE" w:rsidRDefault="00FB6C6A" w:rsidP="00C51B0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- </w:t>
            </w:r>
            <w:r w:rsidR="00C51B0E" w:rsidRPr="00B54AEE">
              <w:rPr>
                <w:rFonts w:asciiTheme="minorHAnsi" w:hAnsiTheme="minorHAnsi" w:cstheme="minorHAnsi"/>
                <w:b/>
                <w:bCs/>
              </w:rPr>
              <w:t>Mother’s Day</w:t>
            </w:r>
            <w:r w:rsidR="00C51B0E"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="00C51B0E" w:rsidRPr="00B54AEE">
              <w:rPr>
                <w:rFonts w:asciiTheme="minorHAnsi" w:hAnsiTheme="minorHAnsi" w:cstheme="minorHAnsi"/>
              </w:rPr>
              <w:t>w/c 24</w:t>
            </w:r>
            <w:r w:rsidR="00C51B0E" w:rsidRPr="00B54AEE">
              <w:rPr>
                <w:rFonts w:asciiTheme="minorHAnsi" w:hAnsiTheme="minorHAnsi" w:cstheme="minorHAnsi"/>
                <w:vertAlign w:val="superscript"/>
              </w:rPr>
              <w:t>th</w:t>
            </w:r>
            <w:r w:rsidR="00C51B0E" w:rsidRPr="00B54AEE">
              <w:rPr>
                <w:rFonts w:asciiTheme="minorHAnsi" w:hAnsiTheme="minorHAnsi" w:cstheme="minorHAnsi"/>
              </w:rPr>
              <w:t xml:space="preserve"> </w:t>
            </w:r>
          </w:p>
          <w:p w14:paraId="131086EF" w14:textId="5D79A123" w:rsidR="00C51B0E" w:rsidRPr="00B54AEE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  <w:r w:rsidRPr="00B54AEE">
              <w:rPr>
                <w:rFonts w:asciiTheme="minorHAnsi" w:hAnsiTheme="minorHAnsi" w:cstheme="minorHAnsi"/>
                <w:b/>
                <w:bCs/>
              </w:rPr>
              <w:t>- Spring Disco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Pr="00B54AEE">
              <w:rPr>
                <w:rFonts w:asciiTheme="minorHAnsi" w:hAnsiTheme="minorHAnsi" w:cstheme="minorHAnsi"/>
              </w:rPr>
              <w:t>13</w:t>
            </w:r>
            <w:r w:rsidRPr="00B54AEE">
              <w:rPr>
                <w:rFonts w:asciiTheme="minorHAnsi" w:hAnsiTheme="minorHAnsi" w:cstheme="minorHAnsi"/>
                <w:vertAlign w:val="superscript"/>
              </w:rPr>
              <w:t>th</w:t>
            </w:r>
            <w:r w:rsidRPr="00B54AEE">
              <w:rPr>
                <w:rFonts w:asciiTheme="minorHAnsi" w:hAnsiTheme="minorHAnsi" w:cstheme="minorHAnsi"/>
              </w:rPr>
              <w:t xml:space="preserve"> February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– </w:t>
            </w:r>
            <w:r w:rsidRPr="00B54AEE">
              <w:rPr>
                <w:rFonts w:asciiTheme="minorHAnsi" w:hAnsiTheme="minorHAnsi" w:cstheme="minorHAnsi"/>
              </w:rPr>
              <w:t>potential Valentine</w:t>
            </w:r>
            <w:r>
              <w:rPr>
                <w:rFonts w:asciiTheme="minorHAnsi" w:hAnsiTheme="minorHAnsi" w:cstheme="minorHAnsi"/>
              </w:rPr>
              <w:t>’</w:t>
            </w:r>
            <w:r w:rsidRPr="00B54AEE">
              <w:rPr>
                <w:rFonts w:asciiTheme="minorHAnsi" w:hAnsiTheme="minorHAnsi" w:cstheme="minorHAnsi"/>
              </w:rPr>
              <w:t>s theme</w:t>
            </w:r>
          </w:p>
          <w:p w14:paraId="7C154195" w14:textId="09B96093" w:rsidR="00C51B0E" w:rsidRPr="00B54AEE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  <w:r w:rsidRPr="00B54AEE">
              <w:rPr>
                <w:rFonts w:asciiTheme="minorHAnsi" w:hAnsiTheme="minorHAnsi" w:cstheme="minorHAnsi"/>
                <w:b/>
                <w:bCs/>
              </w:rPr>
              <w:t>- Film Night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Pr="00B54AEE">
              <w:rPr>
                <w:rFonts w:asciiTheme="minorHAnsi" w:hAnsiTheme="minorHAnsi" w:cstheme="minorHAnsi"/>
              </w:rPr>
              <w:t>3</w:t>
            </w:r>
            <w:r w:rsidRPr="00B54AEE">
              <w:rPr>
                <w:rFonts w:asciiTheme="minorHAnsi" w:hAnsiTheme="minorHAnsi" w:cstheme="minorHAnsi"/>
                <w:vertAlign w:val="superscript"/>
              </w:rPr>
              <w:t>rd</w:t>
            </w:r>
            <w:r w:rsidRPr="00B54AEE">
              <w:rPr>
                <w:rFonts w:asciiTheme="minorHAnsi" w:hAnsiTheme="minorHAnsi" w:cstheme="minorHAnsi"/>
              </w:rPr>
              <w:t xml:space="preserve"> April</w:t>
            </w:r>
          </w:p>
          <w:p w14:paraId="5681EB43" w14:textId="61C44916" w:rsidR="00C51B0E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  <w:r w:rsidRPr="00B54AEE">
              <w:rPr>
                <w:rFonts w:asciiTheme="minorHAnsi" w:hAnsiTheme="minorHAnsi" w:cstheme="minorHAnsi"/>
                <w:b/>
                <w:bCs/>
              </w:rPr>
              <w:t>- Father’s Day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: </w:t>
            </w:r>
            <w:r w:rsidRPr="00B54AEE">
              <w:rPr>
                <w:rFonts w:asciiTheme="minorHAnsi" w:hAnsiTheme="minorHAnsi" w:cstheme="minorHAnsi"/>
              </w:rPr>
              <w:t>w/c 9</w:t>
            </w:r>
            <w:r w:rsidRPr="00B54AEE">
              <w:rPr>
                <w:rFonts w:asciiTheme="minorHAnsi" w:hAnsiTheme="minorHAnsi" w:cstheme="minorHAnsi"/>
                <w:vertAlign w:val="superscript"/>
              </w:rPr>
              <w:t>th</w:t>
            </w:r>
            <w:r w:rsidRPr="00B54AEE">
              <w:rPr>
                <w:rFonts w:asciiTheme="minorHAnsi" w:hAnsiTheme="minorHAnsi" w:cstheme="minorHAnsi"/>
              </w:rPr>
              <w:t xml:space="preserve"> June</w:t>
            </w:r>
          </w:p>
          <w:p w14:paraId="7CFA1779" w14:textId="3AD418B7" w:rsidR="00C51B0E" w:rsidRPr="00B54AEE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- Summer Fayre: </w:t>
            </w:r>
            <w:r w:rsidRPr="00B54AEE">
              <w:rPr>
                <w:rFonts w:asciiTheme="minorHAnsi" w:hAnsiTheme="minorHAnsi" w:cstheme="minorHAnsi"/>
              </w:rPr>
              <w:t>June 28</w:t>
            </w:r>
            <w:r w:rsidRPr="00B54AEE">
              <w:rPr>
                <w:rFonts w:asciiTheme="minorHAnsi" w:hAnsiTheme="minorHAnsi" w:cstheme="minorHAnsi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</w:p>
          <w:p w14:paraId="059FE89D" w14:textId="77777777" w:rsidR="00C51B0E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3DD87FC" w14:textId="6060E827" w:rsidR="00C51B0E" w:rsidRPr="0096465A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1766" w:type="dxa"/>
          </w:tcPr>
          <w:p w14:paraId="3D11C640" w14:textId="77777777" w:rsidR="00C51B0E" w:rsidRPr="003D3576" w:rsidRDefault="00C51B0E" w:rsidP="00C51B0E">
            <w:pPr>
              <w:rPr>
                <w:rFonts w:asciiTheme="minorHAnsi" w:hAnsiTheme="minorHAnsi" w:cstheme="minorHAnsi"/>
              </w:rPr>
            </w:pPr>
          </w:p>
          <w:p w14:paraId="28393F6D" w14:textId="77777777" w:rsidR="00C51B0E" w:rsidRPr="003D3576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0304681" w14:textId="77777777" w:rsidR="00C51B0E" w:rsidRPr="003D3576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65587BB2" w14:textId="77777777" w:rsidR="00C51B0E" w:rsidRPr="003D3576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4D4B76E" w14:textId="77777777" w:rsidR="00C51B0E" w:rsidRPr="003D3576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C3E75E0" w14:textId="62129B1C" w:rsidR="00C51B0E" w:rsidRPr="003D3576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51B0E" w:rsidRPr="003D3576" w14:paraId="76BFB2F3" w14:textId="77777777" w:rsidTr="00DB3C79">
        <w:trPr>
          <w:trHeight w:val="672"/>
        </w:trPr>
        <w:tc>
          <w:tcPr>
            <w:tcW w:w="3095" w:type="dxa"/>
          </w:tcPr>
          <w:p w14:paraId="546231AF" w14:textId="77777777" w:rsidR="00C51B0E" w:rsidRPr="003D3576" w:rsidRDefault="00C51B0E" w:rsidP="00C51B0E">
            <w:pPr>
              <w:rPr>
                <w:rFonts w:asciiTheme="minorHAnsi" w:hAnsiTheme="minorHAnsi" w:cstheme="minorHAnsi"/>
                <w:b/>
              </w:rPr>
            </w:pPr>
          </w:p>
          <w:p w14:paraId="60EA635A" w14:textId="182E5FC2" w:rsidR="00C51B0E" w:rsidRPr="003D3576" w:rsidRDefault="00C51B0E" w:rsidP="00C51B0E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AOB</w:t>
            </w:r>
          </w:p>
        </w:tc>
        <w:tc>
          <w:tcPr>
            <w:tcW w:w="9443" w:type="dxa"/>
          </w:tcPr>
          <w:p w14:paraId="289A7A14" w14:textId="77777777" w:rsidR="00C51B0E" w:rsidRPr="00BD5C44" w:rsidRDefault="00C51B0E" w:rsidP="00C51B0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 PTA has been requested to purchase a fridge for the school to be used as part of the KS2 snack shop and the pantry. PTA has received a grant from Blakemore for this purpose as well as a £250 grant from Llantrisant Community Council.</w:t>
            </w:r>
          </w:p>
          <w:p w14:paraId="494A1167" w14:textId="77777777" w:rsidR="00C51B0E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  <w:r w:rsidRPr="00BE6683">
              <w:rPr>
                <w:rFonts w:asciiTheme="minorHAnsi" w:hAnsiTheme="minorHAnsi" w:cstheme="minorHAnsi"/>
                <w:b/>
                <w:bCs/>
              </w:rPr>
              <w:t>Vote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: Can the PTA contribute money towards a larger fridge/freezer and purchase it on behalf of the school? </w:t>
            </w:r>
          </w:p>
          <w:p w14:paraId="398A88D7" w14:textId="77777777" w:rsidR="00C51B0E" w:rsidRPr="00B95E7D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Unanimous: Yes </w:t>
            </w:r>
          </w:p>
          <w:p w14:paraId="1AF2631E" w14:textId="15E43060" w:rsidR="00C51B0E" w:rsidRPr="009945C2" w:rsidRDefault="00C51B0E" w:rsidP="00C51B0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66" w:type="dxa"/>
          </w:tcPr>
          <w:p w14:paraId="5FD12D32" w14:textId="77777777" w:rsidR="00C51B0E" w:rsidRPr="003D3576" w:rsidRDefault="00C51B0E" w:rsidP="00C51B0E">
            <w:pPr>
              <w:rPr>
                <w:rFonts w:asciiTheme="minorHAnsi" w:hAnsiTheme="minorHAnsi" w:cstheme="minorHAnsi"/>
              </w:rPr>
            </w:pPr>
          </w:p>
        </w:tc>
      </w:tr>
      <w:tr w:rsidR="00C51B0E" w:rsidRPr="003D3576" w14:paraId="1191D4F8" w14:textId="77777777" w:rsidTr="00DB3C79">
        <w:trPr>
          <w:trHeight w:val="672"/>
        </w:trPr>
        <w:tc>
          <w:tcPr>
            <w:tcW w:w="3095" w:type="dxa"/>
          </w:tcPr>
          <w:p w14:paraId="6A654A9E" w14:textId="49796305" w:rsidR="00C51B0E" w:rsidRPr="001D5B0B" w:rsidRDefault="00C51B0E" w:rsidP="00C51B0E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Next Meeting</w:t>
            </w:r>
          </w:p>
        </w:tc>
        <w:tc>
          <w:tcPr>
            <w:tcW w:w="9443" w:type="dxa"/>
          </w:tcPr>
          <w:p w14:paraId="4AEC7AEC" w14:textId="44411D8C" w:rsidR="00C51B0E" w:rsidRPr="0069536E" w:rsidRDefault="00C51B0E" w:rsidP="00C51B0E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TBC</w:t>
            </w:r>
          </w:p>
        </w:tc>
        <w:tc>
          <w:tcPr>
            <w:tcW w:w="1766" w:type="dxa"/>
          </w:tcPr>
          <w:p w14:paraId="6D347C4F" w14:textId="77777777" w:rsidR="00C51B0E" w:rsidRPr="003D3576" w:rsidRDefault="00C51B0E" w:rsidP="00C51B0E">
            <w:pPr>
              <w:rPr>
                <w:rFonts w:asciiTheme="minorHAnsi" w:hAnsiTheme="minorHAnsi" w:cstheme="minorHAnsi"/>
              </w:rPr>
            </w:pPr>
          </w:p>
        </w:tc>
      </w:tr>
    </w:tbl>
    <w:p w14:paraId="56210231" w14:textId="77777777" w:rsidR="00F95AC4" w:rsidRPr="00C30C9D" w:rsidRDefault="00F95AC4" w:rsidP="00004206">
      <w:pPr>
        <w:rPr>
          <w:rFonts w:asciiTheme="minorHAnsi" w:hAnsiTheme="minorHAnsi" w:cstheme="minorHAnsi"/>
          <w:b/>
        </w:rPr>
      </w:pPr>
    </w:p>
    <w:sectPr w:rsidR="00F95AC4" w:rsidRPr="00C30C9D" w:rsidSect="009A11C4">
      <w:pgSz w:w="15840" w:h="12240" w:orient="landscape" w:code="1"/>
      <w:pgMar w:top="709" w:right="851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06A90" w14:textId="77777777" w:rsidR="004553F1" w:rsidRDefault="004553F1">
      <w:r>
        <w:separator/>
      </w:r>
    </w:p>
  </w:endnote>
  <w:endnote w:type="continuationSeparator" w:id="0">
    <w:p w14:paraId="7A67C767" w14:textId="77777777" w:rsidR="004553F1" w:rsidRDefault="0045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A1750" w14:textId="77777777" w:rsidR="004553F1" w:rsidRDefault="004553F1">
      <w:r>
        <w:separator/>
      </w:r>
    </w:p>
  </w:footnote>
  <w:footnote w:type="continuationSeparator" w:id="0">
    <w:p w14:paraId="2F1B3B72" w14:textId="77777777" w:rsidR="004553F1" w:rsidRDefault="00455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75DD"/>
    <w:multiLevelType w:val="hybridMultilevel"/>
    <w:tmpl w:val="BDF868D0"/>
    <w:lvl w:ilvl="0" w:tplc="87261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36C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2EAC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48C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9431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8AF8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2C2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5ECE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403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1320CC4"/>
    <w:multiLevelType w:val="hybridMultilevel"/>
    <w:tmpl w:val="6E96D006"/>
    <w:lvl w:ilvl="0" w:tplc="AB9E5604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BD6B4B"/>
    <w:multiLevelType w:val="hybridMultilevel"/>
    <w:tmpl w:val="B874C70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067B4702"/>
    <w:multiLevelType w:val="hybridMultilevel"/>
    <w:tmpl w:val="AFFA8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9862FF"/>
    <w:multiLevelType w:val="hybridMultilevel"/>
    <w:tmpl w:val="57ACF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686094"/>
    <w:multiLevelType w:val="hybridMultilevel"/>
    <w:tmpl w:val="A016E072"/>
    <w:lvl w:ilvl="0" w:tplc="162AB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FA252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041C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BEE2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B4A6B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4004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A2E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8041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54AA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9C2B92"/>
    <w:multiLevelType w:val="hybridMultilevel"/>
    <w:tmpl w:val="6A50F30E"/>
    <w:lvl w:ilvl="0" w:tplc="150E40A8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8AA22EC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07297B2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07CD098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0B2E118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D4F888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C62DBE6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732F884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432E3D0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19D407DD"/>
    <w:multiLevelType w:val="hybridMultilevel"/>
    <w:tmpl w:val="FC285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726B03"/>
    <w:multiLevelType w:val="hybridMultilevel"/>
    <w:tmpl w:val="F94A3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D916A82"/>
    <w:multiLevelType w:val="hybridMultilevel"/>
    <w:tmpl w:val="9D94A14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F8034AC"/>
    <w:multiLevelType w:val="hybridMultilevel"/>
    <w:tmpl w:val="DB280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CD5F25"/>
    <w:multiLevelType w:val="hybridMultilevel"/>
    <w:tmpl w:val="A35CA240"/>
    <w:lvl w:ilvl="0" w:tplc="273231C6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081E55"/>
    <w:multiLevelType w:val="hybridMultilevel"/>
    <w:tmpl w:val="C80AD7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7132EE8"/>
    <w:multiLevelType w:val="hybridMultilevel"/>
    <w:tmpl w:val="22580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4B6B02"/>
    <w:multiLevelType w:val="hybridMultilevel"/>
    <w:tmpl w:val="EEEC637E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2D5C03"/>
    <w:multiLevelType w:val="hybridMultilevel"/>
    <w:tmpl w:val="37C4A898"/>
    <w:lvl w:ilvl="0" w:tplc="4238EA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A6DA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3C4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1FA6E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982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A4CB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6C4E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C25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7A2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D886E55"/>
    <w:multiLevelType w:val="hybridMultilevel"/>
    <w:tmpl w:val="730638B4"/>
    <w:lvl w:ilvl="0" w:tplc="273231C6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CA75F0"/>
    <w:multiLevelType w:val="hybridMultilevel"/>
    <w:tmpl w:val="D976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260E73"/>
    <w:multiLevelType w:val="hybridMultilevel"/>
    <w:tmpl w:val="E5AC9D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9963D1"/>
    <w:multiLevelType w:val="hybridMultilevel"/>
    <w:tmpl w:val="0638CE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4F19BB"/>
    <w:multiLevelType w:val="hybridMultilevel"/>
    <w:tmpl w:val="385EBCB0"/>
    <w:lvl w:ilvl="0" w:tplc="40D2259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 w15:restartNumberingAfterBreak="0">
    <w:nsid w:val="36807DAF"/>
    <w:multiLevelType w:val="hybridMultilevel"/>
    <w:tmpl w:val="A94A0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54056B"/>
    <w:multiLevelType w:val="hybridMultilevel"/>
    <w:tmpl w:val="10000D46"/>
    <w:lvl w:ilvl="0" w:tplc="97E6E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5656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C20C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66AD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DAD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E64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6ABA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7E4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5EE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3C012D92"/>
    <w:multiLevelType w:val="hybridMultilevel"/>
    <w:tmpl w:val="CF7A38E6"/>
    <w:lvl w:ilvl="0" w:tplc="E2766194">
      <w:start w:val="224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DEB1CF7"/>
    <w:multiLevelType w:val="hybridMultilevel"/>
    <w:tmpl w:val="B9D4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75D80"/>
    <w:multiLevelType w:val="hybridMultilevel"/>
    <w:tmpl w:val="377C0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E2042A"/>
    <w:multiLevelType w:val="hybridMultilevel"/>
    <w:tmpl w:val="E7DC99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50391F"/>
    <w:multiLevelType w:val="hybridMultilevel"/>
    <w:tmpl w:val="5D0876A4"/>
    <w:lvl w:ilvl="0" w:tplc="68863B2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A964E7"/>
    <w:multiLevelType w:val="hybridMultilevel"/>
    <w:tmpl w:val="781C508E"/>
    <w:lvl w:ilvl="0" w:tplc="0809000F">
      <w:start w:val="1"/>
      <w:numFmt w:val="decimal"/>
      <w:lvlText w:val="%1."/>
      <w:lvlJc w:val="left"/>
      <w:pPr>
        <w:ind w:left="1066" w:hanging="360"/>
      </w:p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47FC60DE"/>
    <w:multiLevelType w:val="hybridMultilevel"/>
    <w:tmpl w:val="F4667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6E11F5"/>
    <w:multiLevelType w:val="hybridMultilevel"/>
    <w:tmpl w:val="317A9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8628BA"/>
    <w:multiLevelType w:val="hybridMultilevel"/>
    <w:tmpl w:val="40929748"/>
    <w:lvl w:ilvl="0" w:tplc="41CA36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5AEE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3E7F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D258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C816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9A6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747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62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E62C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22F125A"/>
    <w:multiLevelType w:val="hybridMultilevel"/>
    <w:tmpl w:val="6E726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0A654D"/>
    <w:multiLevelType w:val="hybridMultilevel"/>
    <w:tmpl w:val="61AA44FC"/>
    <w:lvl w:ilvl="0" w:tplc="08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B916A5"/>
    <w:multiLevelType w:val="hybridMultilevel"/>
    <w:tmpl w:val="0F5481F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0205C4"/>
    <w:multiLevelType w:val="hybridMultilevel"/>
    <w:tmpl w:val="13B45578"/>
    <w:lvl w:ilvl="0" w:tplc="3D50B0E0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697309"/>
    <w:multiLevelType w:val="hybridMultilevel"/>
    <w:tmpl w:val="F95E21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9991236"/>
    <w:multiLevelType w:val="hybridMultilevel"/>
    <w:tmpl w:val="98CA0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A03F15"/>
    <w:multiLevelType w:val="hybridMultilevel"/>
    <w:tmpl w:val="80104F9C"/>
    <w:lvl w:ilvl="0" w:tplc="9A646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149F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F4C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CEA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2C94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14F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C414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921D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40A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9" w15:restartNumberingAfterBreak="0">
    <w:nsid w:val="616A5E15"/>
    <w:multiLevelType w:val="hybridMultilevel"/>
    <w:tmpl w:val="4D96D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9E2796"/>
    <w:multiLevelType w:val="hybridMultilevel"/>
    <w:tmpl w:val="AEEAE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A1356E"/>
    <w:multiLevelType w:val="hybridMultilevel"/>
    <w:tmpl w:val="235A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4D80F84"/>
    <w:multiLevelType w:val="hybridMultilevel"/>
    <w:tmpl w:val="E83E4A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5D977FD"/>
    <w:multiLevelType w:val="hybridMultilevel"/>
    <w:tmpl w:val="C7DCB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B272D1"/>
    <w:multiLevelType w:val="hybridMultilevel"/>
    <w:tmpl w:val="BB10F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4913F3"/>
    <w:multiLevelType w:val="hybridMultilevel"/>
    <w:tmpl w:val="9B50F67A"/>
    <w:lvl w:ilvl="0" w:tplc="6748B7A6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Arial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CB2BEA"/>
    <w:multiLevelType w:val="hybridMultilevel"/>
    <w:tmpl w:val="E690AE8E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CC22BF4"/>
    <w:multiLevelType w:val="hybridMultilevel"/>
    <w:tmpl w:val="BD620E46"/>
    <w:lvl w:ilvl="0" w:tplc="FB2A17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8CFC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D62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B43BD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ACF1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7C8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662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66A2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CB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 w15:restartNumberingAfterBreak="0">
    <w:nsid w:val="6E934DBD"/>
    <w:multiLevelType w:val="hybridMultilevel"/>
    <w:tmpl w:val="11369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F1D745D"/>
    <w:multiLevelType w:val="hybridMultilevel"/>
    <w:tmpl w:val="65803AE4"/>
    <w:lvl w:ilvl="0" w:tplc="1B6C62CE">
      <w:numFmt w:val="bullet"/>
      <w:lvlText w:val="-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0507F3A"/>
    <w:multiLevelType w:val="hybridMultilevel"/>
    <w:tmpl w:val="5128E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0ED0B53"/>
    <w:multiLevelType w:val="hybridMultilevel"/>
    <w:tmpl w:val="571A0F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73431FE7"/>
    <w:multiLevelType w:val="hybridMultilevel"/>
    <w:tmpl w:val="97D41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67252F7"/>
    <w:multiLevelType w:val="hybridMultilevel"/>
    <w:tmpl w:val="4FD02F0C"/>
    <w:lvl w:ilvl="0" w:tplc="4A02BA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42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9A8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A48E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AA7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E455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60B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4AD4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98E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 w15:restartNumberingAfterBreak="0">
    <w:nsid w:val="78CE37A9"/>
    <w:multiLevelType w:val="hybridMultilevel"/>
    <w:tmpl w:val="12B63F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94E682B"/>
    <w:multiLevelType w:val="hybridMultilevel"/>
    <w:tmpl w:val="F4BA0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96B50FF"/>
    <w:multiLevelType w:val="hybridMultilevel"/>
    <w:tmpl w:val="7F882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A597ED3"/>
    <w:multiLevelType w:val="hybridMultilevel"/>
    <w:tmpl w:val="39469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685834">
    <w:abstractNumId w:val="27"/>
  </w:num>
  <w:num w:numId="2" w16cid:durableId="188644118">
    <w:abstractNumId w:val="3"/>
  </w:num>
  <w:num w:numId="3" w16cid:durableId="899099405">
    <w:abstractNumId w:val="42"/>
  </w:num>
  <w:num w:numId="4" w16cid:durableId="2006779843">
    <w:abstractNumId w:val="56"/>
  </w:num>
  <w:num w:numId="5" w16cid:durableId="135755830">
    <w:abstractNumId w:val="13"/>
  </w:num>
  <w:num w:numId="6" w16cid:durableId="1650088536">
    <w:abstractNumId w:val="16"/>
  </w:num>
  <w:num w:numId="7" w16cid:durableId="1702166961">
    <w:abstractNumId w:val="57"/>
  </w:num>
  <w:num w:numId="8" w16cid:durableId="941692763">
    <w:abstractNumId w:val="21"/>
  </w:num>
  <w:num w:numId="9" w16cid:durableId="1941643201">
    <w:abstractNumId w:val="52"/>
  </w:num>
  <w:num w:numId="10" w16cid:durableId="482309998">
    <w:abstractNumId w:val="40"/>
  </w:num>
  <w:num w:numId="11" w16cid:durableId="1696803475">
    <w:abstractNumId w:val="49"/>
  </w:num>
  <w:num w:numId="12" w16cid:durableId="2054848055">
    <w:abstractNumId w:val="11"/>
  </w:num>
  <w:num w:numId="13" w16cid:durableId="1864904116">
    <w:abstractNumId w:val="39"/>
  </w:num>
  <w:num w:numId="14" w16cid:durableId="519322566">
    <w:abstractNumId w:val="55"/>
  </w:num>
  <w:num w:numId="15" w16cid:durableId="1444038284">
    <w:abstractNumId w:val="46"/>
  </w:num>
  <w:num w:numId="16" w16cid:durableId="412119045">
    <w:abstractNumId w:val="8"/>
  </w:num>
  <w:num w:numId="17" w16cid:durableId="1090856615">
    <w:abstractNumId w:val="37"/>
  </w:num>
  <w:num w:numId="18" w16cid:durableId="1588420716">
    <w:abstractNumId w:val="10"/>
  </w:num>
  <w:num w:numId="19" w16cid:durableId="563490371">
    <w:abstractNumId w:val="30"/>
  </w:num>
  <w:num w:numId="20" w16cid:durableId="940987949">
    <w:abstractNumId w:val="29"/>
  </w:num>
  <w:num w:numId="21" w16cid:durableId="1499540289">
    <w:abstractNumId w:val="7"/>
  </w:num>
  <w:num w:numId="22" w16cid:durableId="2084833149">
    <w:abstractNumId w:val="32"/>
  </w:num>
  <w:num w:numId="23" w16cid:durableId="255676893">
    <w:abstractNumId w:val="9"/>
  </w:num>
  <w:num w:numId="24" w16cid:durableId="1906841008">
    <w:abstractNumId w:val="51"/>
  </w:num>
  <w:num w:numId="25" w16cid:durableId="631593932">
    <w:abstractNumId w:val="43"/>
  </w:num>
  <w:num w:numId="26" w16cid:durableId="1590196562">
    <w:abstractNumId w:val="36"/>
  </w:num>
  <w:num w:numId="27" w16cid:durableId="510533215">
    <w:abstractNumId w:val="19"/>
  </w:num>
  <w:num w:numId="28" w16cid:durableId="407654090">
    <w:abstractNumId w:val="4"/>
  </w:num>
  <w:num w:numId="29" w16cid:durableId="235895943">
    <w:abstractNumId w:val="2"/>
  </w:num>
  <w:num w:numId="30" w16cid:durableId="1059594522">
    <w:abstractNumId w:val="20"/>
  </w:num>
  <w:num w:numId="31" w16cid:durableId="299657024">
    <w:abstractNumId w:val="45"/>
  </w:num>
  <w:num w:numId="32" w16cid:durableId="653488461">
    <w:abstractNumId w:val="17"/>
  </w:num>
  <w:num w:numId="33" w16cid:durableId="1539009587">
    <w:abstractNumId w:val="12"/>
  </w:num>
  <w:num w:numId="34" w16cid:durableId="159152439">
    <w:abstractNumId w:val="25"/>
  </w:num>
  <w:num w:numId="35" w16cid:durableId="1444152279">
    <w:abstractNumId w:val="48"/>
  </w:num>
  <w:num w:numId="36" w16cid:durableId="679508148">
    <w:abstractNumId w:val="44"/>
  </w:num>
  <w:num w:numId="37" w16cid:durableId="1429279320">
    <w:abstractNumId w:val="24"/>
  </w:num>
  <w:num w:numId="38" w16cid:durableId="311300395">
    <w:abstractNumId w:val="1"/>
  </w:num>
  <w:num w:numId="39" w16cid:durableId="696083498">
    <w:abstractNumId w:val="50"/>
  </w:num>
  <w:num w:numId="40" w16cid:durableId="516698483">
    <w:abstractNumId w:val="28"/>
  </w:num>
  <w:num w:numId="41" w16cid:durableId="151258577">
    <w:abstractNumId w:val="14"/>
  </w:num>
  <w:num w:numId="42" w16cid:durableId="2018384700">
    <w:abstractNumId w:val="26"/>
  </w:num>
  <w:num w:numId="43" w16cid:durableId="448201453">
    <w:abstractNumId w:val="41"/>
  </w:num>
  <w:num w:numId="44" w16cid:durableId="861631178">
    <w:abstractNumId w:val="54"/>
  </w:num>
  <w:num w:numId="45" w16cid:durableId="1323776881">
    <w:abstractNumId w:val="33"/>
  </w:num>
  <w:num w:numId="46" w16cid:durableId="463281828">
    <w:abstractNumId w:val="35"/>
  </w:num>
  <w:num w:numId="47" w16cid:durableId="147063493">
    <w:abstractNumId w:val="23"/>
  </w:num>
  <w:num w:numId="48" w16cid:durableId="356270825">
    <w:abstractNumId w:val="6"/>
  </w:num>
  <w:num w:numId="49" w16cid:durableId="462817541">
    <w:abstractNumId w:val="15"/>
  </w:num>
  <w:num w:numId="50" w16cid:durableId="2049795092">
    <w:abstractNumId w:val="22"/>
  </w:num>
  <w:num w:numId="51" w16cid:durableId="313224418">
    <w:abstractNumId w:val="53"/>
  </w:num>
  <w:num w:numId="52" w16cid:durableId="1448548000">
    <w:abstractNumId w:val="38"/>
  </w:num>
  <w:num w:numId="53" w16cid:durableId="316617654">
    <w:abstractNumId w:val="31"/>
  </w:num>
  <w:num w:numId="54" w16cid:durableId="966736120">
    <w:abstractNumId w:val="47"/>
  </w:num>
  <w:num w:numId="55" w16cid:durableId="226766565">
    <w:abstractNumId w:val="0"/>
  </w:num>
  <w:num w:numId="56" w16cid:durableId="1948854426">
    <w:abstractNumId w:val="5"/>
  </w:num>
  <w:num w:numId="57" w16cid:durableId="2021540939">
    <w:abstractNumId w:val="18"/>
  </w:num>
  <w:num w:numId="58" w16cid:durableId="1874807509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C8E"/>
    <w:rsid w:val="00002D33"/>
    <w:rsid w:val="00002FE2"/>
    <w:rsid w:val="00004206"/>
    <w:rsid w:val="00004217"/>
    <w:rsid w:val="00004D7D"/>
    <w:rsid w:val="00007ABD"/>
    <w:rsid w:val="00007CD9"/>
    <w:rsid w:val="00011089"/>
    <w:rsid w:val="000110AF"/>
    <w:rsid w:val="00012105"/>
    <w:rsid w:val="000126C7"/>
    <w:rsid w:val="00012EEC"/>
    <w:rsid w:val="00013BB7"/>
    <w:rsid w:val="0001515D"/>
    <w:rsid w:val="0001602F"/>
    <w:rsid w:val="000163CA"/>
    <w:rsid w:val="00016BDA"/>
    <w:rsid w:val="00017319"/>
    <w:rsid w:val="00017430"/>
    <w:rsid w:val="00020038"/>
    <w:rsid w:val="000201D8"/>
    <w:rsid w:val="000210EE"/>
    <w:rsid w:val="00021C6C"/>
    <w:rsid w:val="00022809"/>
    <w:rsid w:val="00023A39"/>
    <w:rsid w:val="00023CFA"/>
    <w:rsid w:val="00024468"/>
    <w:rsid w:val="00026892"/>
    <w:rsid w:val="00027AF2"/>
    <w:rsid w:val="00027B65"/>
    <w:rsid w:val="00027EA6"/>
    <w:rsid w:val="00031B5E"/>
    <w:rsid w:val="00032737"/>
    <w:rsid w:val="000343D5"/>
    <w:rsid w:val="00035DF5"/>
    <w:rsid w:val="0003695E"/>
    <w:rsid w:val="00036AEB"/>
    <w:rsid w:val="00036B9E"/>
    <w:rsid w:val="000370C5"/>
    <w:rsid w:val="00037688"/>
    <w:rsid w:val="000400F0"/>
    <w:rsid w:val="00040A97"/>
    <w:rsid w:val="00040D00"/>
    <w:rsid w:val="00041C3A"/>
    <w:rsid w:val="000422B8"/>
    <w:rsid w:val="00042687"/>
    <w:rsid w:val="00042BA7"/>
    <w:rsid w:val="00042BFF"/>
    <w:rsid w:val="00043567"/>
    <w:rsid w:val="00045F78"/>
    <w:rsid w:val="00046551"/>
    <w:rsid w:val="00046E59"/>
    <w:rsid w:val="000505C5"/>
    <w:rsid w:val="00050711"/>
    <w:rsid w:val="00050A6A"/>
    <w:rsid w:val="0005127B"/>
    <w:rsid w:val="00052D60"/>
    <w:rsid w:val="00054BA5"/>
    <w:rsid w:val="00054BF8"/>
    <w:rsid w:val="00055079"/>
    <w:rsid w:val="000562C5"/>
    <w:rsid w:val="00056516"/>
    <w:rsid w:val="0005679C"/>
    <w:rsid w:val="000571E0"/>
    <w:rsid w:val="0006071F"/>
    <w:rsid w:val="000621A5"/>
    <w:rsid w:val="00063159"/>
    <w:rsid w:val="00064557"/>
    <w:rsid w:val="00064C42"/>
    <w:rsid w:val="00065196"/>
    <w:rsid w:val="000655AD"/>
    <w:rsid w:val="00070330"/>
    <w:rsid w:val="00070771"/>
    <w:rsid w:val="00070B01"/>
    <w:rsid w:val="00074EF0"/>
    <w:rsid w:val="000767B1"/>
    <w:rsid w:val="00076FC9"/>
    <w:rsid w:val="000772B6"/>
    <w:rsid w:val="00081043"/>
    <w:rsid w:val="00081DB1"/>
    <w:rsid w:val="00084BDF"/>
    <w:rsid w:val="0008664C"/>
    <w:rsid w:val="00087BB7"/>
    <w:rsid w:val="00087D75"/>
    <w:rsid w:val="00087E05"/>
    <w:rsid w:val="000906C4"/>
    <w:rsid w:val="000911A7"/>
    <w:rsid w:val="000938E8"/>
    <w:rsid w:val="00095162"/>
    <w:rsid w:val="00095A1C"/>
    <w:rsid w:val="000966DD"/>
    <w:rsid w:val="00097098"/>
    <w:rsid w:val="000975A6"/>
    <w:rsid w:val="00097951"/>
    <w:rsid w:val="000A0669"/>
    <w:rsid w:val="000A0ADB"/>
    <w:rsid w:val="000A356B"/>
    <w:rsid w:val="000A4BAC"/>
    <w:rsid w:val="000A6332"/>
    <w:rsid w:val="000A657B"/>
    <w:rsid w:val="000A7AFF"/>
    <w:rsid w:val="000B025F"/>
    <w:rsid w:val="000B0802"/>
    <w:rsid w:val="000B0816"/>
    <w:rsid w:val="000B280F"/>
    <w:rsid w:val="000B4F39"/>
    <w:rsid w:val="000B53E1"/>
    <w:rsid w:val="000B56A2"/>
    <w:rsid w:val="000B6ECD"/>
    <w:rsid w:val="000B7AB1"/>
    <w:rsid w:val="000C17BF"/>
    <w:rsid w:val="000C27F6"/>
    <w:rsid w:val="000C66EB"/>
    <w:rsid w:val="000C753F"/>
    <w:rsid w:val="000D07A4"/>
    <w:rsid w:val="000D1FA2"/>
    <w:rsid w:val="000D3B30"/>
    <w:rsid w:val="000D463D"/>
    <w:rsid w:val="000E10A8"/>
    <w:rsid w:val="000E30C5"/>
    <w:rsid w:val="000E4777"/>
    <w:rsid w:val="000E4D6D"/>
    <w:rsid w:val="000E5942"/>
    <w:rsid w:val="000E6C29"/>
    <w:rsid w:val="000E71B0"/>
    <w:rsid w:val="000F0537"/>
    <w:rsid w:val="000F0B17"/>
    <w:rsid w:val="000F359C"/>
    <w:rsid w:val="000F5ED9"/>
    <w:rsid w:val="000F6263"/>
    <w:rsid w:val="000F7D4E"/>
    <w:rsid w:val="00100793"/>
    <w:rsid w:val="00100BDB"/>
    <w:rsid w:val="00106886"/>
    <w:rsid w:val="00106ACC"/>
    <w:rsid w:val="00110935"/>
    <w:rsid w:val="00110FA8"/>
    <w:rsid w:val="00112A6F"/>
    <w:rsid w:val="001137CE"/>
    <w:rsid w:val="00113C62"/>
    <w:rsid w:val="00113F46"/>
    <w:rsid w:val="00114844"/>
    <w:rsid w:val="0011497F"/>
    <w:rsid w:val="00114A8D"/>
    <w:rsid w:val="00114E14"/>
    <w:rsid w:val="001154F7"/>
    <w:rsid w:val="00116451"/>
    <w:rsid w:val="00116899"/>
    <w:rsid w:val="001169F7"/>
    <w:rsid w:val="001227ED"/>
    <w:rsid w:val="00122FFF"/>
    <w:rsid w:val="00123B0C"/>
    <w:rsid w:val="001241C6"/>
    <w:rsid w:val="0012591B"/>
    <w:rsid w:val="00125E8E"/>
    <w:rsid w:val="001316BA"/>
    <w:rsid w:val="00132206"/>
    <w:rsid w:val="001327AF"/>
    <w:rsid w:val="001343B0"/>
    <w:rsid w:val="00135AAA"/>
    <w:rsid w:val="00137B25"/>
    <w:rsid w:val="001409A5"/>
    <w:rsid w:val="00141686"/>
    <w:rsid w:val="00141C4C"/>
    <w:rsid w:val="001423D0"/>
    <w:rsid w:val="001430A4"/>
    <w:rsid w:val="001444F0"/>
    <w:rsid w:val="00144E3A"/>
    <w:rsid w:val="00150D29"/>
    <w:rsid w:val="00151351"/>
    <w:rsid w:val="0015184E"/>
    <w:rsid w:val="00151F30"/>
    <w:rsid w:val="00152821"/>
    <w:rsid w:val="001530B9"/>
    <w:rsid w:val="001531F2"/>
    <w:rsid w:val="001533A0"/>
    <w:rsid w:val="00156355"/>
    <w:rsid w:val="00161CAD"/>
    <w:rsid w:val="001648A8"/>
    <w:rsid w:val="001650DC"/>
    <w:rsid w:val="001660CC"/>
    <w:rsid w:val="001662AB"/>
    <w:rsid w:val="0017218F"/>
    <w:rsid w:val="0017345D"/>
    <w:rsid w:val="00173883"/>
    <w:rsid w:val="00174CD7"/>
    <w:rsid w:val="00175C8D"/>
    <w:rsid w:val="0017643B"/>
    <w:rsid w:val="001779F1"/>
    <w:rsid w:val="00180BEF"/>
    <w:rsid w:val="001819AD"/>
    <w:rsid w:val="00181D80"/>
    <w:rsid w:val="00191BAD"/>
    <w:rsid w:val="00192FAC"/>
    <w:rsid w:val="00194321"/>
    <w:rsid w:val="00197DBC"/>
    <w:rsid w:val="001A04DC"/>
    <w:rsid w:val="001A09C5"/>
    <w:rsid w:val="001A0C20"/>
    <w:rsid w:val="001A0F0F"/>
    <w:rsid w:val="001A13CD"/>
    <w:rsid w:val="001A21A3"/>
    <w:rsid w:val="001A229B"/>
    <w:rsid w:val="001A3435"/>
    <w:rsid w:val="001B09D9"/>
    <w:rsid w:val="001B13EA"/>
    <w:rsid w:val="001B222A"/>
    <w:rsid w:val="001B315B"/>
    <w:rsid w:val="001B4DD6"/>
    <w:rsid w:val="001B53C7"/>
    <w:rsid w:val="001B6026"/>
    <w:rsid w:val="001B72A8"/>
    <w:rsid w:val="001C0FAC"/>
    <w:rsid w:val="001C3560"/>
    <w:rsid w:val="001C3581"/>
    <w:rsid w:val="001C3D00"/>
    <w:rsid w:val="001C47A2"/>
    <w:rsid w:val="001C68AA"/>
    <w:rsid w:val="001C70D8"/>
    <w:rsid w:val="001D0BB1"/>
    <w:rsid w:val="001D2C7A"/>
    <w:rsid w:val="001D34B8"/>
    <w:rsid w:val="001D4186"/>
    <w:rsid w:val="001D47BF"/>
    <w:rsid w:val="001D517F"/>
    <w:rsid w:val="001D51FB"/>
    <w:rsid w:val="001D52F1"/>
    <w:rsid w:val="001D5B0B"/>
    <w:rsid w:val="001D626E"/>
    <w:rsid w:val="001D6742"/>
    <w:rsid w:val="001D732E"/>
    <w:rsid w:val="001D790F"/>
    <w:rsid w:val="001D7B49"/>
    <w:rsid w:val="001D7BBE"/>
    <w:rsid w:val="001E076F"/>
    <w:rsid w:val="001E0984"/>
    <w:rsid w:val="001E46B6"/>
    <w:rsid w:val="001E573A"/>
    <w:rsid w:val="001E78DE"/>
    <w:rsid w:val="001E7ACD"/>
    <w:rsid w:val="001F25E4"/>
    <w:rsid w:val="001F6CE1"/>
    <w:rsid w:val="002002CF"/>
    <w:rsid w:val="00200873"/>
    <w:rsid w:val="00202F03"/>
    <w:rsid w:val="0020316E"/>
    <w:rsid w:val="002037BC"/>
    <w:rsid w:val="002123EC"/>
    <w:rsid w:val="00214F14"/>
    <w:rsid w:val="00216267"/>
    <w:rsid w:val="00220364"/>
    <w:rsid w:val="0022129A"/>
    <w:rsid w:val="0022176E"/>
    <w:rsid w:val="002217BA"/>
    <w:rsid w:val="00222B11"/>
    <w:rsid w:val="00222F53"/>
    <w:rsid w:val="00223A4C"/>
    <w:rsid w:val="00223B62"/>
    <w:rsid w:val="002240FF"/>
    <w:rsid w:val="0022424E"/>
    <w:rsid w:val="0022473A"/>
    <w:rsid w:val="00230A65"/>
    <w:rsid w:val="00230B3B"/>
    <w:rsid w:val="00232BF3"/>
    <w:rsid w:val="00234A2A"/>
    <w:rsid w:val="00236522"/>
    <w:rsid w:val="002415E2"/>
    <w:rsid w:val="00242687"/>
    <w:rsid w:val="00242D43"/>
    <w:rsid w:val="00242E11"/>
    <w:rsid w:val="0024444C"/>
    <w:rsid w:val="002469FE"/>
    <w:rsid w:val="00246C8B"/>
    <w:rsid w:val="002476B2"/>
    <w:rsid w:val="00250C4C"/>
    <w:rsid w:val="00252004"/>
    <w:rsid w:val="0025210F"/>
    <w:rsid w:val="0025311F"/>
    <w:rsid w:val="00253286"/>
    <w:rsid w:val="00253C47"/>
    <w:rsid w:val="00255A07"/>
    <w:rsid w:val="00256072"/>
    <w:rsid w:val="00257336"/>
    <w:rsid w:val="002575F0"/>
    <w:rsid w:val="00257DCE"/>
    <w:rsid w:val="00262A5F"/>
    <w:rsid w:val="00263F18"/>
    <w:rsid w:val="00264428"/>
    <w:rsid w:val="00264E73"/>
    <w:rsid w:val="00265239"/>
    <w:rsid w:val="00265C94"/>
    <w:rsid w:val="002673EE"/>
    <w:rsid w:val="00270176"/>
    <w:rsid w:val="00271B21"/>
    <w:rsid w:val="00271B3B"/>
    <w:rsid w:val="00275556"/>
    <w:rsid w:val="00276B96"/>
    <w:rsid w:val="00277663"/>
    <w:rsid w:val="002778B9"/>
    <w:rsid w:val="00277C80"/>
    <w:rsid w:val="00277E71"/>
    <w:rsid w:val="00281B7A"/>
    <w:rsid w:val="002836DE"/>
    <w:rsid w:val="00283D70"/>
    <w:rsid w:val="00284223"/>
    <w:rsid w:val="002850C6"/>
    <w:rsid w:val="00285F76"/>
    <w:rsid w:val="002865C3"/>
    <w:rsid w:val="002909D4"/>
    <w:rsid w:val="002915FD"/>
    <w:rsid w:val="00291F33"/>
    <w:rsid w:val="00294735"/>
    <w:rsid w:val="0029493C"/>
    <w:rsid w:val="0029516D"/>
    <w:rsid w:val="00295390"/>
    <w:rsid w:val="00295704"/>
    <w:rsid w:val="00297419"/>
    <w:rsid w:val="00297513"/>
    <w:rsid w:val="002A0298"/>
    <w:rsid w:val="002A0E5F"/>
    <w:rsid w:val="002A1457"/>
    <w:rsid w:val="002A169A"/>
    <w:rsid w:val="002A229C"/>
    <w:rsid w:val="002A7B54"/>
    <w:rsid w:val="002B0EDF"/>
    <w:rsid w:val="002B1292"/>
    <w:rsid w:val="002B181A"/>
    <w:rsid w:val="002B1F4E"/>
    <w:rsid w:val="002B292D"/>
    <w:rsid w:val="002B3582"/>
    <w:rsid w:val="002B41D9"/>
    <w:rsid w:val="002B4FCC"/>
    <w:rsid w:val="002B5085"/>
    <w:rsid w:val="002B6B5E"/>
    <w:rsid w:val="002B77C4"/>
    <w:rsid w:val="002B7C29"/>
    <w:rsid w:val="002C101F"/>
    <w:rsid w:val="002C1105"/>
    <w:rsid w:val="002C1167"/>
    <w:rsid w:val="002C249E"/>
    <w:rsid w:val="002C2D34"/>
    <w:rsid w:val="002C3E22"/>
    <w:rsid w:val="002C5270"/>
    <w:rsid w:val="002C568B"/>
    <w:rsid w:val="002C5A5D"/>
    <w:rsid w:val="002C63C1"/>
    <w:rsid w:val="002C6A52"/>
    <w:rsid w:val="002C706C"/>
    <w:rsid w:val="002C7BE2"/>
    <w:rsid w:val="002C7C7D"/>
    <w:rsid w:val="002D0D7F"/>
    <w:rsid w:val="002D0DC1"/>
    <w:rsid w:val="002D148D"/>
    <w:rsid w:val="002D2070"/>
    <w:rsid w:val="002D46C8"/>
    <w:rsid w:val="002D4735"/>
    <w:rsid w:val="002D554B"/>
    <w:rsid w:val="002D5F15"/>
    <w:rsid w:val="002D68DD"/>
    <w:rsid w:val="002D6C3D"/>
    <w:rsid w:val="002D6D68"/>
    <w:rsid w:val="002E3239"/>
    <w:rsid w:val="002E338B"/>
    <w:rsid w:val="002E46C1"/>
    <w:rsid w:val="002E491F"/>
    <w:rsid w:val="002E6E49"/>
    <w:rsid w:val="002E79DC"/>
    <w:rsid w:val="002E7CB6"/>
    <w:rsid w:val="002E7CDF"/>
    <w:rsid w:val="002F0CCE"/>
    <w:rsid w:val="002F156B"/>
    <w:rsid w:val="002F24C7"/>
    <w:rsid w:val="002F2C6C"/>
    <w:rsid w:val="002F6C35"/>
    <w:rsid w:val="002F6D29"/>
    <w:rsid w:val="002F75E8"/>
    <w:rsid w:val="002F7A36"/>
    <w:rsid w:val="00300739"/>
    <w:rsid w:val="003025A8"/>
    <w:rsid w:val="00302B9C"/>
    <w:rsid w:val="00303880"/>
    <w:rsid w:val="00307872"/>
    <w:rsid w:val="00307B75"/>
    <w:rsid w:val="003126E4"/>
    <w:rsid w:val="0031343F"/>
    <w:rsid w:val="003137ED"/>
    <w:rsid w:val="00314B6D"/>
    <w:rsid w:val="00315765"/>
    <w:rsid w:val="00316D4A"/>
    <w:rsid w:val="0032022D"/>
    <w:rsid w:val="00323D6A"/>
    <w:rsid w:val="00324B70"/>
    <w:rsid w:val="00324F63"/>
    <w:rsid w:val="0032563C"/>
    <w:rsid w:val="00326EC5"/>
    <w:rsid w:val="00327A4F"/>
    <w:rsid w:val="00327FB8"/>
    <w:rsid w:val="00331805"/>
    <w:rsid w:val="00331AF1"/>
    <w:rsid w:val="00333577"/>
    <w:rsid w:val="00333E8C"/>
    <w:rsid w:val="00335774"/>
    <w:rsid w:val="003365D6"/>
    <w:rsid w:val="003365D8"/>
    <w:rsid w:val="00336866"/>
    <w:rsid w:val="00337E42"/>
    <w:rsid w:val="00340250"/>
    <w:rsid w:val="00340589"/>
    <w:rsid w:val="003406C9"/>
    <w:rsid w:val="00340B7B"/>
    <w:rsid w:val="00340E74"/>
    <w:rsid w:val="003411A4"/>
    <w:rsid w:val="00341DA0"/>
    <w:rsid w:val="00342CB3"/>
    <w:rsid w:val="00342D9F"/>
    <w:rsid w:val="00343FF8"/>
    <w:rsid w:val="003449BC"/>
    <w:rsid w:val="00345C1B"/>
    <w:rsid w:val="00346A7A"/>
    <w:rsid w:val="00346B02"/>
    <w:rsid w:val="00346C51"/>
    <w:rsid w:val="003470A9"/>
    <w:rsid w:val="00353679"/>
    <w:rsid w:val="00353E7F"/>
    <w:rsid w:val="00355A20"/>
    <w:rsid w:val="00360044"/>
    <w:rsid w:val="00360193"/>
    <w:rsid w:val="00362B7F"/>
    <w:rsid w:val="00363152"/>
    <w:rsid w:val="003631D1"/>
    <w:rsid w:val="0036327B"/>
    <w:rsid w:val="003635B0"/>
    <w:rsid w:val="00363F3F"/>
    <w:rsid w:val="00367760"/>
    <w:rsid w:val="00367D75"/>
    <w:rsid w:val="0037237F"/>
    <w:rsid w:val="00372EB2"/>
    <w:rsid w:val="00374C31"/>
    <w:rsid w:val="00374EC3"/>
    <w:rsid w:val="00376DD6"/>
    <w:rsid w:val="00377148"/>
    <w:rsid w:val="0038039B"/>
    <w:rsid w:val="00380F8B"/>
    <w:rsid w:val="00381C53"/>
    <w:rsid w:val="003824DB"/>
    <w:rsid w:val="003847CB"/>
    <w:rsid w:val="003848EC"/>
    <w:rsid w:val="00384F7D"/>
    <w:rsid w:val="003851B4"/>
    <w:rsid w:val="00385620"/>
    <w:rsid w:val="00385D37"/>
    <w:rsid w:val="00385E8A"/>
    <w:rsid w:val="003867ED"/>
    <w:rsid w:val="0038720B"/>
    <w:rsid w:val="003875B4"/>
    <w:rsid w:val="0039085D"/>
    <w:rsid w:val="00390A39"/>
    <w:rsid w:val="00391501"/>
    <w:rsid w:val="00391DF1"/>
    <w:rsid w:val="00392151"/>
    <w:rsid w:val="00393231"/>
    <w:rsid w:val="0039611B"/>
    <w:rsid w:val="00397631"/>
    <w:rsid w:val="003A033E"/>
    <w:rsid w:val="003A0976"/>
    <w:rsid w:val="003A12DE"/>
    <w:rsid w:val="003A1A14"/>
    <w:rsid w:val="003A1FE2"/>
    <w:rsid w:val="003A2167"/>
    <w:rsid w:val="003A28EC"/>
    <w:rsid w:val="003A38DB"/>
    <w:rsid w:val="003A4DC1"/>
    <w:rsid w:val="003A590D"/>
    <w:rsid w:val="003A59E8"/>
    <w:rsid w:val="003A6D45"/>
    <w:rsid w:val="003A7207"/>
    <w:rsid w:val="003A7839"/>
    <w:rsid w:val="003A78E5"/>
    <w:rsid w:val="003B01DA"/>
    <w:rsid w:val="003B03EF"/>
    <w:rsid w:val="003B0652"/>
    <w:rsid w:val="003B311F"/>
    <w:rsid w:val="003B32B5"/>
    <w:rsid w:val="003B65C4"/>
    <w:rsid w:val="003B673B"/>
    <w:rsid w:val="003B76D8"/>
    <w:rsid w:val="003C0A2B"/>
    <w:rsid w:val="003C0BA3"/>
    <w:rsid w:val="003C0D36"/>
    <w:rsid w:val="003C0ED1"/>
    <w:rsid w:val="003C5AFD"/>
    <w:rsid w:val="003C63AD"/>
    <w:rsid w:val="003C6BDE"/>
    <w:rsid w:val="003D07F7"/>
    <w:rsid w:val="003D11F2"/>
    <w:rsid w:val="003D13B2"/>
    <w:rsid w:val="003D1E84"/>
    <w:rsid w:val="003D28BF"/>
    <w:rsid w:val="003D30FC"/>
    <w:rsid w:val="003D33DB"/>
    <w:rsid w:val="003D3576"/>
    <w:rsid w:val="003D37FF"/>
    <w:rsid w:val="003D3962"/>
    <w:rsid w:val="003D3AA4"/>
    <w:rsid w:val="003D3C3F"/>
    <w:rsid w:val="003D4BAD"/>
    <w:rsid w:val="003D4C85"/>
    <w:rsid w:val="003D668A"/>
    <w:rsid w:val="003D6F46"/>
    <w:rsid w:val="003D756E"/>
    <w:rsid w:val="003D77CE"/>
    <w:rsid w:val="003D7F41"/>
    <w:rsid w:val="003E023A"/>
    <w:rsid w:val="003E34B9"/>
    <w:rsid w:val="003E3FAD"/>
    <w:rsid w:val="003E4232"/>
    <w:rsid w:val="003E4491"/>
    <w:rsid w:val="003E66B9"/>
    <w:rsid w:val="003E7562"/>
    <w:rsid w:val="003E75CD"/>
    <w:rsid w:val="003F1658"/>
    <w:rsid w:val="003F26AA"/>
    <w:rsid w:val="003F2A3E"/>
    <w:rsid w:val="003F3D57"/>
    <w:rsid w:val="003F415B"/>
    <w:rsid w:val="003F468A"/>
    <w:rsid w:val="003F538C"/>
    <w:rsid w:val="003F5F97"/>
    <w:rsid w:val="003F668E"/>
    <w:rsid w:val="003F66C0"/>
    <w:rsid w:val="003F788B"/>
    <w:rsid w:val="003F78B0"/>
    <w:rsid w:val="003F7992"/>
    <w:rsid w:val="00400F1F"/>
    <w:rsid w:val="004019B1"/>
    <w:rsid w:val="00403327"/>
    <w:rsid w:val="00404A96"/>
    <w:rsid w:val="00404E70"/>
    <w:rsid w:val="0040587F"/>
    <w:rsid w:val="0040593A"/>
    <w:rsid w:val="0040685A"/>
    <w:rsid w:val="004078E1"/>
    <w:rsid w:val="00411631"/>
    <w:rsid w:val="004122C2"/>
    <w:rsid w:val="00413167"/>
    <w:rsid w:val="00414B2B"/>
    <w:rsid w:val="00414DF2"/>
    <w:rsid w:val="0041632A"/>
    <w:rsid w:val="00416BDF"/>
    <w:rsid w:val="00417E5B"/>
    <w:rsid w:val="00420CF2"/>
    <w:rsid w:val="00421A8E"/>
    <w:rsid w:val="004228A2"/>
    <w:rsid w:val="00422B87"/>
    <w:rsid w:val="00422EA2"/>
    <w:rsid w:val="00423623"/>
    <w:rsid w:val="00424F82"/>
    <w:rsid w:val="00426D82"/>
    <w:rsid w:val="00426E58"/>
    <w:rsid w:val="00427804"/>
    <w:rsid w:val="0043124D"/>
    <w:rsid w:val="004364F5"/>
    <w:rsid w:val="00440E08"/>
    <w:rsid w:val="00441301"/>
    <w:rsid w:val="00441495"/>
    <w:rsid w:val="00441603"/>
    <w:rsid w:val="00443B16"/>
    <w:rsid w:val="00444D45"/>
    <w:rsid w:val="0044760B"/>
    <w:rsid w:val="00447C5F"/>
    <w:rsid w:val="00451379"/>
    <w:rsid w:val="00451DCF"/>
    <w:rsid w:val="0045231A"/>
    <w:rsid w:val="00452B77"/>
    <w:rsid w:val="004553F1"/>
    <w:rsid w:val="004560E0"/>
    <w:rsid w:val="0045709D"/>
    <w:rsid w:val="00457A0C"/>
    <w:rsid w:val="004600A2"/>
    <w:rsid w:val="00460C92"/>
    <w:rsid w:val="00461080"/>
    <w:rsid w:val="00461A4E"/>
    <w:rsid w:val="00462608"/>
    <w:rsid w:val="00464B03"/>
    <w:rsid w:val="00464D38"/>
    <w:rsid w:val="00465A43"/>
    <w:rsid w:val="00470FEC"/>
    <w:rsid w:val="0047125A"/>
    <w:rsid w:val="00472A50"/>
    <w:rsid w:val="00473A40"/>
    <w:rsid w:val="00474780"/>
    <w:rsid w:val="00475C7E"/>
    <w:rsid w:val="00476B73"/>
    <w:rsid w:val="0047702C"/>
    <w:rsid w:val="0047726F"/>
    <w:rsid w:val="00480353"/>
    <w:rsid w:val="00481060"/>
    <w:rsid w:val="00481C6A"/>
    <w:rsid w:val="004825CE"/>
    <w:rsid w:val="004827BF"/>
    <w:rsid w:val="00484951"/>
    <w:rsid w:val="00485A95"/>
    <w:rsid w:val="004863CC"/>
    <w:rsid w:val="004864A1"/>
    <w:rsid w:val="00487224"/>
    <w:rsid w:val="0049211B"/>
    <w:rsid w:val="00492455"/>
    <w:rsid w:val="00495648"/>
    <w:rsid w:val="004972E6"/>
    <w:rsid w:val="0049731C"/>
    <w:rsid w:val="004A11AF"/>
    <w:rsid w:val="004A1286"/>
    <w:rsid w:val="004A1D27"/>
    <w:rsid w:val="004A20DB"/>
    <w:rsid w:val="004A27C0"/>
    <w:rsid w:val="004A30DF"/>
    <w:rsid w:val="004A347E"/>
    <w:rsid w:val="004A441B"/>
    <w:rsid w:val="004A5269"/>
    <w:rsid w:val="004A73A9"/>
    <w:rsid w:val="004A7427"/>
    <w:rsid w:val="004A7487"/>
    <w:rsid w:val="004A75E3"/>
    <w:rsid w:val="004A775E"/>
    <w:rsid w:val="004B1022"/>
    <w:rsid w:val="004B13AC"/>
    <w:rsid w:val="004B165C"/>
    <w:rsid w:val="004B2BD7"/>
    <w:rsid w:val="004B3BAB"/>
    <w:rsid w:val="004B4797"/>
    <w:rsid w:val="004B526F"/>
    <w:rsid w:val="004B6036"/>
    <w:rsid w:val="004B79A0"/>
    <w:rsid w:val="004C0651"/>
    <w:rsid w:val="004C1F47"/>
    <w:rsid w:val="004C2399"/>
    <w:rsid w:val="004C3276"/>
    <w:rsid w:val="004C5283"/>
    <w:rsid w:val="004C6375"/>
    <w:rsid w:val="004C653C"/>
    <w:rsid w:val="004C7C2A"/>
    <w:rsid w:val="004D3B4C"/>
    <w:rsid w:val="004D45AB"/>
    <w:rsid w:val="004D6E93"/>
    <w:rsid w:val="004D7294"/>
    <w:rsid w:val="004E0AE0"/>
    <w:rsid w:val="004E1654"/>
    <w:rsid w:val="004E27DE"/>
    <w:rsid w:val="004E35BE"/>
    <w:rsid w:val="004E3729"/>
    <w:rsid w:val="004F0202"/>
    <w:rsid w:val="004F1390"/>
    <w:rsid w:val="004F1F2C"/>
    <w:rsid w:val="004F2F89"/>
    <w:rsid w:val="004F5EF8"/>
    <w:rsid w:val="004F606C"/>
    <w:rsid w:val="004F69B8"/>
    <w:rsid w:val="00500D22"/>
    <w:rsid w:val="00500F65"/>
    <w:rsid w:val="005028E1"/>
    <w:rsid w:val="00503684"/>
    <w:rsid w:val="00503CD6"/>
    <w:rsid w:val="00505DF1"/>
    <w:rsid w:val="00506ACB"/>
    <w:rsid w:val="00510738"/>
    <w:rsid w:val="005112EE"/>
    <w:rsid w:val="00511A05"/>
    <w:rsid w:val="00511AD4"/>
    <w:rsid w:val="00513760"/>
    <w:rsid w:val="00513CB1"/>
    <w:rsid w:val="00516403"/>
    <w:rsid w:val="00517A58"/>
    <w:rsid w:val="0052089F"/>
    <w:rsid w:val="00520E7A"/>
    <w:rsid w:val="00521C2B"/>
    <w:rsid w:val="00522866"/>
    <w:rsid w:val="00523935"/>
    <w:rsid w:val="00525135"/>
    <w:rsid w:val="00525BE0"/>
    <w:rsid w:val="00530ABE"/>
    <w:rsid w:val="00531665"/>
    <w:rsid w:val="005316BF"/>
    <w:rsid w:val="00531D51"/>
    <w:rsid w:val="00531FDF"/>
    <w:rsid w:val="00533DED"/>
    <w:rsid w:val="00533EE4"/>
    <w:rsid w:val="00540559"/>
    <w:rsid w:val="005406F5"/>
    <w:rsid w:val="00540F6D"/>
    <w:rsid w:val="00541A4A"/>
    <w:rsid w:val="00544691"/>
    <w:rsid w:val="005447D7"/>
    <w:rsid w:val="00544B50"/>
    <w:rsid w:val="00545B4C"/>
    <w:rsid w:val="0054665C"/>
    <w:rsid w:val="00546A5A"/>
    <w:rsid w:val="00547D52"/>
    <w:rsid w:val="005507EA"/>
    <w:rsid w:val="0055121D"/>
    <w:rsid w:val="005517A6"/>
    <w:rsid w:val="00552D58"/>
    <w:rsid w:val="005534FD"/>
    <w:rsid w:val="00553C9C"/>
    <w:rsid w:val="00553FE2"/>
    <w:rsid w:val="005542C8"/>
    <w:rsid w:val="005563CD"/>
    <w:rsid w:val="005569A3"/>
    <w:rsid w:val="00557E34"/>
    <w:rsid w:val="00560AB9"/>
    <w:rsid w:val="0056180F"/>
    <w:rsid w:val="0056268D"/>
    <w:rsid w:val="0056373F"/>
    <w:rsid w:val="0056449A"/>
    <w:rsid w:val="00566E6F"/>
    <w:rsid w:val="005675FE"/>
    <w:rsid w:val="00567B45"/>
    <w:rsid w:val="0057129F"/>
    <w:rsid w:val="00571BF3"/>
    <w:rsid w:val="00571EB0"/>
    <w:rsid w:val="00571F56"/>
    <w:rsid w:val="00572E3F"/>
    <w:rsid w:val="00573049"/>
    <w:rsid w:val="0057312A"/>
    <w:rsid w:val="0057365E"/>
    <w:rsid w:val="005758C3"/>
    <w:rsid w:val="00576C49"/>
    <w:rsid w:val="00577B48"/>
    <w:rsid w:val="00581D8D"/>
    <w:rsid w:val="00582A34"/>
    <w:rsid w:val="0058506C"/>
    <w:rsid w:val="00585568"/>
    <w:rsid w:val="00585687"/>
    <w:rsid w:val="0058716E"/>
    <w:rsid w:val="00587D9A"/>
    <w:rsid w:val="005905A9"/>
    <w:rsid w:val="00590A34"/>
    <w:rsid w:val="00591E48"/>
    <w:rsid w:val="0059248E"/>
    <w:rsid w:val="005924B9"/>
    <w:rsid w:val="005932B1"/>
    <w:rsid w:val="00593787"/>
    <w:rsid w:val="00594390"/>
    <w:rsid w:val="005946EB"/>
    <w:rsid w:val="00594933"/>
    <w:rsid w:val="0059674B"/>
    <w:rsid w:val="00597033"/>
    <w:rsid w:val="00597C84"/>
    <w:rsid w:val="005A0885"/>
    <w:rsid w:val="005A1903"/>
    <w:rsid w:val="005A1EE6"/>
    <w:rsid w:val="005A38E8"/>
    <w:rsid w:val="005A3FA5"/>
    <w:rsid w:val="005A672B"/>
    <w:rsid w:val="005B05FD"/>
    <w:rsid w:val="005B1357"/>
    <w:rsid w:val="005B14B7"/>
    <w:rsid w:val="005B1651"/>
    <w:rsid w:val="005B192D"/>
    <w:rsid w:val="005B210E"/>
    <w:rsid w:val="005B3F46"/>
    <w:rsid w:val="005B42E2"/>
    <w:rsid w:val="005B489A"/>
    <w:rsid w:val="005B69BA"/>
    <w:rsid w:val="005B6AA4"/>
    <w:rsid w:val="005B7F8F"/>
    <w:rsid w:val="005C0049"/>
    <w:rsid w:val="005C05EA"/>
    <w:rsid w:val="005C21BD"/>
    <w:rsid w:val="005C393B"/>
    <w:rsid w:val="005C45AD"/>
    <w:rsid w:val="005C6E59"/>
    <w:rsid w:val="005C79A0"/>
    <w:rsid w:val="005D0682"/>
    <w:rsid w:val="005D10F3"/>
    <w:rsid w:val="005D1B89"/>
    <w:rsid w:val="005D22FC"/>
    <w:rsid w:val="005D2548"/>
    <w:rsid w:val="005D2C44"/>
    <w:rsid w:val="005D3B45"/>
    <w:rsid w:val="005D3B5D"/>
    <w:rsid w:val="005D3D5F"/>
    <w:rsid w:val="005D6118"/>
    <w:rsid w:val="005D7443"/>
    <w:rsid w:val="005E0DE0"/>
    <w:rsid w:val="005E293C"/>
    <w:rsid w:val="005E4509"/>
    <w:rsid w:val="005E4693"/>
    <w:rsid w:val="005E485E"/>
    <w:rsid w:val="005E556D"/>
    <w:rsid w:val="005E55F6"/>
    <w:rsid w:val="005E5B48"/>
    <w:rsid w:val="005E6BDD"/>
    <w:rsid w:val="005E7C3A"/>
    <w:rsid w:val="005F0696"/>
    <w:rsid w:val="005F0993"/>
    <w:rsid w:val="005F09E4"/>
    <w:rsid w:val="005F0BD7"/>
    <w:rsid w:val="005F17DF"/>
    <w:rsid w:val="005F2618"/>
    <w:rsid w:val="005F2871"/>
    <w:rsid w:val="005F2D80"/>
    <w:rsid w:val="005F4AF4"/>
    <w:rsid w:val="005F5981"/>
    <w:rsid w:val="005F64F0"/>
    <w:rsid w:val="005F75EF"/>
    <w:rsid w:val="005F7C2C"/>
    <w:rsid w:val="00600A62"/>
    <w:rsid w:val="00601713"/>
    <w:rsid w:val="00601C8F"/>
    <w:rsid w:val="00604439"/>
    <w:rsid w:val="0060626F"/>
    <w:rsid w:val="006076B0"/>
    <w:rsid w:val="00607879"/>
    <w:rsid w:val="006078ED"/>
    <w:rsid w:val="00607CDE"/>
    <w:rsid w:val="006103BA"/>
    <w:rsid w:val="006115A5"/>
    <w:rsid w:val="00612471"/>
    <w:rsid w:val="00612A94"/>
    <w:rsid w:val="00612B72"/>
    <w:rsid w:val="006130EB"/>
    <w:rsid w:val="0061332D"/>
    <w:rsid w:val="00613892"/>
    <w:rsid w:val="006153AE"/>
    <w:rsid w:val="006162BE"/>
    <w:rsid w:val="00616652"/>
    <w:rsid w:val="00616D92"/>
    <w:rsid w:val="00620E03"/>
    <w:rsid w:val="00621ABB"/>
    <w:rsid w:val="006232A4"/>
    <w:rsid w:val="00623C2F"/>
    <w:rsid w:val="00625565"/>
    <w:rsid w:val="0062618E"/>
    <w:rsid w:val="00630847"/>
    <w:rsid w:val="00630DF2"/>
    <w:rsid w:val="00632188"/>
    <w:rsid w:val="006338A2"/>
    <w:rsid w:val="00633EAE"/>
    <w:rsid w:val="00634021"/>
    <w:rsid w:val="0063570A"/>
    <w:rsid w:val="00636BCC"/>
    <w:rsid w:val="00636D95"/>
    <w:rsid w:val="006402C6"/>
    <w:rsid w:val="0064273D"/>
    <w:rsid w:val="006439F5"/>
    <w:rsid w:val="00645711"/>
    <w:rsid w:val="006458EF"/>
    <w:rsid w:val="00646B55"/>
    <w:rsid w:val="00646E1D"/>
    <w:rsid w:val="00647035"/>
    <w:rsid w:val="00647B7E"/>
    <w:rsid w:val="006523BC"/>
    <w:rsid w:val="00654B27"/>
    <w:rsid w:val="00654F75"/>
    <w:rsid w:val="00655E56"/>
    <w:rsid w:val="0065676F"/>
    <w:rsid w:val="00657131"/>
    <w:rsid w:val="00657410"/>
    <w:rsid w:val="0065751A"/>
    <w:rsid w:val="00657807"/>
    <w:rsid w:val="00657928"/>
    <w:rsid w:val="006605AF"/>
    <w:rsid w:val="00660950"/>
    <w:rsid w:val="00660D4D"/>
    <w:rsid w:val="00662471"/>
    <w:rsid w:val="00663168"/>
    <w:rsid w:val="00665182"/>
    <w:rsid w:val="00665DC4"/>
    <w:rsid w:val="00666184"/>
    <w:rsid w:val="006700D0"/>
    <w:rsid w:val="00670FB3"/>
    <w:rsid w:val="006730DB"/>
    <w:rsid w:val="006733C2"/>
    <w:rsid w:val="006759EB"/>
    <w:rsid w:val="00675E0D"/>
    <w:rsid w:val="006762ED"/>
    <w:rsid w:val="00677065"/>
    <w:rsid w:val="006774B9"/>
    <w:rsid w:val="0067790C"/>
    <w:rsid w:val="00677FE7"/>
    <w:rsid w:val="006816DD"/>
    <w:rsid w:val="00681AEF"/>
    <w:rsid w:val="00681E4C"/>
    <w:rsid w:val="00682068"/>
    <w:rsid w:val="0068295B"/>
    <w:rsid w:val="00684881"/>
    <w:rsid w:val="00685C80"/>
    <w:rsid w:val="00686759"/>
    <w:rsid w:val="00686B31"/>
    <w:rsid w:val="00686EAA"/>
    <w:rsid w:val="00687D52"/>
    <w:rsid w:val="0069018E"/>
    <w:rsid w:val="006915D2"/>
    <w:rsid w:val="0069161C"/>
    <w:rsid w:val="0069536E"/>
    <w:rsid w:val="006A1915"/>
    <w:rsid w:val="006A4433"/>
    <w:rsid w:val="006A7227"/>
    <w:rsid w:val="006A7506"/>
    <w:rsid w:val="006B0198"/>
    <w:rsid w:val="006B17D8"/>
    <w:rsid w:val="006B1BF3"/>
    <w:rsid w:val="006B2F2E"/>
    <w:rsid w:val="006B3AF8"/>
    <w:rsid w:val="006B40DA"/>
    <w:rsid w:val="006B6DBF"/>
    <w:rsid w:val="006C0045"/>
    <w:rsid w:val="006C05A1"/>
    <w:rsid w:val="006C2165"/>
    <w:rsid w:val="006C2B47"/>
    <w:rsid w:val="006C52BB"/>
    <w:rsid w:val="006C59C6"/>
    <w:rsid w:val="006C6703"/>
    <w:rsid w:val="006C676F"/>
    <w:rsid w:val="006C72BE"/>
    <w:rsid w:val="006C7C9F"/>
    <w:rsid w:val="006D072F"/>
    <w:rsid w:val="006D0867"/>
    <w:rsid w:val="006D0D39"/>
    <w:rsid w:val="006D132B"/>
    <w:rsid w:val="006D1BAC"/>
    <w:rsid w:val="006D38AE"/>
    <w:rsid w:val="006D41A6"/>
    <w:rsid w:val="006D4221"/>
    <w:rsid w:val="006D6851"/>
    <w:rsid w:val="006D777E"/>
    <w:rsid w:val="006D7A06"/>
    <w:rsid w:val="006D7C79"/>
    <w:rsid w:val="006E1A15"/>
    <w:rsid w:val="006E1B1A"/>
    <w:rsid w:val="006E1DDD"/>
    <w:rsid w:val="006E22F8"/>
    <w:rsid w:val="006E32D3"/>
    <w:rsid w:val="006F07AB"/>
    <w:rsid w:val="006F0822"/>
    <w:rsid w:val="006F0A01"/>
    <w:rsid w:val="006F0B2C"/>
    <w:rsid w:val="006F0FFA"/>
    <w:rsid w:val="006F166F"/>
    <w:rsid w:val="006F1DD0"/>
    <w:rsid w:val="006F2051"/>
    <w:rsid w:val="006F29CC"/>
    <w:rsid w:val="006F34F5"/>
    <w:rsid w:val="006F35FE"/>
    <w:rsid w:val="006F48DE"/>
    <w:rsid w:val="006F5F0B"/>
    <w:rsid w:val="006F701E"/>
    <w:rsid w:val="007005DD"/>
    <w:rsid w:val="00700BCA"/>
    <w:rsid w:val="00701C66"/>
    <w:rsid w:val="0070236F"/>
    <w:rsid w:val="00706496"/>
    <w:rsid w:val="0071054D"/>
    <w:rsid w:val="00711726"/>
    <w:rsid w:val="00712094"/>
    <w:rsid w:val="00712C24"/>
    <w:rsid w:val="007136CE"/>
    <w:rsid w:val="00713DD0"/>
    <w:rsid w:val="007158B8"/>
    <w:rsid w:val="00715FD7"/>
    <w:rsid w:val="0071689F"/>
    <w:rsid w:val="007172EC"/>
    <w:rsid w:val="007172F8"/>
    <w:rsid w:val="0072009C"/>
    <w:rsid w:val="00724E93"/>
    <w:rsid w:val="00726C66"/>
    <w:rsid w:val="00727EEA"/>
    <w:rsid w:val="0073000C"/>
    <w:rsid w:val="00730B17"/>
    <w:rsid w:val="00731A42"/>
    <w:rsid w:val="00732412"/>
    <w:rsid w:val="00733032"/>
    <w:rsid w:val="007350EE"/>
    <w:rsid w:val="00735C9B"/>
    <w:rsid w:val="0073608A"/>
    <w:rsid w:val="0073612A"/>
    <w:rsid w:val="00736263"/>
    <w:rsid w:val="007406C0"/>
    <w:rsid w:val="00740C53"/>
    <w:rsid w:val="007410DF"/>
    <w:rsid w:val="00741757"/>
    <w:rsid w:val="00742201"/>
    <w:rsid w:val="00742611"/>
    <w:rsid w:val="00742B28"/>
    <w:rsid w:val="007439BB"/>
    <w:rsid w:val="00743A3F"/>
    <w:rsid w:val="007448AB"/>
    <w:rsid w:val="00746ADC"/>
    <w:rsid w:val="00746D38"/>
    <w:rsid w:val="007541B0"/>
    <w:rsid w:val="007552AB"/>
    <w:rsid w:val="00755D78"/>
    <w:rsid w:val="007565F9"/>
    <w:rsid w:val="0075681A"/>
    <w:rsid w:val="007569FC"/>
    <w:rsid w:val="007617DF"/>
    <w:rsid w:val="00761C46"/>
    <w:rsid w:val="00762EFA"/>
    <w:rsid w:val="007631D8"/>
    <w:rsid w:val="007649A2"/>
    <w:rsid w:val="00764DB6"/>
    <w:rsid w:val="00764DBC"/>
    <w:rsid w:val="007652E4"/>
    <w:rsid w:val="007673A5"/>
    <w:rsid w:val="00767C49"/>
    <w:rsid w:val="00767D10"/>
    <w:rsid w:val="00770908"/>
    <w:rsid w:val="00770B5A"/>
    <w:rsid w:val="007727C8"/>
    <w:rsid w:val="007737B9"/>
    <w:rsid w:val="00774437"/>
    <w:rsid w:val="007762AA"/>
    <w:rsid w:val="00777742"/>
    <w:rsid w:val="00783C2C"/>
    <w:rsid w:val="0078517A"/>
    <w:rsid w:val="00786FAA"/>
    <w:rsid w:val="007873F0"/>
    <w:rsid w:val="00791149"/>
    <w:rsid w:val="007921A3"/>
    <w:rsid w:val="00792E1B"/>
    <w:rsid w:val="00793809"/>
    <w:rsid w:val="007938ED"/>
    <w:rsid w:val="00794ECE"/>
    <w:rsid w:val="007963AD"/>
    <w:rsid w:val="00796C73"/>
    <w:rsid w:val="007A1EEB"/>
    <w:rsid w:val="007A5D07"/>
    <w:rsid w:val="007A5F0C"/>
    <w:rsid w:val="007A7AEB"/>
    <w:rsid w:val="007B09DB"/>
    <w:rsid w:val="007B0A7A"/>
    <w:rsid w:val="007B0B1E"/>
    <w:rsid w:val="007B1477"/>
    <w:rsid w:val="007B226A"/>
    <w:rsid w:val="007B268A"/>
    <w:rsid w:val="007B2AB6"/>
    <w:rsid w:val="007B3079"/>
    <w:rsid w:val="007B3B44"/>
    <w:rsid w:val="007B4A6C"/>
    <w:rsid w:val="007B5979"/>
    <w:rsid w:val="007B6CDF"/>
    <w:rsid w:val="007C0431"/>
    <w:rsid w:val="007C0CD4"/>
    <w:rsid w:val="007C105A"/>
    <w:rsid w:val="007C34EE"/>
    <w:rsid w:val="007C3759"/>
    <w:rsid w:val="007C3A48"/>
    <w:rsid w:val="007C4AB0"/>
    <w:rsid w:val="007C733B"/>
    <w:rsid w:val="007D0E6A"/>
    <w:rsid w:val="007D1776"/>
    <w:rsid w:val="007D3BD2"/>
    <w:rsid w:val="007D3FDE"/>
    <w:rsid w:val="007D4086"/>
    <w:rsid w:val="007D5120"/>
    <w:rsid w:val="007D521E"/>
    <w:rsid w:val="007D6C03"/>
    <w:rsid w:val="007D77C0"/>
    <w:rsid w:val="007E1C7F"/>
    <w:rsid w:val="007E1C9E"/>
    <w:rsid w:val="007E396A"/>
    <w:rsid w:val="007E39DF"/>
    <w:rsid w:val="007E3A06"/>
    <w:rsid w:val="007E603B"/>
    <w:rsid w:val="007F0917"/>
    <w:rsid w:val="007F0BF4"/>
    <w:rsid w:val="007F0BFA"/>
    <w:rsid w:val="007F0D7A"/>
    <w:rsid w:val="007F140F"/>
    <w:rsid w:val="007F2BF2"/>
    <w:rsid w:val="007F305B"/>
    <w:rsid w:val="007F3C19"/>
    <w:rsid w:val="007F4F94"/>
    <w:rsid w:val="007F5043"/>
    <w:rsid w:val="00804FFB"/>
    <w:rsid w:val="008067B2"/>
    <w:rsid w:val="008076A5"/>
    <w:rsid w:val="00807DC8"/>
    <w:rsid w:val="0081110B"/>
    <w:rsid w:val="00811FE5"/>
    <w:rsid w:val="00813B86"/>
    <w:rsid w:val="00815DC3"/>
    <w:rsid w:val="0081628F"/>
    <w:rsid w:val="0082077E"/>
    <w:rsid w:val="00820E4D"/>
    <w:rsid w:val="0082400B"/>
    <w:rsid w:val="00824014"/>
    <w:rsid w:val="0082465D"/>
    <w:rsid w:val="00824E53"/>
    <w:rsid w:val="00825140"/>
    <w:rsid w:val="008252EE"/>
    <w:rsid w:val="00826ACA"/>
    <w:rsid w:val="008300FD"/>
    <w:rsid w:val="00830282"/>
    <w:rsid w:val="00831800"/>
    <w:rsid w:val="00837E47"/>
    <w:rsid w:val="0084005D"/>
    <w:rsid w:val="0084071D"/>
    <w:rsid w:val="008423B0"/>
    <w:rsid w:val="00842611"/>
    <w:rsid w:val="00842716"/>
    <w:rsid w:val="00843E16"/>
    <w:rsid w:val="00843EC7"/>
    <w:rsid w:val="0084401B"/>
    <w:rsid w:val="0084472B"/>
    <w:rsid w:val="008469AD"/>
    <w:rsid w:val="008470E9"/>
    <w:rsid w:val="008511B3"/>
    <w:rsid w:val="00851302"/>
    <w:rsid w:val="00851EE2"/>
    <w:rsid w:val="008543C3"/>
    <w:rsid w:val="00854BCF"/>
    <w:rsid w:val="008551B8"/>
    <w:rsid w:val="008602DD"/>
    <w:rsid w:val="00860614"/>
    <w:rsid w:val="008607CF"/>
    <w:rsid w:val="008642D5"/>
    <w:rsid w:val="00865453"/>
    <w:rsid w:val="00866628"/>
    <w:rsid w:val="00867C22"/>
    <w:rsid w:val="00870607"/>
    <w:rsid w:val="008716FA"/>
    <w:rsid w:val="00873954"/>
    <w:rsid w:val="0087519C"/>
    <w:rsid w:val="00875D38"/>
    <w:rsid w:val="00875FC9"/>
    <w:rsid w:val="008764BD"/>
    <w:rsid w:val="00881F43"/>
    <w:rsid w:val="008828E9"/>
    <w:rsid w:val="00882BBD"/>
    <w:rsid w:val="008837A9"/>
    <w:rsid w:val="008876C1"/>
    <w:rsid w:val="00890383"/>
    <w:rsid w:val="00891564"/>
    <w:rsid w:val="0089240C"/>
    <w:rsid w:val="008936AD"/>
    <w:rsid w:val="00894840"/>
    <w:rsid w:val="00895B36"/>
    <w:rsid w:val="008A25F4"/>
    <w:rsid w:val="008A328F"/>
    <w:rsid w:val="008A4B42"/>
    <w:rsid w:val="008A50EB"/>
    <w:rsid w:val="008A51C2"/>
    <w:rsid w:val="008A5E96"/>
    <w:rsid w:val="008A5E99"/>
    <w:rsid w:val="008A627C"/>
    <w:rsid w:val="008A635D"/>
    <w:rsid w:val="008A7622"/>
    <w:rsid w:val="008B04A4"/>
    <w:rsid w:val="008B05CC"/>
    <w:rsid w:val="008B1EA0"/>
    <w:rsid w:val="008B22BB"/>
    <w:rsid w:val="008B3BC0"/>
    <w:rsid w:val="008B4ADF"/>
    <w:rsid w:val="008B4BE2"/>
    <w:rsid w:val="008B5F9E"/>
    <w:rsid w:val="008B6539"/>
    <w:rsid w:val="008B6AC5"/>
    <w:rsid w:val="008C4101"/>
    <w:rsid w:val="008C5B7B"/>
    <w:rsid w:val="008C74E6"/>
    <w:rsid w:val="008D0398"/>
    <w:rsid w:val="008D0F41"/>
    <w:rsid w:val="008D112D"/>
    <w:rsid w:val="008D2366"/>
    <w:rsid w:val="008D3899"/>
    <w:rsid w:val="008D3DE7"/>
    <w:rsid w:val="008D4997"/>
    <w:rsid w:val="008D5ECE"/>
    <w:rsid w:val="008D66AD"/>
    <w:rsid w:val="008E0B07"/>
    <w:rsid w:val="008E2A66"/>
    <w:rsid w:val="008E3520"/>
    <w:rsid w:val="008E38E8"/>
    <w:rsid w:val="008E4108"/>
    <w:rsid w:val="008E42F1"/>
    <w:rsid w:val="008E4B91"/>
    <w:rsid w:val="008E4FB1"/>
    <w:rsid w:val="008E7077"/>
    <w:rsid w:val="008F16C6"/>
    <w:rsid w:val="008F1894"/>
    <w:rsid w:val="008F26CC"/>
    <w:rsid w:val="008F2CE4"/>
    <w:rsid w:val="008F2E25"/>
    <w:rsid w:val="008F33B5"/>
    <w:rsid w:val="008F3E21"/>
    <w:rsid w:val="008F4404"/>
    <w:rsid w:val="008F5FD5"/>
    <w:rsid w:val="008F613E"/>
    <w:rsid w:val="008F6A22"/>
    <w:rsid w:val="008F7978"/>
    <w:rsid w:val="00903453"/>
    <w:rsid w:val="00903D28"/>
    <w:rsid w:val="00905060"/>
    <w:rsid w:val="009068E0"/>
    <w:rsid w:val="00910066"/>
    <w:rsid w:val="00910E54"/>
    <w:rsid w:val="00911430"/>
    <w:rsid w:val="00911BAF"/>
    <w:rsid w:val="00912223"/>
    <w:rsid w:val="00913EA3"/>
    <w:rsid w:val="00914452"/>
    <w:rsid w:val="009148C5"/>
    <w:rsid w:val="009226CC"/>
    <w:rsid w:val="00922D34"/>
    <w:rsid w:val="009251F0"/>
    <w:rsid w:val="009257FF"/>
    <w:rsid w:val="00925D8A"/>
    <w:rsid w:val="0092697B"/>
    <w:rsid w:val="00926C7B"/>
    <w:rsid w:val="00927B51"/>
    <w:rsid w:val="00930CB4"/>
    <w:rsid w:val="0093149B"/>
    <w:rsid w:val="00933E73"/>
    <w:rsid w:val="0093536D"/>
    <w:rsid w:val="009355DB"/>
    <w:rsid w:val="00936B45"/>
    <w:rsid w:val="00936C47"/>
    <w:rsid w:val="0093783D"/>
    <w:rsid w:val="00941E55"/>
    <w:rsid w:val="00942463"/>
    <w:rsid w:val="00943158"/>
    <w:rsid w:val="00943FAE"/>
    <w:rsid w:val="00944BCF"/>
    <w:rsid w:val="00947561"/>
    <w:rsid w:val="00947924"/>
    <w:rsid w:val="009521FE"/>
    <w:rsid w:val="00952215"/>
    <w:rsid w:val="009526F9"/>
    <w:rsid w:val="00952DFA"/>
    <w:rsid w:val="00953E0A"/>
    <w:rsid w:val="009554CE"/>
    <w:rsid w:val="00955FA9"/>
    <w:rsid w:val="0095760D"/>
    <w:rsid w:val="00961942"/>
    <w:rsid w:val="009620D1"/>
    <w:rsid w:val="009627B5"/>
    <w:rsid w:val="0096296A"/>
    <w:rsid w:val="0096383E"/>
    <w:rsid w:val="00963C92"/>
    <w:rsid w:val="0096465A"/>
    <w:rsid w:val="00964E4F"/>
    <w:rsid w:val="0096597D"/>
    <w:rsid w:val="00966952"/>
    <w:rsid w:val="00966ADF"/>
    <w:rsid w:val="00967AE2"/>
    <w:rsid w:val="0097077A"/>
    <w:rsid w:val="00970CDA"/>
    <w:rsid w:val="00970F5D"/>
    <w:rsid w:val="0097219E"/>
    <w:rsid w:val="00976E2F"/>
    <w:rsid w:val="00980B83"/>
    <w:rsid w:val="009814A5"/>
    <w:rsid w:val="00981B3A"/>
    <w:rsid w:val="00982958"/>
    <w:rsid w:val="00983302"/>
    <w:rsid w:val="009842B3"/>
    <w:rsid w:val="009849E8"/>
    <w:rsid w:val="00984B10"/>
    <w:rsid w:val="0098697E"/>
    <w:rsid w:val="00986A32"/>
    <w:rsid w:val="00986C04"/>
    <w:rsid w:val="00986D84"/>
    <w:rsid w:val="00987E41"/>
    <w:rsid w:val="009913CA"/>
    <w:rsid w:val="009915FB"/>
    <w:rsid w:val="009916E8"/>
    <w:rsid w:val="00993BF7"/>
    <w:rsid w:val="00994411"/>
    <w:rsid w:val="009945C2"/>
    <w:rsid w:val="009954E9"/>
    <w:rsid w:val="00995A33"/>
    <w:rsid w:val="0099647A"/>
    <w:rsid w:val="009976BB"/>
    <w:rsid w:val="00997E3E"/>
    <w:rsid w:val="00997FCB"/>
    <w:rsid w:val="009A0C22"/>
    <w:rsid w:val="009A11C4"/>
    <w:rsid w:val="009A3052"/>
    <w:rsid w:val="009A66D5"/>
    <w:rsid w:val="009A6968"/>
    <w:rsid w:val="009A6F25"/>
    <w:rsid w:val="009B27B1"/>
    <w:rsid w:val="009B3326"/>
    <w:rsid w:val="009B389B"/>
    <w:rsid w:val="009B38F7"/>
    <w:rsid w:val="009B3D45"/>
    <w:rsid w:val="009B5FA3"/>
    <w:rsid w:val="009B7836"/>
    <w:rsid w:val="009C037B"/>
    <w:rsid w:val="009C1133"/>
    <w:rsid w:val="009C1EA0"/>
    <w:rsid w:val="009C2DAA"/>
    <w:rsid w:val="009C3256"/>
    <w:rsid w:val="009C501F"/>
    <w:rsid w:val="009C50A9"/>
    <w:rsid w:val="009C553B"/>
    <w:rsid w:val="009C599F"/>
    <w:rsid w:val="009C5E74"/>
    <w:rsid w:val="009C6A7D"/>
    <w:rsid w:val="009D02DB"/>
    <w:rsid w:val="009D07C6"/>
    <w:rsid w:val="009D0C53"/>
    <w:rsid w:val="009D1A31"/>
    <w:rsid w:val="009D201A"/>
    <w:rsid w:val="009D3A8D"/>
    <w:rsid w:val="009D6097"/>
    <w:rsid w:val="009D6BAF"/>
    <w:rsid w:val="009D7894"/>
    <w:rsid w:val="009E14B3"/>
    <w:rsid w:val="009E1B1B"/>
    <w:rsid w:val="009E1B4C"/>
    <w:rsid w:val="009E34CA"/>
    <w:rsid w:val="009E38C1"/>
    <w:rsid w:val="009E4639"/>
    <w:rsid w:val="009E4DD5"/>
    <w:rsid w:val="009E4E08"/>
    <w:rsid w:val="009E76F6"/>
    <w:rsid w:val="009E78D0"/>
    <w:rsid w:val="009F07CB"/>
    <w:rsid w:val="009F0C83"/>
    <w:rsid w:val="009F0DF2"/>
    <w:rsid w:val="009F177F"/>
    <w:rsid w:val="009F4EBC"/>
    <w:rsid w:val="009F7932"/>
    <w:rsid w:val="009F7C5C"/>
    <w:rsid w:val="00A00498"/>
    <w:rsid w:val="00A00E10"/>
    <w:rsid w:val="00A00F41"/>
    <w:rsid w:val="00A0204E"/>
    <w:rsid w:val="00A0220A"/>
    <w:rsid w:val="00A033FE"/>
    <w:rsid w:val="00A038DB"/>
    <w:rsid w:val="00A0481A"/>
    <w:rsid w:val="00A07DF0"/>
    <w:rsid w:val="00A10344"/>
    <w:rsid w:val="00A137E4"/>
    <w:rsid w:val="00A146B3"/>
    <w:rsid w:val="00A157AE"/>
    <w:rsid w:val="00A16C6A"/>
    <w:rsid w:val="00A200AE"/>
    <w:rsid w:val="00A2054F"/>
    <w:rsid w:val="00A20B87"/>
    <w:rsid w:val="00A21078"/>
    <w:rsid w:val="00A21F1E"/>
    <w:rsid w:val="00A2241E"/>
    <w:rsid w:val="00A23FD1"/>
    <w:rsid w:val="00A247D5"/>
    <w:rsid w:val="00A25FFF"/>
    <w:rsid w:val="00A26921"/>
    <w:rsid w:val="00A2698D"/>
    <w:rsid w:val="00A27E5A"/>
    <w:rsid w:val="00A3025B"/>
    <w:rsid w:val="00A30E53"/>
    <w:rsid w:val="00A3129B"/>
    <w:rsid w:val="00A31783"/>
    <w:rsid w:val="00A31855"/>
    <w:rsid w:val="00A36F63"/>
    <w:rsid w:val="00A379F7"/>
    <w:rsid w:val="00A40D32"/>
    <w:rsid w:val="00A43D74"/>
    <w:rsid w:val="00A45130"/>
    <w:rsid w:val="00A45709"/>
    <w:rsid w:val="00A45733"/>
    <w:rsid w:val="00A461E7"/>
    <w:rsid w:val="00A468BF"/>
    <w:rsid w:val="00A47D6E"/>
    <w:rsid w:val="00A47EAC"/>
    <w:rsid w:val="00A5003A"/>
    <w:rsid w:val="00A51D7A"/>
    <w:rsid w:val="00A5228E"/>
    <w:rsid w:val="00A527F2"/>
    <w:rsid w:val="00A5280F"/>
    <w:rsid w:val="00A5658D"/>
    <w:rsid w:val="00A566D5"/>
    <w:rsid w:val="00A57CB9"/>
    <w:rsid w:val="00A57DC5"/>
    <w:rsid w:val="00A60822"/>
    <w:rsid w:val="00A6119E"/>
    <w:rsid w:val="00A6199A"/>
    <w:rsid w:val="00A62DBA"/>
    <w:rsid w:val="00A63EC8"/>
    <w:rsid w:val="00A64C63"/>
    <w:rsid w:val="00A71D0A"/>
    <w:rsid w:val="00A72E29"/>
    <w:rsid w:val="00A76A7E"/>
    <w:rsid w:val="00A76E6F"/>
    <w:rsid w:val="00A8030F"/>
    <w:rsid w:val="00A81462"/>
    <w:rsid w:val="00A81E60"/>
    <w:rsid w:val="00A82B12"/>
    <w:rsid w:val="00A8388C"/>
    <w:rsid w:val="00A84639"/>
    <w:rsid w:val="00A87793"/>
    <w:rsid w:val="00A87940"/>
    <w:rsid w:val="00A90026"/>
    <w:rsid w:val="00A917B8"/>
    <w:rsid w:val="00A91804"/>
    <w:rsid w:val="00A9327B"/>
    <w:rsid w:val="00A937A6"/>
    <w:rsid w:val="00A971F1"/>
    <w:rsid w:val="00A97C79"/>
    <w:rsid w:val="00AA203E"/>
    <w:rsid w:val="00AA3E71"/>
    <w:rsid w:val="00AA503F"/>
    <w:rsid w:val="00AA5361"/>
    <w:rsid w:val="00AA573F"/>
    <w:rsid w:val="00AA5EBE"/>
    <w:rsid w:val="00AA6376"/>
    <w:rsid w:val="00AA6F5B"/>
    <w:rsid w:val="00AA77CA"/>
    <w:rsid w:val="00AB1F3C"/>
    <w:rsid w:val="00AB6F56"/>
    <w:rsid w:val="00AB7270"/>
    <w:rsid w:val="00AB73C5"/>
    <w:rsid w:val="00AC0169"/>
    <w:rsid w:val="00AC07D9"/>
    <w:rsid w:val="00AC16F3"/>
    <w:rsid w:val="00AC3166"/>
    <w:rsid w:val="00AC31A4"/>
    <w:rsid w:val="00AC33D2"/>
    <w:rsid w:val="00AC3EC7"/>
    <w:rsid w:val="00AC4A8F"/>
    <w:rsid w:val="00AC67A1"/>
    <w:rsid w:val="00AC67BC"/>
    <w:rsid w:val="00AD128B"/>
    <w:rsid w:val="00AD2619"/>
    <w:rsid w:val="00AD324A"/>
    <w:rsid w:val="00AD3408"/>
    <w:rsid w:val="00AD53C8"/>
    <w:rsid w:val="00AD56AF"/>
    <w:rsid w:val="00AD6598"/>
    <w:rsid w:val="00AE0F0B"/>
    <w:rsid w:val="00AE171B"/>
    <w:rsid w:val="00AE262D"/>
    <w:rsid w:val="00AE263D"/>
    <w:rsid w:val="00AE5457"/>
    <w:rsid w:val="00AE5539"/>
    <w:rsid w:val="00AE5C67"/>
    <w:rsid w:val="00AE6786"/>
    <w:rsid w:val="00AE7D2B"/>
    <w:rsid w:val="00AF07EB"/>
    <w:rsid w:val="00AF1D6C"/>
    <w:rsid w:val="00AF24D5"/>
    <w:rsid w:val="00B0020C"/>
    <w:rsid w:val="00B0078D"/>
    <w:rsid w:val="00B00DDB"/>
    <w:rsid w:val="00B02408"/>
    <w:rsid w:val="00B02544"/>
    <w:rsid w:val="00B027D1"/>
    <w:rsid w:val="00B035DA"/>
    <w:rsid w:val="00B04E30"/>
    <w:rsid w:val="00B06A32"/>
    <w:rsid w:val="00B078E8"/>
    <w:rsid w:val="00B10911"/>
    <w:rsid w:val="00B1100F"/>
    <w:rsid w:val="00B1147A"/>
    <w:rsid w:val="00B14555"/>
    <w:rsid w:val="00B14F42"/>
    <w:rsid w:val="00B15994"/>
    <w:rsid w:val="00B1610C"/>
    <w:rsid w:val="00B171FA"/>
    <w:rsid w:val="00B17F86"/>
    <w:rsid w:val="00B2421A"/>
    <w:rsid w:val="00B31EDE"/>
    <w:rsid w:val="00B32E67"/>
    <w:rsid w:val="00B33C2F"/>
    <w:rsid w:val="00B3418B"/>
    <w:rsid w:val="00B36291"/>
    <w:rsid w:val="00B37668"/>
    <w:rsid w:val="00B42C19"/>
    <w:rsid w:val="00B44163"/>
    <w:rsid w:val="00B45185"/>
    <w:rsid w:val="00B45841"/>
    <w:rsid w:val="00B465C5"/>
    <w:rsid w:val="00B46D0F"/>
    <w:rsid w:val="00B479B0"/>
    <w:rsid w:val="00B51021"/>
    <w:rsid w:val="00B52236"/>
    <w:rsid w:val="00B52C44"/>
    <w:rsid w:val="00B53F76"/>
    <w:rsid w:val="00B54AEE"/>
    <w:rsid w:val="00B54D9E"/>
    <w:rsid w:val="00B55E78"/>
    <w:rsid w:val="00B565C0"/>
    <w:rsid w:val="00B57616"/>
    <w:rsid w:val="00B57805"/>
    <w:rsid w:val="00B60616"/>
    <w:rsid w:val="00B62ED7"/>
    <w:rsid w:val="00B63BFE"/>
    <w:rsid w:val="00B64E33"/>
    <w:rsid w:val="00B6548A"/>
    <w:rsid w:val="00B6792D"/>
    <w:rsid w:val="00B7335E"/>
    <w:rsid w:val="00B75760"/>
    <w:rsid w:val="00B75B76"/>
    <w:rsid w:val="00B7664E"/>
    <w:rsid w:val="00B8216F"/>
    <w:rsid w:val="00B826AC"/>
    <w:rsid w:val="00B83AFE"/>
    <w:rsid w:val="00B852EA"/>
    <w:rsid w:val="00B856C8"/>
    <w:rsid w:val="00B856D9"/>
    <w:rsid w:val="00B8581D"/>
    <w:rsid w:val="00B85F21"/>
    <w:rsid w:val="00B8616E"/>
    <w:rsid w:val="00B8628C"/>
    <w:rsid w:val="00B87CFD"/>
    <w:rsid w:val="00B87DDE"/>
    <w:rsid w:val="00B924F8"/>
    <w:rsid w:val="00B94B49"/>
    <w:rsid w:val="00B95E7D"/>
    <w:rsid w:val="00B9678C"/>
    <w:rsid w:val="00B9712D"/>
    <w:rsid w:val="00B977BB"/>
    <w:rsid w:val="00B979F2"/>
    <w:rsid w:val="00BA1AB9"/>
    <w:rsid w:val="00BA2625"/>
    <w:rsid w:val="00BA34F3"/>
    <w:rsid w:val="00BA3955"/>
    <w:rsid w:val="00BA46B1"/>
    <w:rsid w:val="00BA4739"/>
    <w:rsid w:val="00BA6028"/>
    <w:rsid w:val="00BA6746"/>
    <w:rsid w:val="00BA7297"/>
    <w:rsid w:val="00BA79A0"/>
    <w:rsid w:val="00BB0C5D"/>
    <w:rsid w:val="00BB1DD1"/>
    <w:rsid w:val="00BB2148"/>
    <w:rsid w:val="00BB3611"/>
    <w:rsid w:val="00BB41E6"/>
    <w:rsid w:val="00BB43FC"/>
    <w:rsid w:val="00BB456D"/>
    <w:rsid w:val="00BB5575"/>
    <w:rsid w:val="00BB597F"/>
    <w:rsid w:val="00BB626F"/>
    <w:rsid w:val="00BB66C0"/>
    <w:rsid w:val="00BC09C4"/>
    <w:rsid w:val="00BC1301"/>
    <w:rsid w:val="00BC1545"/>
    <w:rsid w:val="00BC15A3"/>
    <w:rsid w:val="00BC1CE3"/>
    <w:rsid w:val="00BC23F8"/>
    <w:rsid w:val="00BC3784"/>
    <w:rsid w:val="00BC4BAA"/>
    <w:rsid w:val="00BC4D99"/>
    <w:rsid w:val="00BD00A8"/>
    <w:rsid w:val="00BD1205"/>
    <w:rsid w:val="00BD1C88"/>
    <w:rsid w:val="00BD2CFE"/>
    <w:rsid w:val="00BD5C44"/>
    <w:rsid w:val="00BD64F6"/>
    <w:rsid w:val="00BD6A9B"/>
    <w:rsid w:val="00BD7E9D"/>
    <w:rsid w:val="00BE016B"/>
    <w:rsid w:val="00BE06BF"/>
    <w:rsid w:val="00BE3053"/>
    <w:rsid w:val="00BE516D"/>
    <w:rsid w:val="00BE6683"/>
    <w:rsid w:val="00BE6C9B"/>
    <w:rsid w:val="00BF0441"/>
    <w:rsid w:val="00BF1260"/>
    <w:rsid w:val="00BF1521"/>
    <w:rsid w:val="00BF1AFE"/>
    <w:rsid w:val="00BF2444"/>
    <w:rsid w:val="00C00C1B"/>
    <w:rsid w:val="00C0204A"/>
    <w:rsid w:val="00C02A4B"/>
    <w:rsid w:val="00C0425B"/>
    <w:rsid w:val="00C048BD"/>
    <w:rsid w:val="00C04DD3"/>
    <w:rsid w:val="00C05C35"/>
    <w:rsid w:val="00C0611C"/>
    <w:rsid w:val="00C061E4"/>
    <w:rsid w:val="00C10716"/>
    <w:rsid w:val="00C10903"/>
    <w:rsid w:val="00C11953"/>
    <w:rsid w:val="00C12E84"/>
    <w:rsid w:val="00C1304B"/>
    <w:rsid w:val="00C13D43"/>
    <w:rsid w:val="00C144BC"/>
    <w:rsid w:val="00C14C55"/>
    <w:rsid w:val="00C1504F"/>
    <w:rsid w:val="00C1663C"/>
    <w:rsid w:val="00C178AD"/>
    <w:rsid w:val="00C23B93"/>
    <w:rsid w:val="00C240AB"/>
    <w:rsid w:val="00C248F3"/>
    <w:rsid w:val="00C255FF"/>
    <w:rsid w:val="00C25DBF"/>
    <w:rsid w:val="00C2649E"/>
    <w:rsid w:val="00C264A9"/>
    <w:rsid w:val="00C27E95"/>
    <w:rsid w:val="00C30C9D"/>
    <w:rsid w:val="00C30FB1"/>
    <w:rsid w:val="00C31FAA"/>
    <w:rsid w:val="00C321C4"/>
    <w:rsid w:val="00C32C9D"/>
    <w:rsid w:val="00C33951"/>
    <w:rsid w:val="00C34A4F"/>
    <w:rsid w:val="00C34FC2"/>
    <w:rsid w:val="00C35BFC"/>
    <w:rsid w:val="00C3667B"/>
    <w:rsid w:val="00C414BB"/>
    <w:rsid w:val="00C41BA2"/>
    <w:rsid w:val="00C41E97"/>
    <w:rsid w:val="00C42EF6"/>
    <w:rsid w:val="00C444FC"/>
    <w:rsid w:val="00C45AD0"/>
    <w:rsid w:val="00C45CA0"/>
    <w:rsid w:val="00C45F57"/>
    <w:rsid w:val="00C46703"/>
    <w:rsid w:val="00C5095A"/>
    <w:rsid w:val="00C50DA8"/>
    <w:rsid w:val="00C51B0E"/>
    <w:rsid w:val="00C52C5C"/>
    <w:rsid w:val="00C53938"/>
    <w:rsid w:val="00C54291"/>
    <w:rsid w:val="00C551FF"/>
    <w:rsid w:val="00C56A4A"/>
    <w:rsid w:val="00C60419"/>
    <w:rsid w:val="00C61D18"/>
    <w:rsid w:val="00C62209"/>
    <w:rsid w:val="00C638B5"/>
    <w:rsid w:val="00C64128"/>
    <w:rsid w:val="00C648F1"/>
    <w:rsid w:val="00C64FD8"/>
    <w:rsid w:val="00C6578B"/>
    <w:rsid w:val="00C674AE"/>
    <w:rsid w:val="00C6757A"/>
    <w:rsid w:val="00C71009"/>
    <w:rsid w:val="00C71F13"/>
    <w:rsid w:val="00C73139"/>
    <w:rsid w:val="00C73C17"/>
    <w:rsid w:val="00C74DC0"/>
    <w:rsid w:val="00C75BBB"/>
    <w:rsid w:val="00C822C7"/>
    <w:rsid w:val="00C82907"/>
    <w:rsid w:val="00C83151"/>
    <w:rsid w:val="00C83BBF"/>
    <w:rsid w:val="00C83DA6"/>
    <w:rsid w:val="00C852FA"/>
    <w:rsid w:val="00C869AE"/>
    <w:rsid w:val="00C86F4B"/>
    <w:rsid w:val="00C91299"/>
    <w:rsid w:val="00C914F2"/>
    <w:rsid w:val="00C91EAA"/>
    <w:rsid w:val="00C929BB"/>
    <w:rsid w:val="00C936FD"/>
    <w:rsid w:val="00C9421D"/>
    <w:rsid w:val="00C94E45"/>
    <w:rsid w:val="00C95A8B"/>
    <w:rsid w:val="00C96017"/>
    <w:rsid w:val="00C97AC3"/>
    <w:rsid w:val="00CA0745"/>
    <w:rsid w:val="00CA14A9"/>
    <w:rsid w:val="00CA3DBB"/>
    <w:rsid w:val="00CA45DF"/>
    <w:rsid w:val="00CA4E5C"/>
    <w:rsid w:val="00CA6BB8"/>
    <w:rsid w:val="00CA7AB5"/>
    <w:rsid w:val="00CA7C91"/>
    <w:rsid w:val="00CB044E"/>
    <w:rsid w:val="00CB1BB6"/>
    <w:rsid w:val="00CB1ED4"/>
    <w:rsid w:val="00CB2D09"/>
    <w:rsid w:val="00CB317A"/>
    <w:rsid w:val="00CB33F3"/>
    <w:rsid w:val="00CB37BE"/>
    <w:rsid w:val="00CB6450"/>
    <w:rsid w:val="00CB6482"/>
    <w:rsid w:val="00CB75C3"/>
    <w:rsid w:val="00CC065A"/>
    <w:rsid w:val="00CC0E20"/>
    <w:rsid w:val="00CC2DE6"/>
    <w:rsid w:val="00CC2F0B"/>
    <w:rsid w:val="00CC47C4"/>
    <w:rsid w:val="00CC50A6"/>
    <w:rsid w:val="00CC615F"/>
    <w:rsid w:val="00CC65EC"/>
    <w:rsid w:val="00CD1662"/>
    <w:rsid w:val="00CD23BD"/>
    <w:rsid w:val="00CD2E4F"/>
    <w:rsid w:val="00CD37CC"/>
    <w:rsid w:val="00CD3F7C"/>
    <w:rsid w:val="00CD665C"/>
    <w:rsid w:val="00CD79D9"/>
    <w:rsid w:val="00CE14BC"/>
    <w:rsid w:val="00CE171F"/>
    <w:rsid w:val="00CE1E11"/>
    <w:rsid w:val="00CE37DB"/>
    <w:rsid w:val="00CE456A"/>
    <w:rsid w:val="00CE56AB"/>
    <w:rsid w:val="00CE61C2"/>
    <w:rsid w:val="00CE6F62"/>
    <w:rsid w:val="00CE72E5"/>
    <w:rsid w:val="00CF11EF"/>
    <w:rsid w:val="00CF1F49"/>
    <w:rsid w:val="00CF2ED4"/>
    <w:rsid w:val="00CF36E7"/>
    <w:rsid w:val="00CF41AE"/>
    <w:rsid w:val="00CF5C39"/>
    <w:rsid w:val="00CF6269"/>
    <w:rsid w:val="00CF663A"/>
    <w:rsid w:val="00CF6FEA"/>
    <w:rsid w:val="00CF747F"/>
    <w:rsid w:val="00D01C0C"/>
    <w:rsid w:val="00D03EB9"/>
    <w:rsid w:val="00D04C60"/>
    <w:rsid w:val="00D057AD"/>
    <w:rsid w:val="00D0747B"/>
    <w:rsid w:val="00D10829"/>
    <w:rsid w:val="00D112AA"/>
    <w:rsid w:val="00D1272B"/>
    <w:rsid w:val="00D13431"/>
    <w:rsid w:val="00D13724"/>
    <w:rsid w:val="00D13758"/>
    <w:rsid w:val="00D13A16"/>
    <w:rsid w:val="00D14432"/>
    <w:rsid w:val="00D14B3B"/>
    <w:rsid w:val="00D15467"/>
    <w:rsid w:val="00D227F2"/>
    <w:rsid w:val="00D23175"/>
    <w:rsid w:val="00D23EAB"/>
    <w:rsid w:val="00D23F7F"/>
    <w:rsid w:val="00D251E6"/>
    <w:rsid w:val="00D25A5B"/>
    <w:rsid w:val="00D27913"/>
    <w:rsid w:val="00D30163"/>
    <w:rsid w:val="00D30C80"/>
    <w:rsid w:val="00D30ED3"/>
    <w:rsid w:val="00D33425"/>
    <w:rsid w:val="00D34281"/>
    <w:rsid w:val="00D347AD"/>
    <w:rsid w:val="00D34AEA"/>
    <w:rsid w:val="00D36F4B"/>
    <w:rsid w:val="00D37643"/>
    <w:rsid w:val="00D4098D"/>
    <w:rsid w:val="00D40D4C"/>
    <w:rsid w:val="00D411D7"/>
    <w:rsid w:val="00D41757"/>
    <w:rsid w:val="00D43EB4"/>
    <w:rsid w:val="00D44A12"/>
    <w:rsid w:val="00D44BF7"/>
    <w:rsid w:val="00D450E0"/>
    <w:rsid w:val="00D46125"/>
    <w:rsid w:val="00D463C7"/>
    <w:rsid w:val="00D46424"/>
    <w:rsid w:val="00D46D41"/>
    <w:rsid w:val="00D46E04"/>
    <w:rsid w:val="00D46EBD"/>
    <w:rsid w:val="00D47079"/>
    <w:rsid w:val="00D478A2"/>
    <w:rsid w:val="00D47AAE"/>
    <w:rsid w:val="00D5089D"/>
    <w:rsid w:val="00D547B9"/>
    <w:rsid w:val="00D55DC4"/>
    <w:rsid w:val="00D568C4"/>
    <w:rsid w:val="00D578E8"/>
    <w:rsid w:val="00D62303"/>
    <w:rsid w:val="00D62E42"/>
    <w:rsid w:val="00D64026"/>
    <w:rsid w:val="00D65D15"/>
    <w:rsid w:val="00D66E43"/>
    <w:rsid w:val="00D67168"/>
    <w:rsid w:val="00D7055D"/>
    <w:rsid w:val="00D70F66"/>
    <w:rsid w:val="00D71470"/>
    <w:rsid w:val="00D71E8B"/>
    <w:rsid w:val="00D74413"/>
    <w:rsid w:val="00D74B3E"/>
    <w:rsid w:val="00D751A6"/>
    <w:rsid w:val="00D760B0"/>
    <w:rsid w:val="00D771C5"/>
    <w:rsid w:val="00D82590"/>
    <w:rsid w:val="00D82C51"/>
    <w:rsid w:val="00D8501C"/>
    <w:rsid w:val="00D851E1"/>
    <w:rsid w:val="00D91EE7"/>
    <w:rsid w:val="00D92996"/>
    <w:rsid w:val="00D92D21"/>
    <w:rsid w:val="00D93713"/>
    <w:rsid w:val="00D9376D"/>
    <w:rsid w:val="00DA2094"/>
    <w:rsid w:val="00DA4A70"/>
    <w:rsid w:val="00DA567B"/>
    <w:rsid w:val="00DA5836"/>
    <w:rsid w:val="00DA6005"/>
    <w:rsid w:val="00DA68D9"/>
    <w:rsid w:val="00DB0F87"/>
    <w:rsid w:val="00DB27A9"/>
    <w:rsid w:val="00DB32C0"/>
    <w:rsid w:val="00DB35EF"/>
    <w:rsid w:val="00DB3C79"/>
    <w:rsid w:val="00DB40F1"/>
    <w:rsid w:val="00DB4215"/>
    <w:rsid w:val="00DB4929"/>
    <w:rsid w:val="00DB4D38"/>
    <w:rsid w:val="00DB5D6A"/>
    <w:rsid w:val="00DB7858"/>
    <w:rsid w:val="00DC0F8B"/>
    <w:rsid w:val="00DC2F70"/>
    <w:rsid w:val="00DC59A7"/>
    <w:rsid w:val="00DC5E86"/>
    <w:rsid w:val="00DC6115"/>
    <w:rsid w:val="00DC6667"/>
    <w:rsid w:val="00DC79B0"/>
    <w:rsid w:val="00DD2890"/>
    <w:rsid w:val="00DD3429"/>
    <w:rsid w:val="00DD5D71"/>
    <w:rsid w:val="00DE00AF"/>
    <w:rsid w:val="00DE033F"/>
    <w:rsid w:val="00DE0839"/>
    <w:rsid w:val="00DE0B6F"/>
    <w:rsid w:val="00DE17B5"/>
    <w:rsid w:val="00DE276C"/>
    <w:rsid w:val="00DE4670"/>
    <w:rsid w:val="00DE53A6"/>
    <w:rsid w:val="00DE5FB3"/>
    <w:rsid w:val="00DF067E"/>
    <w:rsid w:val="00DF4AC2"/>
    <w:rsid w:val="00DF6C8E"/>
    <w:rsid w:val="00DF7E9B"/>
    <w:rsid w:val="00E00FA7"/>
    <w:rsid w:val="00E024E2"/>
    <w:rsid w:val="00E03615"/>
    <w:rsid w:val="00E04AE6"/>
    <w:rsid w:val="00E04F3F"/>
    <w:rsid w:val="00E05B8D"/>
    <w:rsid w:val="00E05E02"/>
    <w:rsid w:val="00E11F8D"/>
    <w:rsid w:val="00E12C0E"/>
    <w:rsid w:val="00E13D1E"/>
    <w:rsid w:val="00E142C2"/>
    <w:rsid w:val="00E15A96"/>
    <w:rsid w:val="00E17762"/>
    <w:rsid w:val="00E20224"/>
    <w:rsid w:val="00E204DB"/>
    <w:rsid w:val="00E205A6"/>
    <w:rsid w:val="00E21028"/>
    <w:rsid w:val="00E251D2"/>
    <w:rsid w:val="00E260A0"/>
    <w:rsid w:val="00E267B2"/>
    <w:rsid w:val="00E27A54"/>
    <w:rsid w:val="00E3079D"/>
    <w:rsid w:val="00E30F74"/>
    <w:rsid w:val="00E32C57"/>
    <w:rsid w:val="00E33FB0"/>
    <w:rsid w:val="00E36F8D"/>
    <w:rsid w:val="00E3798E"/>
    <w:rsid w:val="00E41437"/>
    <w:rsid w:val="00E4158E"/>
    <w:rsid w:val="00E42394"/>
    <w:rsid w:val="00E42D95"/>
    <w:rsid w:val="00E44A7E"/>
    <w:rsid w:val="00E47A0A"/>
    <w:rsid w:val="00E50F1F"/>
    <w:rsid w:val="00E51EB6"/>
    <w:rsid w:val="00E52345"/>
    <w:rsid w:val="00E526CC"/>
    <w:rsid w:val="00E608E6"/>
    <w:rsid w:val="00E609F6"/>
    <w:rsid w:val="00E62B3B"/>
    <w:rsid w:val="00E62B4F"/>
    <w:rsid w:val="00E636E3"/>
    <w:rsid w:val="00E63A57"/>
    <w:rsid w:val="00E643FE"/>
    <w:rsid w:val="00E65942"/>
    <w:rsid w:val="00E66527"/>
    <w:rsid w:val="00E670EF"/>
    <w:rsid w:val="00E70EC1"/>
    <w:rsid w:val="00E71BF7"/>
    <w:rsid w:val="00E726FF"/>
    <w:rsid w:val="00E72AF3"/>
    <w:rsid w:val="00E7332B"/>
    <w:rsid w:val="00E733D2"/>
    <w:rsid w:val="00E73A52"/>
    <w:rsid w:val="00E75151"/>
    <w:rsid w:val="00E751DE"/>
    <w:rsid w:val="00E772B3"/>
    <w:rsid w:val="00E803D6"/>
    <w:rsid w:val="00E8055D"/>
    <w:rsid w:val="00E80B3E"/>
    <w:rsid w:val="00E8461B"/>
    <w:rsid w:val="00E8496E"/>
    <w:rsid w:val="00E84B30"/>
    <w:rsid w:val="00E86192"/>
    <w:rsid w:val="00E861E0"/>
    <w:rsid w:val="00E8687E"/>
    <w:rsid w:val="00E86E64"/>
    <w:rsid w:val="00E91C90"/>
    <w:rsid w:val="00E92608"/>
    <w:rsid w:val="00E92E3C"/>
    <w:rsid w:val="00E935C4"/>
    <w:rsid w:val="00E94919"/>
    <w:rsid w:val="00E96655"/>
    <w:rsid w:val="00E97474"/>
    <w:rsid w:val="00EA08EE"/>
    <w:rsid w:val="00EA5152"/>
    <w:rsid w:val="00EA523C"/>
    <w:rsid w:val="00EA5FC2"/>
    <w:rsid w:val="00EB26B1"/>
    <w:rsid w:val="00EB388B"/>
    <w:rsid w:val="00EB4178"/>
    <w:rsid w:val="00EB51DC"/>
    <w:rsid w:val="00EB6B3F"/>
    <w:rsid w:val="00EB73A9"/>
    <w:rsid w:val="00EC0165"/>
    <w:rsid w:val="00EC1362"/>
    <w:rsid w:val="00EC4FF1"/>
    <w:rsid w:val="00EC59E8"/>
    <w:rsid w:val="00EC6975"/>
    <w:rsid w:val="00EC6A35"/>
    <w:rsid w:val="00EC76FE"/>
    <w:rsid w:val="00ED4BCD"/>
    <w:rsid w:val="00ED65DD"/>
    <w:rsid w:val="00ED6F11"/>
    <w:rsid w:val="00ED7726"/>
    <w:rsid w:val="00ED77A8"/>
    <w:rsid w:val="00EE1B9E"/>
    <w:rsid w:val="00EE2B9F"/>
    <w:rsid w:val="00EE2D0E"/>
    <w:rsid w:val="00EE3078"/>
    <w:rsid w:val="00EE3F14"/>
    <w:rsid w:val="00EE4134"/>
    <w:rsid w:val="00EE4D6B"/>
    <w:rsid w:val="00EE4EFD"/>
    <w:rsid w:val="00EE63D4"/>
    <w:rsid w:val="00EF1173"/>
    <w:rsid w:val="00EF2272"/>
    <w:rsid w:val="00EF2349"/>
    <w:rsid w:val="00EF516D"/>
    <w:rsid w:val="00EF7A4A"/>
    <w:rsid w:val="00F02526"/>
    <w:rsid w:val="00F02F1F"/>
    <w:rsid w:val="00F03811"/>
    <w:rsid w:val="00F05B70"/>
    <w:rsid w:val="00F05FEF"/>
    <w:rsid w:val="00F062F4"/>
    <w:rsid w:val="00F100C9"/>
    <w:rsid w:val="00F10A58"/>
    <w:rsid w:val="00F10BCC"/>
    <w:rsid w:val="00F1163B"/>
    <w:rsid w:val="00F12230"/>
    <w:rsid w:val="00F144F2"/>
    <w:rsid w:val="00F15526"/>
    <w:rsid w:val="00F159C4"/>
    <w:rsid w:val="00F160AE"/>
    <w:rsid w:val="00F1791D"/>
    <w:rsid w:val="00F20C78"/>
    <w:rsid w:val="00F2475A"/>
    <w:rsid w:val="00F262C2"/>
    <w:rsid w:val="00F268C7"/>
    <w:rsid w:val="00F27C99"/>
    <w:rsid w:val="00F32259"/>
    <w:rsid w:val="00F32822"/>
    <w:rsid w:val="00F34703"/>
    <w:rsid w:val="00F34B72"/>
    <w:rsid w:val="00F35DE6"/>
    <w:rsid w:val="00F36589"/>
    <w:rsid w:val="00F4258E"/>
    <w:rsid w:val="00F42672"/>
    <w:rsid w:val="00F44523"/>
    <w:rsid w:val="00F44EA1"/>
    <w:rsid w:val="00F451BE"/>
    <w:rsid w:val="00F46FEE"/>
    <w:rsid w:val="00F47751"/>
    <w:rsid w:val="00F4794B"/>
    <w:rsid w:val="00F51B69"/>
    <w:rsid w:val="00F520C6"/>
    <w:rsid w:val="00F521C1"/>
    <w:rsid w:val="00F538DA"/>
    <w:rsid w:val="00F54706"/>
    <w:rsid w:val="00F54748"/>
    <w:rsid w:val="00F55A32"/>
    <w:rsid w:val="00F575E8"/>
    <w:rsid w:val="00F57B85"/>
    <w:rsid w:val="00F61A82"/>
    <w:rsid w:val="00F624BC"/>
    <w:rsid w:val="00F6269B"/>
    <w:rsid w:val="00F62BB6"/>
    <w:rsid w:val="00F62FA2"/>
    <w:rsid w:val="00F64B67"/>
    <w:rsid w:val="00F65124"/>
    <w:rsid w:val="00F65A60"/>
    <w:rsid w:val="00F70366"/>
    <w:rsid w:val="00F71ACA"/>
    <w:rsid w:val="00F71C68"/>
    <w:rsid w:val="00F722D4"/>
    <w:rsid w:val="00F745C6"/>
    <w:rsid w:val="00F746BF"/>
    <w:rsid w:val="00F75148"/>
    <w:rsid w:val="00F75473"/>
    <w:rsid w:val="00F75A7F"/>
    <w:rsid w:val="00F75F5E"/>
    <w:rsid w:val="00F76F38"/>
    <w:rsid w:val="00F818D2"/>
    <w:rsid w:val="00F82CB4"/>
    <w:rsid w:val="00F84500"/>
    <w:rsid w:val="00F90D5C"/>
    <w:rsid w:val="00F90FF2"/>
    <w:rsid w:val="00F9197C"/>
    <w:rsid w:val="00F94DF4"/>
    <w:rsid w:val="00F95888"/>
    <w:rsid w:val="00F95AC4"/>
    <w:rsid w:val="00F97E29"/>
    <w:rsid w:val="00FA1F5B"/>
    <w:rsid w:val="00FA2C37"/>
    <w:rsid w:val="00FA3C0F"/>
    <w:rsid w:val="00FA4519"/>
    <w:rsid w:val="00FA61CF"/>
    <w:rsid w:val="00FA73D0"/>
    <w:rsid w:val="00FB0104"/>
    <w:rsid w:val="00FB141B"/>
    <w:rsid w:val="00FB1E44"/>
    <w:rsid w:val="00FB24A8"/>
    <w:rsid w:val="00FB4E96"/>
    <w:rsid w:val="00FB6C6A"/>
    <w:rsid w:val="00FB7E50"/>
    <w:rsid w:val="00FC2AD8"/>
    <w:rsid w:val="00FC30DD"/>
    <w:rsid w:val="00FC310C"/>
    <w:rsid w:val="00FC43FC"/>
    <w:rsid w:val="00FC48E0"/>
    <w:rsid w:val="00FC4F52"/>
    <w:rsid w:val="00FC52AA"/>
    <w:rsid w:val="00FC5DFE"/>
    <w:rsid w:val="00FC6D8E"/>
    <w:rsid w:val="00FD02A7"/>
    <w:rsid w:val="00FD0D24"/>
    <w:rsid w:val="00FD0FB0"/>
    <w:rsid w:val="00FD1260"/>
    <w:rsid w:val="00FD4A1F"/>
    <w:rsid w:val="00FD4EF1"/>
    <w:rsid w:val="00FD52EB"/>
    <w:rsid w:val="00FE022D"/>
    <w:rsid w:val="00FE1100"/>
    <w:rsid w:val="00FE13DB"/>
    <w:rsid w:val="00FE3020"/>
    <w:rsid w:val="00FE4991"/>
    <w:rsid w:val="00FE7C63"/>
    <w:rsid w:val="00FF020B"/>
    <w:rsid w:val="00FF024C"/>
    <w:rsid w:val="00FF0CB0"/>
    <w:rsid w:val="00FF10BA"/>
    <w:rsid w:val="00FF34D2"/>
    <w:rsid w:val="00FF3AA9"/>
    <w:rsid w:val="00FF3F32"/>
    <w:rsid w:val="00FF46C7"/>
    <w:rsid w:val="00FF5436"/>
    <w:rsid w:val="00FF6454"/>
    <w:rsid w:val="00FF69B3"/>
    <w:rsid w:val="00FF6DFA"/>
    <w:rsid w:val="00FF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33319E"/>
  <w15:docId w15:val="{DF3EA0B5-5ECA-44D4-B8F2-077FBB3A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E34B9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6A9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95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410D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7410DF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F34B7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343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BD6A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BalloonTextChar">
    <w:name w:val="Balloon Text Char"/>
    <w:basedOn w:val="DefaultParagraphFont"/>
    <w:link w:val="BalloonText"/>
    <w:rsid w:val="00BD6A9B"/>
    <w:rPr>
      <w:rFonts w:ascii="Tahoma" w:hAnsi="Tahoma" w:cs="Tahoma"/>
      <w:sz w:val="16"/>
      <w:szCs w:val="16"/>
      <w:lang w:eastAsia="en-US"/>
    </w:rPr>
  </w:style>
  <w:style w:type="character" w:customStyle="1" w:styleId="HeaderChar">
    <w:name w:val="Header Char"/>
    <w:basedOn w:val="DefaultParagraphFont"/>
    <w:link w:val="Header"/>
    <w:rsid w:val="00BD6A9B"/>
    <w:rPr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D6A9B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DE276C"/>
    <w:rPr>
      <w:sz w:val="24"/>
      <w:szCs w:val="24"/>
      <w:lang w:eastAsia="en-US"/>
    </w:rPr>
  </w:style>
  <w:style w:type="character" w:styleId="Hyperlink">
    <w:name w:val="Hyperlink"/>
    <w:basedOn w:val="DefaultParagraphFont"/>
    <w:unhideWhenUsed/>
    <w:rsid w:val="00770B5A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semiHidden/>
    <w:unhideWhenUsed/>
    <w:rsid w:val="007D3BD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D3BD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7D3BD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D3BD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D3BD2"/>
    <w:rPr>
      <w:b/>
      <w:bCs/>
      <w:lang w:eastAsia="en-US"/>
    </w:rPr>
  </w:style>
  <w:style w:type="paragraph" w:styleId="NoSpacing">
    <w:name w:val="No Spacing"/>
    <w:uiPriority w:val="1"/>
    <w:qFormat/>
    <w:rsid w:val="008E3520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027AF2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2072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7773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1527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1128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01695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229">
          <w:marLeft w:val="90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6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00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86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72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315003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7467">
          <w:marLeft w:val="547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0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989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6377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168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08839">
          <w:marLeft w:val="135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1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037755">
          <w:marLeft w:val="1354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1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837911">
          <w:marLeft w:val="288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1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789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1905">
          <w:marLeft w:val="26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9553">
          <w:marLeft w:val="26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7430">
          <w:marLeft w:val="26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6669">
          <w:marLeft w:val="26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805">
          <w:marLeft w:val="26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06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20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435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bound.PR-TR\Local%20Settings\Temporary%20Internet%20Files\OLK10F\Draft%20Template%20for%20Minute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6FBC2405E1E746A557FD2E4765D9C4" ma:contentTypeVersion="11" ma:contentTypeDescription="Create a new document." ma:contentTypeScope="" ma:versionID="81f6aa3c0fecbca7954e29adcb2f7bbf">
  <xsd:schema xmlns:xsd="http://www.w3.org/2001/XMLSchema" xmlns:xs="http://www.w3.org/2001/XMLSchema" xmlns:p="http://schemas.microsoft.com/office/2006/metadata/properties" xmlns:ns2="8be1ed04-f08c-4133-b4e4-8398bc0e2a9c" xmlns:ns3="4ecd67f7-b0c0-4edb-aab2-f4885d91a033" targetNamespace="http://schemas.microsoft.com/office/2006/metadata/properties" ma:root="true" ma:fieldsID="9a8309f00a17a0551057d86074bdf8c1" ns2:_="" ns3:_="">
    <xsd:import namespace="8be1ed04-f08c-4133-b4e4-8398bc0e2a9c"/>
    <xsd:import namespace="4ecd67f7-b0c0-4edb-aab2-f4885d91a0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1ed04-f08c-4133-b4e4-8398bc0e2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d67f7-b0c0-4edb-aab2-f4885d91a03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90bf886-f4e0-4096-9653-b07af534c4da}" ma:internalName="TaxCatchAll" ma:showField="CatchAllData" ma:web="4ecd67f7-b0c0-4edb-aab2-f4885d91a0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e1ed04-f08c-4133-b4e4-8398bc0e2a9c">
      <Terms xmlns="http://schemas.microsoft.com/office/infopath/2007/PartnerControls"/>
    </lcf76f155ced4ddcb4097134ff3c332f>
    <TaxCatchAll xmlns="4ecd67f7-b0c0-4edb-aab2-f4885d91a033"/>
  </documentManagement>
</p:properties>
</file>

<file path=customXml/itemProps1.xml><?xml version="1.0" encoding="utf-8"?>
<ds:datastoreItem xmlns:ds="http://schemas.openxmlformats.org/officeDocument/2006/customXml" ds:itemID="{C500C2D4-9A58-4B63-8AC4-9A74E714BC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42F14C-3CE0-4AB3-9BF9-BAA9C7332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1ed04-f08c-4133-b4e4-8398bc0e2a9c"/>
    <ds:schemaRef ds:uri="4ecd67f7-b0c0-4edb-aab2-f4885d91a0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92CF87-C170-44FE-B358-101734224C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A460FE-82A3-4E29-A2F8-0610151D473E}">
  <ds:schemaRefs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8be1ed04-f08c-4133-b4e4-8398bc0e2a9c"/>
    <ds:schemaRef ds:uri="http://schemas.microsoft.com/office/2006/metadata/properties"/>
    <ds:schemaRef ds:uri="http://schemas.microsoft.com/office/infopath/2007/PartnerControls"/>
    <ds:schemaRef ds:uri="4ecd67f7-b0c0-4edb-aab2-f4885d91a03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Draft Template for Minutes (2)</Template>
  <TotalTime>4</TotalTime>
  <Pages>3</Pages>
  <Words>601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Pontypridd &amp; Rhondda NHS Trust</Company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Greener</dc:creator>
  <cp:keywords/>
  <dc:description/>
  <cp:lastModifiedBy>zara lane</cp:lastModifiedBy>
  <cp:revision>2</cp:revision>
  <cp:lastPrinted>2019-05-14T08:20:00Z</cp:lastPrinted>
  <dcterms:created xsi:type="dcterms:W3CDTF">2025-03-19T07:47:00Z</dcterms:created>
  <dcterms:modified xsi:type="dcterms:W3CDTF">2025-03-19T07:47:00Z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0x010100F26FBC2405E1E746A557FD2E4765D9C4</vt:lpwstr>
  </property>
</Properties>
</file>