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E1FC87" w14:textId="77777777" w:rsidR="00C41E97" w:rsidRPr="00276B96" w:rsidRDefault="00C41E97" w:rsidP="00480353">
      <w:pPr>
        <w:tabs>
          <w:tab w:val="center" w:pos="7920"/>
        </w:tabs>
        <w:rPr>
          <w:rFonts w:ascii="Calibri" w:hAnsi="Calibri" w:cs="Arial"/>
          <w:color w:val="000066"/>
        </w:rPr>
      </w:pPr>
    </w:p>
    <w:p w14:paraId="0F1AF139" w14:textId="2976B61E" w:rsidR="001A13CD" w:rsidRDefault="00064557" w:rsidP="001A13CD">
      <w:pPr>
        <w:tabs>
          <w:tab w:val="center" w:pos="7920"/>
        </w:tabs>
        <w:jc w:val="center"/>
        <w:rPr>
          <w:rFonts w:asciiTheme="minorHAnsi" w:hAnsiTheme="minorHAnsi" w:cstheme="minorHAnsi"/>
          <w:b/>
        </w:rPr>
      </w:pPr>
      <w:r w:rsidRPr="00064557">
        <w:rPr>
          <w:rFonts w:ascii="Calibri" w:hAnsi="Calibri" w:cs="Arial"/>
          <w:b/>
          <w:noProof/>
          <w:sz w:val="48"/>
          <w:szCs w:val="48"/>
        </w:rPr>
        <w:drawing>
          <wp:anchor distT="0" distB="0" distL="114300" distR="114300" simplePos="0" relativeHeight="251658240" behindDoc="1" locked="0" layoutInCell="1" allowOverlap="1" wp14:anchorId="6672A251" wp14:editId="4A356355">
            <wp:simplePos x="0" y="0"/>
            <wp:positionH relativeFrom="column">
              <wp:posOffset>6943725</wp:posOffset>
            </wp:positionH>
            <wp:positionV relativeFrom="paragraph">
              <wp:posOffset>44450</wp:posOffset>
            </wp:positionV>
            <wp:extent cx="1146810" cy="1062355"/>
            <wp:effectExtent l="0" t="0" r="0" b="4445"/>
            <wp:wrapNone/>
            <wp:docPr id="2014390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390986"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46810" cy="1062355"/>
                    </a:xfrm>
                    <a:prstGeom prst="rect">
                      <a:avLst/>
                    </a:prstGeom>
                  </pic:spPr>
                </pic:pic>
              </a:graphicData>
            </a:graphic>
            <wp14:sizeRelH relativeFrom="page">
              <wp14:pctWidth>0</wp14:pctWidth>
            </wp14:sizeRelH>
            <wp14:sizeRelV relativeFrom="page">
              <wp14:pctHeight>0</wp14:pctHeight>
            </wp14:sizeRelV>
          </wp:anchor>
        </w:drawing>
      </w:r>
    </w:p>
    <w:p w14:paraId="4C0E076C" w14:textId="2EB44858" w:rsidR="00505DF1" w:rsidRPr="00505DF1" w:rsidRDefault="00505DF1" w:rsidP="00A07DF0">
      <w:pPr>
        <w:tabs>
          <w:tab w:val="center" w:pos="7920"/>
        </w:tabs>
        <w:rPr>
          <w:rFonts w:ascii="Calibri" w:hAnsi="Calibri" w:cs="Arial"/>
          <w:b/>
          <w:sz w:val="48"/>
          <w:szCs w:val="48"/>
        </w:rPr>
      </w:pPr>
      <w:r w:rsidRPr="00505DF1">
        <w:rPr>
          <w:rFonts w:asciiTheme="minorHAnsi" w:hAnsiTheme="minorHAnsi" w:cstheme="minorHAnsi"/>
          <w:b/>
          <w:sz w:val="48"/>
          <w:szCs w:val="48"/>
        </w:rPr>
        <w:t xml:space="preserve">Tonysguboriau </w:t>
      </w:r>
      <w:r w:rsidR="001A13CD" w:rsidRPr="00505DF1">
        <w:rPr>
          <w:rFonts w:asciiTheme="minorHAnsi" w:hAnsiTheme="minorHAnsi" w:cstheme="minorHAnsi"/>
          <w:b/>
          <w:sz w:val="48"/>
          <w:szCs w:val="48"/>
        </w:rPr>
        <w:t>PTA</w:t>
      </w:r>
      <w:r w:rsidR="00E4158E">
        <w:rPr>
          <w:rFonts w:asciiTheme="minorHAnsi" w:hAnsiTheme="minorHAnsi" w:cstheme="minorHAnsi"/>
          <w:b/>
          <w:sz w:val="48"/>
          <w:szCs w:val="48"/>
        </w:rPr>
        <w:t xml:space="preserve"> </w:t>
      </w:r>
      <w:r w:rsidR="00A07DF0">
        <w:rPr>
          <w:rFonts w:asciiTheme="minorHAnsi" w:hAnsiTheme="minorHAnsi" w:cstheme="minorHAnsi"/>
          <w:b/>
          <w:sz w:val="48"/>
          <w:szCs w:val="48"/>
        </w:rPr>
        <w:t>Annual General Meeting</w:t>
      </w:r>
    </w:p>
    <w:p w14:paraId="18CFFDC2" w14:textId="77777777" w:rsidR="00A07DF0" w:rsidRDefault="002E3239" w:rsidP="00A07DF0">
      <w:pPr>
        <w:tabs>
          <w:tab w:val="center" w:pos="7920"/>
        </w:tabs>
        <w:rPr>
          <w:rFonts w:ascii="Calibri" w:hAnsi="Calibri" w:cs="Arial"/>
          <w:b/>
          <w:sz w:val="32"/>
          <w:szCs w:val="32"/>
        </w:rPr>
      </w:pPr>
      <w:r w:rsidRPr="00505DF1">
        <w:rPr>
          <w:rFonts w:ascii="Calibri" w:hAnsi="Calibri" w:cs="Arial"/>
          <w:b/>
          <w:sz w:val="32"/>
          <w:szCs w:val="32"/>
        </w:rPr>
        <w:t>Minutes/</w:t>
      </w:r>
      <w:r w:rsidR="00012EEC" w:rsidRPr="00505DF1">
        <w:rPr>
          <w:rFonts w:ascii="Calibri" w:hAnsi="Calibri" w:cs="Arial"/>
          <w:b/>
          <w:sz w:val="32"/>
          <w:szCs w:val="32"/>
        </w:rPr>
        <w:t xml:space="preserve">Action Points </w:t>
      </w:r>
    </w:p>
    <w:p w14:paraId="056968D6" w14:textId="4144E565" w:rsidR="005F4AF4" w:rsidRDefault="00A07DF0" w:rsidP="00A07DF0">
      <w:pPr>
        <w:tabs>
          <w:tab w:val="center" w:pos="7920"/>
        </w:tabs>
        <w:rPr>
          <w:rFonts w:ascii="Calibri" w:hAnsi="Calibri" w:cs="Arial"/>
          <w:b/>
          <w:sz w:val="32"/>
          <w:szCs w:val="32"/>
        </w:rPr>
      </w:pPr>
      <w:r>
        <w:rPr>
          <w:rFonts w:ascii="Calibri" w:hAnsi="Calibri" w:cs="Arial"/>
          <w:b/>
          <w:sz w:val="32"/>
          <w:szCs w:val="32"/>
        </w:rPr>
        <w:t>Wednesday 16</w:t>
      </w:r>
      <w:r w:rsidRPr="00A07DF0">
        <w:rPr>
          <w:rFonts w:ascii="Calibri" w:hAnsi="Calibri" w:cs="Arial"/>
          <w:b/>
          <w:sz w:val="32"/>
          <w:szCs w:val="32"/>
          <w:vertAlign w:val="superscript"/>
        </w:rPr>
        <w:t>th</w:t>
      </w:r>
      <w:r>
        <w:rPr>
          <w:rFonts w:ascii="Calibri" w:hAnsi="Calibri" w:cs="Arial"/>
          <w:b/>
          <w:sz w:val="32"/>
          <w:szCs w:val="32"/>
        </w:rPr>
        <w:t xml:space="preserve"> October </w:t>
      </w:r>
      <w:r w:rsidR="00D46424">
        <w:rPr>
          <w:rFonts w:ascii="Calibri" w:hAnsi="Calibri" w:cs="Arial"/>
          <w:b/>
          <w:sz w:val="32"/>
          <w:szCs w:val="32"/>
        </w:rPr>
        <w:t>2024</w:t>
      </w:r>
    </w:p>
    <w:p w14:paraId="29734F2E" w14:textId="1A615D21" w:rsidR="00DC5E86" w:rsidRDefault="00DC5E86" w:rsidP="00A07DF0">
      <w:pPr>
        <w:tabs>
          <w:tab w:val="center" w:pos="7920"/>
        </w:tabs>
        <w:rPr>
          <w:rFonts w:ascii="Calibri" w:hAnsi="Calibri" w:cs="Arial"/>
          <w:b/>
          <w:sz w:val="32"/>
          <w:szCs w:val="32"/>
        </w:rPr>
      </w:pPr>
      <w:r>
        <w:rPr>
          <w:rFonts w:ascii="Calibri" w:hAnsi="Calibri" w:cs="Arial"/>
          <w:b/>
          <w:sz w:val="32"/>
          <w:szCs w:val="32"/>
        </w:rPr>
        <w:t xml:space="preserve">Location: </w:t>
      </w:r>
      <w:r w:rsidR="00A07DF0">
        <w:rPr>
          <w:rFonts w:ascii="Calibri" w:hAnsi="Calibri" w:cs="Arial"/>
          <w:b/>
          <w:sz w:val="32"/>
          <w:szCs w:val="32"/>
        </w:rPr>
        <w:t xml:space="preserve">Tonysguboriau Primary School, </w:t>
      </w:r>
      <w:r w:rsidR="005542C8">
        <w:rPr>
          <w:rFonts w:ascii="Calibri" w:hAnsi="Calibri" w:cs="Arial"/>
          <w:b/>
          <w:sz w:val="32"/>
          <w:szCs w:val="32"/>
        </w:rPr>
        <w:t>Talbot Green</w:t>
      </w:r>
    </w:p>
    <w:p w14:paraId="37E78F77" w14:textId="77777777" w:rsidR="005F4AF4" w:rsidRPr="00276B96" w:rsidRDefault="005F4AF4" w:rsidP="00C914F2">
      <w:pPr>
        <w:rPr>
          <w:rFonts w:ascii="Calibri" w:hAnsi="Calibri" w:cs="Arial"/>
          <w:b/>
        </w:rPr>
      </w:pPr>
    </w:p>
    <w:p w14:paraId="4977AB23" w14:textId="77D36C45" w:rsidR="005F4AF4" w:rsidRPr="00276B96" w:rsidRDefault="005F4AF4" w:rsidP="005F4AF4">
      <w:pPr>
        <w:rPr>
          <w:rFonts w:ascii="Calibri" w:hAnsi="Calibri" w:cs="Arial"/>
          <w:b/>
        </w:rPr>
      </w:pPr>
      <w:r w:rsidRPr="00276B96">
        <w:rPr>
          <w:rFonts w:ascii="Calibri" w:hAnsi="Calibri" w:cs="Arial"/>
          <w:b/>
        </w:rPr>
        <w:t>Present:</w:t>
      </w:r>
      <w:r w:rsidR="001A13CD">
        <w:rPr>
          <w:rFonts w:asciiTheme="minorHAnsi" w:hAnsiTheme="minorHAnsi" w:cstheme="minorHAnsi"/>
          <w:b/>
        </w:rPr>
        <w:tab/>
      </w:r>
      <w:r w:rsidR="001A13CD">
        <w:rPr>
          <w:rFonts w:asciiTheme="minorHAnsi" w:hAnsiTheme="minorHAnsi" w:cstheme="minorHAnsi"/>
          <w:b/>
        </w:rPr>
        <w:tab/>
      </w:r>
      <w:r w:rsidR="001A13CD">
        <w:rPr>
          <w:rFonts w:asciiTheme="minorHAnsi" w:hAnsiTheme="minorHAnsi" w:cstheme="minorHAnsi"/>
          <w:b/>
        </w:rPr>
        <w:tab/>
      </w:r>
      <w:r w:rsidR="001A13CD">
        <w:rPr>
          <w:rFonts w:asciiTheme="minorHAnsi" w:hAnsiTheme="minorHAnsi" w:cstheme="minorHAnsi"/>
          <w:b/>
        </w:rPr>
        <w:tab/>
      </w:r>
      <w:r w:rsidR="001A13CD">
        <w:rPr>
          <w:rFonts w:asciiTheme="minorHAnsi" w:hAnsiTheme="minorHAnsi" w:cstheme="minorHAnsi"/>
          <w:b/>
        </w:rPr>
        <w:tab/>
      </w:r>
    </w:p>
    <w:p w14:paraId="747D9883" w14:textId="7363DEAF" w:rsidR="001A13CD" w:rsidRPr="005542C8" w:rsidRDefault="001A13CD" w:rsidP="001A13CD">
      <w:pPr>
        <w:tabs>
          <w:tab w:val="left" w:pos="2160"/>
          <w:tab w:val="left" w:pos="7200"/>
          <w:tab w:val="left" w:pos="9360"/>
        </w:tabs>
        <w:rPr>
          <w:rFonts w:asciiTheme="minorHAnsi" w:hAnsiTheme="minorHAnsi" w:cstheme="minorHAnsi"/>
        </w:rPr>
      </w:pPr>
      <w:r>
        <w:rPr>
          <w:rFonts w:asciiTheme="minorHAnsi" w:hAnsiTheme="minorHAnsi" w:cstheme="minorHAnsi"/>
        </w:rPr>
        <w:t xml:space="preserve">Rachel </w:t>
      </w:r>
      <w:r w:rsidR="00837E47">
        <w:rPr>
          <w:rFonts w:asciiTheme="minorHAnsi" w:hAnsiTheme="minorHAnsi" w:cstheme="minorHAnsi"/>
        </w:rPr>
        <w:t xml:space="preserve">Madge </w:t>
      </w:r>
      <w:r w:rsidR="005542C8">
        <w:rPr>
          <w:rFonts w:asciiTheme="minorHAnsi" w:hAnsiTheme="minorHAnsi" w:cstheme="minorHAnsi"/>
        </w:rPr>
        <w:tab/>
      </w:r>
      <w:r w:rsidR="00A07DF0">
        <w:rPr>
          <w:rFonts w:asciiTheme="minorHAnsi" w:hAnsiTheme="minorHAnsi" w:cstheme="minorHAnsi"/>
        </w:rPr>
        <w:t>Abigail Richardson       Mrs Harries</w:t>
      </w:r>
      <w:r>
        <w:rPr>
          <w:rFonts w:asciiTheme="minorHAnsi" w:hAnsiTheme="minorHAnsi" w:cstheme="minorHAnsi"/>
        </w:rPr>
        <w:tab/>
      </w:r>
      <w:r w:rsidR="00FD0FB0">
        <w:rPr>
          <w:rFonts w:asciiTheme="minorHAnsi" w:hAnsiTheme="minorHAnsi" w:cstheme="minorHAnsi"/>
        </w:rPr>
        <w:tab/>
      </w:r>
      <w:r w:rsidR="00505DF1">
        <w:rPr>
          <w:rFonts w:asciiTheme="minorHAnsi" w:hAnsiTheme="minorHAnsi" w:cstheme="minorHAnsi"/>
        </w:rPr>
        <w:tab/>
      </w:r>
      <w:r w:rsidR="00505DF1">
        <w:rPr>
          <w:rFonts w:asciiTheme="minorHAnsi" w:hAnsiTheme="minorHAnsi" w:cstheme="minorHAnsi"/>
        </w:rPr>
        <w:tab/>
      </w:r>
      <w:r w:rsidR="00505DF1">
        <w:rPr>
          <w:rFonts w:asciiTheme="minorHAnsi" w:hAnsiTheme="minorHAnsi" w:cstheme="minorHAnsi"/>
        </w:rPr>
        <w:tab/>
      </w:r>
      <w:r w:rsidR="00D46424">
        <w:rPr>
          <w:rFonts w:asciiTheme="minorHAnsi" w:hAnsiTheme="minorHAnsi" w:cstheme="minorHAnsi"/>
        </w:rPr>
        <w:tab/>
      </w:r>
      <w:r w:rsidRPr="00276B96">
        <w:rPr>
          <w:rFonts w:ascii="Calibri" w:hAnsi="Calibri" w:cs="Arial"/>
        </w:rPr>
        <w:tab/>
      </w:r>
      <w:r w:rsidR="00505DF1">
        <w:rPr>
          <w:rFonts w:ascii="Calibri" w:hAnsi="Calibri" w:cs="Arial"/>
        </w:rPr>
        <w:tab/>
      </w:r>
      <w:r w:rsidR="00505DF1">
        <w:rPr>
          <w:rFonts w:ascii="Calibri" w:hAnsi="Calibri" w:cs="Arial"/>
        </w:rPr>
        <w:tab/>
      </w:r>
    </w:p>
    <w:p w14:paraId="547F85A3" w14:textId="3AFC89D6" w:rsidR="00D578E8" w:rsidRDefault="00837E47" w:rsidP="001A13CD">
      <w:pPr>
        <w:tabs>
          <w:tab w:val="left" w:pos="2160"/>
          <w:tab w:val="left" w:pos="7200"/>
          <w:tab w:val="left" w:pos="7230"/>
          <w:tab w:val="left" w:pos="9360"/>
        </w:tabs>
        <w:rPr>
          <w:rFonts w:ascii="Calibri" w:hAnsi="Calibri" w:cs="Arial"/>
        </w:rPr>
      </w:pPr>
      <w:r>
        <w:rPr>
          <w:rFonts w:asciiTheme="minorHAnsi" w:hAnsiTheme="minorHAnsi" w:cstheme="minorHAnsi"/>
        </w:rPr>
        <w:t>Helen Smith</w:t>
      </w:r>
      <w:r w:rsidR="00505DF1">
        <w:rPr>
          <w:rFonts w:asciiTheme="minorHAnsi" w:hAnsiTheme="minorHAnsi" w:cstheme="minorHAnsi"/>
        </w:rPr>
        <w:tab/>
      </w:r>
      <w:r w:rsidR="00A07DF0">
        <w:rPr>
          <w:rFonts w:asciiTheme="minorHAnsi" w:hAnsiTheme="minorHAnsi" w:cstheme="minorHAnsi"/>
        </w:rPr>
        <w:t>Zara Powell</w:t>
      </w:r>
      <w:r w:rsidR="00132206">
        <w:rPr>
          <w:rFonts w:asciiTheme="minorHAnsi" w:hAnsiTheme="minorHAnsi" w:cstheme="minorHAnsi"/>
        </w:rPr>
        <w:t xml:space="preserve">                   Mike </w:t>
      </w:r>
      <w:proofErr w:type="spellStart"/>
      <w:r w:rsidR="00132206">
        <w:rPr>
          <w:rFonts w:asciiTheme="minorHAnsi" w:hAnsiTheme="minorHAnsi" w:cstheme="minorHAnsi"/>
        </w:rPr>
        <w:t>Hurford</w:t>
      </w:r>
      <w:proofErr w:type="spellEnd"/>
      <w:r w:rsidR="00BB3611">
        <w:rPr>
          <w:rFonts w:ascii="Calibri" w:hAnsi="Calibri" w:cs="Arial"/>
        </w:rPr>
        <w:tab/>
      </w:r>
      <w:r w:rsidR="00BB3611">
        <w:rPr>
          <w:rFonts w:ascii="Calibri" w:hAnsi="Calibri" w:cs="Arial"/>
        </w:rPr>
        <w:tab/>
      </w:r>
      <w:r w:rsidR="00505DF1">
        <w:rPr>
          <w:rFonts w:ascii="Calibri" w:hAnsi="Calibri" w:cs="Arial"/>
        </w:rPr>
        <w:tab/>
      </w:r>
      <w:r w:rsidR="00505DF1">
        <w:rPr>
          <w:rFonts w:ascii="Calibri" w:hAnsi="Calibri" w:cs="Arial"/>
        </w:rPr>
        <w:tab/>
      </w:r>
    </w:p>
    <w:p w14:paraId="17CC3767" w14:textId="69D214D6" w:rsidR="00BB3611" w:rsidRPr="00276B96" w:rsidRDefault="00D578E8" w:rsidP="001A13CD">
      <w:pPr>
        <w:tabs>
          <w:tab w:val="left" w:pos="2160"/>
          <w:tab w:val="left" w:pos="7200"/>
          <w:tab w:val="left" w:pos="7230"/>
          <w:tab w:val="left" w:pos="9360"/>
        </w:tabs>
        <w:rPr>
          <w:rFonts w:ascii="Calibri" w:hAnsi="Calibri" w:cs="Arial"/>
        </w:rPr>
      </w:pPr>
      <w:r>
        <w:rPr>
          <w:rFonts w:asciiTheme="minorHAnsi" w:hAnsiTheme="minorHAnsi" w:cstheme="minorHAnsi"/>
        </w:rPr>
        <w:t>Georgina Wayman</w:t>
      </w:r>
      <w:r w:rsidRPr="00276B96">
        <w:rPr>
          <w:rFonts w:ascii="Calibri" w:hAnsi="Calibri" w:cs="Arial"/>
        </w:rPr>
        <w:tab/>
      </w:r>
      <w:r w:rsidR="005542C8">
        <w:rPr>
          <w:rFonts w:ascii="Calibri" w:hAnsi="Calibri" w:cs="Arial"/>
        </w:rPr>
        <w:t>Alessandro</w:t>
      </w:r>
      <w:r w:rsidR="00C91299">
        <w:rPr>
          <w:rFonts w:ascii="Calibri" w:hAnsi="Calibri" w:cs="Arial"/>
        </w:rPr>
        <w:t xml:space="preserve"> Ierardi</w:t>
      </w:r>
      <w:r w:rsidR="00505DF1">
        <w:rPr>
          <w:rFonts w:ascii="Calibri" w:hAnsi="Calibri" w:cs="Arial"/>
        </w:rPr>
        <w:tab/>
      </w:r>
      <w:r w:rsidR="00505DF1">
        <w:rPr>
          <w:rFonts w:ascii="Calibri" w:hAnsi="Calibri" w:cs="Arial"/>
        </w:rPr>
        <w:tab/>
      </w:r>
      <w:r w:rsidR="00505DF1">
        <w:rPr>
          <w:rFonts w:ascii="Calibri" w:hAnsi="Calibri" w:cs="Arial"/>
        </w:rPr>
        <w:tab/>
      </w:r>
    </w:p>
    <w:p w14:paraId="38B10A59" w14:textId="32B2E251" w:rsidR="000F5ED9" w:rsidRPr="00276B96" w:rsidRDefault="00D46424" w:rsidP="001A13CD">
      <w:pPr>
        <w:tabs>
          <w:tab w:val="left" w:pos="2160"/>
          <w:tab w:val="left" w:pos="7200"/>
          <w:tab w:val="left" w:pos="9360"/>
        </w:tabs>
        <w:rPr>
          <w:rFonts w:ascii="Calibri" w:hAnsi="Calibri" w:cs="Arial"/>
        </w:rPr>
      </w:pPr>
      <w:r>
        <w:rPr>
          <w:rFonts w:asciiTheme="minorHAnsi" w:hAnsiTheme="minorHAnsi" w:cstheme="minorHAnsi"/>
        </w:rPr>
        <w:t>Claire Trigg</w:t>
      </w:r>
      <w:r w:rsidR="00D578E8">
        <w:rPr>
          <w:rFonts w:asciiTheme="minorHAnsi" w:hAnsiTheme="minorHAnsi" w:cstheme="minorHAnsi"/>
        </w:rPr>
        <w:tab/>
      </w:r>
      <w:r w:rsidR="00A07DF0">
        <w:rPr>
          <w:rFonts w:asciiTheme="minorHAnsi" w:hAnsiTheme="minorHAnsi" w:cstheme="minorHAnsi"/>
        </w:rPr>
        <w:t>Bethan</w:t>
      </w:r>
      <w:r w:rsidR="00132206">
        <w:rPr>
          <w:rFonts w:asciiTheme="minorHAnsi" w:hAnsiTheme="minorHAnsi" w:cstheme="minorHAnsi"/>
        </w:rPr>
        <w:t xml:space="preserve"> Davies</w:t>
      </w:r>
      <w:r w:rsidR="00D578E8">
        <w:rPr>
          <w:rFonts w:asciiTheme="minorHAnsi" w:hAnsiTheme="minorHAnsi" w:cstheme="minorHAnsi"/>
        </w:rPr>
        <w:tab/>
      </w:r>
      <w:r w:rsidR="009B38F7" w:rsidRPr="00276B96">
        <w:rPr>
          <w:rFonts w:ascii="Calibri" w:hAnsi="Calibri" w:cs="Arial"/>
        </w:rPr>
        <w:tab/>
      </w:r>
      <w:r w:rsidR="00BB3611">
        <w:rPr>
          <w:rFonts w:asciiTheme="minorHAnsi" w:hAnsiTheme="minorHAnsi" w:cstheme="minorHAnsi"/>
        </w:rPr>
        <w:tab/>
      </w:r>
      <w:r w:rsidR="00327FB8" w:rsidRPr="00276B96">
        <w:rPr>
          <w:rFonts w:ascii="Calibri" w:hAnsi="Calibri" w:cs="Arial"/>
        </w:rPr>
        <w:tab/>
      </w:r>
      <w:r w:rsidR="00505DF1">
        <w:rPr>
          <w:rFonts w:ascii="Calibri" w:hAnsi="Calibri" w:cs="Arial"/>
        </w:rPr>
        <w:tab/>
      </w:r>
    </w:p>
    <w:p w14:paraId="4113C6AE" w14:textId="201C4F56" w:rsidR="001A13CD" w:rsidRDefault="005542C8" w:rsidP="001A13CD">
      <w:pPr>
        <w:tabs>
          <w:tab w:val="left" w:pos="2160"/>
          <w:tab w:val="left" w:pos="7200"/>
          <w:tab w:val="left" w:pos="9360"/>
        </w:tabs>
        <w:rPr>
          <w:rFonts w:asciiTheme="minorHAnsi" w:hAnsiTheme="minorHAnsi" w:cstheme="minorHAnsi"/>
        </w:rPr>
      </w:pPr>
      <w:r>
        <w:rPr>
          <w:rFonts w:ascii="Calibri" w:hAnsi="Calibri" w:cs="Arial"/>
        </w:rPr>
        <w:t>Sally McGrath</w:t>
      </w:r>
      <w:r w:rsidR="000F5ED9" w:rsidRPr="00276B96">
        <w:rPr>
          <w:rFonts w:ascii="Calibri" w:hAnsi="Calibri" w:cs="Arial"/>
        </w:rPr>
        <w:tab/>
      </w:r>
      <w:r w:rsidR="00A07DF0">
        <w:rPr>
          <w:rFonts w:ascii="Calibri" w:hAnsi="Calibri" w:cs="Arial"/>
        </w:rPr>
        <w:t xml:space="preserve">Katie </w:t>
      </w:r>
      <w:r w:rsidR="00132206">
        <w:rPr>
          <w:rFonts w:ascii="Calibri" w:hAnsi="Calibri" w:cs="Arial"/>
        </w:rPr>
        <w:t>Berg</w:t>
      </w:r>
      <w:r w:rsidR="00837E47">
        <w:rPr>
          <w:rFonts w:ascii="Calibri" w:hAnsi="Calibri" w:cs="Arial"/>
        </w:rPr>
        <w:tab/>
      </w:r>
    </w:p>
    <w:p w14:paraId="30544AB9" w14:textId="77777777" w:rsidR="001A13CD" w:rsidRDefault="001A13CD" w:rsidP="001A13CD">
      <w:pPr>
        <w:tabs>
          <w:tab w:val="left" w:pos="2160"/>
          <w:tab w:val="left" w:pos="7200"/>
          <w:tab w:val="left" w:pos="9360"/>
        </w:tabs>
        <w:rPr>
          <w:rFonts w:asciiTheme="minorHAnsi" w:hAnsiTheme="minorHAnsi" w:cstheme="minorHAnsi"/>
        </w:rPr>
      </w:pPr>
    </w:p>
    <w:p w14:paraId="2D80EBF7" w14:textId="0FA17FDC" w:rsidR="0064273D" w:rsidRPr="00276B96" w:rsidRDefault="0064273D" w:rsidP="003025A8">
      <w:pPr>
        <w:tabs>
          <w:tab w:val="left" w:pos="2160"/>
          <w:tab w:val="center" w:pos="7211"/>
          <w:tab w:val="left" w:pos="9390"/>
        </w:tabs>
        <w:rPr>
          <w:rFonts w:ascii="Calibri" w:hAnsi="Calibri" w:cs="Arial"/>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5"/>
        <w:gridCol w:w="9443"/>
        <w:gridCol w:w="1766"/>
      </w:tblGrid>
      <w:tr w:rsidR="006F0822" w:rsidRPr="003D3576" w14:paraId="2216B668" w14:textId="77777777" w:rsidTr="00DB3C79">
        <w:trPr>
          <w:trHeight w:val="792"/>
        </w:trPr>
        <w:tc>
          <w:tcPr>
            <w:tcW w:w="3095" w:type="dxa"/>
          </w:tcPr>
          <w:p w14:paraId="45E92557" w14:textId="77777777" w:rsidR="00FC52AA" w:rsidRPr="003D3576" w:rsidRDefault="00FC52AA" w:rsidP="009C1133">
            <w:pPr>
              <w:rPr>
                <w:rFonts w:asciiTheme="minorHAnsi" w:hAnsiTheme="minorHAnsi" w:cstheme="minorHAnsi"/>
                <w:b/>
              </w:rPr>
            </w:pPr>
          </w:p>
          <w:p w14:paraId="1C4A66CE" w14:textId="77777777" w:rsidR="00FC52AA" w:rsidRPr="003D3576" w:rsidRDefault="0045709D" w:rsidP="009C1133">
            <w:pPr>
              <w:rPr>
                <w:rFonts w:asciiTheme="minorHAnsi" w:hAnsiTheme="minorHAnsi" w:cstheme="minorHAnsi"/>
                <w:b/>
              </w:rPr>
            </w:pPr>
            <w:r w:rsidRPr="003D3576">
              <w:rPr>
                <w:rFonts w:asciiTheme="minorHAnsi" w:hAnsiTheme="minorHAnsi" w:cstheme="minorHAnsi"/>
                <w:b/>
              </w:rPr>
              <w:t>Agenda Item</w:t>
            </w:r>
          </w:p>
        </w:tc>
        <w:tc>
          <w:tcPr>
            <w:tcW w:w="9443" w:type="dxa"/>
          </w:tcPr>
          <w:p w14:paraId="6D56AB66" w14:textId="77777777" w:rsidR="00FC52AA" w:rsidRPr="003D3576" w:rsidRDefault="00FC52AA" w:rsidP="009C1133">
            <w:pPr>
              <w:rPr>
                <w:rFonts w:asciiTheme="minorHAnsi" w:hAnsiTheme="minorHAnsi" w:cstheme="minorHAnsi"/>
              </w:rPr>
            </w:pPr>
          </w:p>
          <w:p w14:paraId="30FA5B98" w14:textId="77777777" w:rsidR="00FC52AA" w:rsidRPr="003D3576" w:rsidRDefault="00FC52AA" w:rsidP="009C1133">
            <w:pPr>
              <w:rPr>
                <w:rFonts w:asciiTheme="minorHAnsi" w:hAnsiTheme="minorHAnsi" w:cstheme="minorHAnsi"/>
                <w:b/>
              </w:rPr>
            </w:pPr>
            <w:r w:rsidRPr="003D3576">
              <w:rPr>
                <w:rFonts w:asciiTheme="minorHAnsi" w:hAnsiTheme="minorHAnsi" w:cstheme="minorHAnsi"/>
                <w:b/>
              </w:rPr>
              <w:t>Update/Action</w:t>
            </w:r>
          </w:p>
        </w:tc>
        <w:tc>
          <w:tcPr>
            <w:tcW w:w="1766" w:type="dxa"/>
          </w:tcPr>
          <w:p w14:paraId="0F98B3A8" w14:textId="77777777" w:rsidR="00FC52AA" w:rsidRPr="003D3576" w:rsidRDefault="00FC52AA" w:rsidP="009C1133">
            <w:pPr>
              <w:rPr>
                <w:rFonts w:asciiTheme="minorHAnsi" w:hAnsiTheme="minorHAnsi" w:cstheme="minorHAnsi"/>
                <w:b/>
              </w:rPr>
            </w:pPr>
          </w:p>
          <w:p w14:paraId="7030FAE9" w14:textId="77777777" w:rsidR="00FC52AA" w:rsidRPr="003D3576" w:rsidRDefault="00FC52AA" w:rsidP="009C1133">
            <w:pPr>
              <w:rPr>
                <w:rFonts w:asciiTheme="minorHAnsi" w:hAnsiTheme="minorHAnsi" w:cstheme="minorHAnsi"/>
                <w:b/>
              </w:rPr>
            </w:pPr>
            <w:r w:rsidRPr="003D3576">
              <w:rPr>
                <w:rFonts w:asciiTheme="minorHAnsi" w:hAnsiTheme="minorHAnsi" w:cstheme="minorHAnsi"/>
                <w:b/>
              </w:rPr>
              <w:t>Action Required by</w:t>
            </w:r>
          </w:p>
        </w:tc>
      </w:tr>
      <w:tr w:rsidR="006F0822" w:rsidRPr="003D3576" w14:paraId="3958DA74" w14:textId="77777777" w:rsidTr="001A13CD">
        <w:trPr>
          <w:trHeight w:val="1368"/>
        </w:trPr>
        <w:tc>
          <w:tcPr>
            <w:tcW w:w="3095" w:type="dxa"/>
          </w:tcPr>
          <w:p w14:paraId="5C606DB3" w14:textId="0E249FD8" w:rsidR="00A00F41" w:rsidRPr="003D3576" w:rsidRDefault="00E65942" w:rsidP="00A00F41">
            <w:pPr>
              <w:numPr>
                <w:ilvl w:val="0"/>
                <w:numId w:val="1"/>
              </w:numPr>
              <w:rPr>
                <w:rFonts w:asciiTheme="minorHAnsi" w:hAnsiTheme="minorHAnsi" w:cstheme="minorHAnsi"/>
                <w:b/>
              </w:rPr>
            </w:pPr>
            <w:r w:rsidRPr="003D3576">
              <w:rPr>
                <w:rFonts w:asciiTheme="minorHAnsi" w:hAnsiTheme="minorHAnsi" w:cstheme="minorHAnsi"/>
                <w:b/>
              </w:rPr>
              <w:t>Welcome</w:t>
            </w:r>
            <w:r w:rsidR="00E4158E">
              <w:rPr>
                <w:rFonts w:asciiTheme="minorHAnsi" w:hAnsiTheme="minorHAnsi" w:cstheme="minorHAnsi"/>
                <w:b/>
              </w:rPr>
              <w:t xml:space="preserve"> &amp; Apologies</w:t>
            </w:r>
          </w:p>
        </w:tc>
        <w:tc>
          <w:tcPr>
            <w:tcW w:w="9443" w:type="dxa"/>
            <w:tcBorders>
              <w:bottom w:val="single" w:sz="4" w:space="0" w:color="auto"/>
            </w:tcBorders>
          </w:tcPr>
          <w:p w14:paraId="30229134" w14:textId="4A8CA0C8" w:rsidR="00660D4D" w:rsidRDefault="00837E47" w:rsidP="00E4158E">
            <w:pPr>
              <w:jc w:val="both"/>
              <w:rPr>
                <w:rFonts w:asciiTheme="minorHAnsi" w:hAnsiTheme="minorHAnsi" w:cstheme="minorHAnsi"/>
              </w:rPr>
            </w:pPr>
            <w:r w:rsidRPr="003D3576">
              <w:rPr>
                <w:rFonts w:asciiTheme="minorHAnsi" w:hAnsiTheme="minorHAnsi" w:cstheme="minorHAnsi"/>
              </w:rPr>
              <w:t xml:space="preserve">Thanks to everyone </w:t>
            </w:r>
            <w:r w:rsidR="00E4158E">
              <w:rPr>
                <w:rFonts w:asciiTheme="minorHAnsi" w:hAnsiTheme="minorHAnsi" w:cstheme="minorHAnsi"/>
              </w:rPr>
              <w:t>for attending</w:t>
            </w:r>
            <w:r w:rsidR="005542C8">
              <w:rPr>
                <w:rFonts w:asciiTheme="minorHAnsi" w:hAnsiTheme="minorHAnsi" w:cstheme="minorHAnsi"/>
              </w:rPr>
              <w:t xml:space="preserve"> </w:t>
            </w:r>
            <w:r w:rsidR="00132206">
              <w:rPr>
                <w:rFonts w:asciiTheme="minorHAnsi" w:hAnsiTheme="minorHAnsi" w:cstheme="minorHAnsi"/>
              </w:rPr>
              <w:t>our first AGM!</w:t>
            </w:r>
            <w:r w:rsidR="002D2070">
              <w:rPr>
                <w:rFonts w:asciiTheme="minorHAnsi" w:hAnsiTheme="minorHAnsi" w:cstheme="minorHAnsi"/>
              </w:rPr>
              <w:t xml:space="preserve"> Thank you to Georgina and other trustees for all the work towards the meeting.</w:t>
            </w:r>
          </w:p>
          <w:p w14:paraId="28BA0401" w14:textId="77777777" w:rsidR="00E4158E" w:rsidRDefault="00EE2B9F" w:rsidP="00E4158E">
            <w:pPr>
              <w:jc w:val="both"/>
              <w:rPr>
                <w:rFonts w:asciiTheme="minorHAnsi" w:hAnsiTheme="minorHAnsi" w:cstheme="minorHAnsi"/>
              </w:rPr>
            </w:pPr>
            <w:r>
              <w:rPr>
                <w:rFonts w:asciiTheme="minorHAnsi" w:hAnsiTheme="minorHAnsi" w:cstheme="minorHAnsi"/>
              </w:rPr>
              <w:t xml:space="preserve">Apologies received from </w:t>
            </w:r>
            <w:proofErr w:type="spellStart"/>
            <w:r w:rsidR="00132206">
              <w:rPr>
                <w:rFonts w:asciiTheme="minorHAnsi" w:hAnsiTheme="minorHAnsi" w:cstheme="minorHAnsi"/>
              </w:rPr>
              <w:t>Cerian</w:t>
            </w:r>
            <w:proofErr w:type="spellEnd"/>
            <w:r w:rsidR="00132206">
              <w:rPr>
                <w:rFonts w:asciiTheme="minorHAnsi" w:hAnsiTheme="minorHAnsi" w:cstheme="minorHAnsi"/>
              </w:rPr>
              <w:t xml:space="preserve"> Jones, Ceri-Anne </w:t>
            </w:r>
            <w:proofErr w:type="spellStart"/>
            <w:r w:rsidR="00132206">
              <w:rPr>
                <w:rFonts w:asciiTheme="minorHAnsi" w:hAnsiTheme="minorHAnsi" w:cstheme="minorHAnsi"/>
              </w:rPr>
              <w:t>Sullock</w:t>
            </w:r>
            <w:proofErr w:type="spellEnd"/>
          </w:p>
          <w:p w14:paraId="0DFB6659" w14:textId="1C680A80" w:rsidR="00087E05" w:rsidRPr="00087E05" w:rsidRDefault="00087E05" w:rsidP="00087E05">
            <w:pPr>
              <w:jc w:val="both"/>
              <w:rPr>
                <w:rFonts w:asciiTheme="minorHAnsi" w:hAnsiTheme="minorHAnsi" w:cstheme="minorHAnsi"/>
              </w:rPr>
            </w:pPr>
            <w:r>
              <w:rPr>
                <w:rFonts w:asciiTheme="minorHAnsi" w:hAnsiTheme="minorHAnsi" w:cstheme="minorHAnsi"/>
              </w:rPr>
              <w:t>T</w:t>
            </w:r>
            <w:r w:rsidRPr="00087E05">
              <w:rPr>
                <w:rFonts w:asciiTheme="minorHAnsi" w:hAnsiTheme="minorHAnsi" w:cstheme="minorHAnsi"/>
              </w:rPr>
              <w:t xml:space="preserve">he success of the PTA is largely down to the support and time from its members and the fantastic support from </w:t>
            </w:r>
            <w:r>
              <w:rPr>
                <w:rFonts w:asciiTheme="minorHAnsi" w:hAnsiTheme="minorHAnsi" w:cstheme="minorHAnsi"/>
              </w:rPr>
              <w:t>pa</w:t>
            </w:r>
            <w:r w:rsidRPr="00087E05">
              <w:rPr>
                <w:rFonts w:asciiTheme="minorHAnsi" w:hAnsiTheme="minorHAnsi" w:cstheme="minorHAnsi"/>
              </w:rPr>
              <w:t xml:space="preserve">rents and </w:t>
            </w:r>
            <w:r>
              <w:rPr>
                <w:rFonts w:asciiTheme="minorHAnsi" w:hAnsiTheme="minorHAnsi" w:cstheme="minorHAnsi"/>
              </w:rPr>
              <w:t>c</w:t>
            </w:r>
            <w:r w:rsidRPr="00087E05">
              <w:rPr>
                <w:rFonts w:asciiTheme="minorHAnsi" w:hAnsiTheme="minorHAnsi" w:cstheme="minorHAnsi"/>
              </w:rPr>
              <w:t>arers for each event.</w:t>
            </w:r>
          </w:p>
          <w:p w14:paraId="1EB19B2E" w14:textId="5D2112E9" w:rsidR="00087E05" w:rsidRPr="003D3576" w:rsidRDefault="00087E05" w:rsidP="00E4158E">
            <w:pPr>
              <w:jc w:val="both"/>
              <w:rPr>
                <w:rFonts w:asciiTheme="minorHAnsi" w:hAnsiTheme="minorHAnsi" w:cstheme="minorHAnsi"/>
              </w:rPr>
            </w:pPr>
          </w:p>
        </w:tc>
        <w:tc>
          <w:tcPr>
            <w:tcW w:w="1766" w:type="dxa"/>
          </w:tcPr>
          <w:p w14:paraId="486FBF2F" w14:textId="0AD9C7D8" w:rsidR="00A00F41" w:rsidRPr="003D3576" w:rsidRDefault="002D2070" w:rsidP="00A00F41">
            <w:pPr>
              <w:rPr>
                <w:rFonts w:asciiTheme="minorHAnsi" w:hAnsiTheme="minorHAnsi" w:cstheme="minorHAnsi"/>
              </w:rPr>
            </w:pPr>
            <w:r>
              <w:rPr>
                <w:rFonts w:asciiTheme="minorHAnsi" w:hAnsiTheme="minorHAnsi" w:cstheme="minorHAnsi"/>
              </w:rPr>
              <w:t>OR</w:t>
            </w:r>
          </w:p>
        </w:tc>
      </w:tr>
      <w:tr w:rsidR="006F0822" w:rsidRPr="003D3576" w14:paraId="716AEC45" w14:textId="77777777" w:rsidTr="00353679">
        <w:trPr>
          <w:trHeight w:val="915"/>
        </w:trPr>
        <w:tc>
          <w:tcPr>
            <w:tcW w:w="3095" w:type="dxa"/>
          </w:tcPr>
          <w:p w14:paraId="6C306745" w14:textId="4D319BA9" w:rsidR="00CD37CC" w:rsidRPr="003D3576" w:rsidRDefault="00132206" w:rsidP="00333E8C">
            <w:pPr>
              <w:numPr>
                <w:ilvl w:val="0"/>
                <w:numId w:val="1"/>
              </w:numPr>
              <w:rPr>
                <w:rFonts w:asciiTheme="minorHAnsi" w:hAnsiTheme="minorHAnsi" w:cstheme="minorHAnsi"/>
                <w:b/>
              </w:rPr>
            </w:pPr>
            <w:r>
              <w:rPr>
                <w:rFonts w:asciiTheme="minorHAnsi" w:hAnsiTheme="minorHAnsi" w:cstheme="minorHAnsi"/>
                <w:b/>
              </w:rPr>
              <w:t>Charity</w:t>
            </w:r>
            <w:r w:rsidR="002D2070">
              <w:rPr>
                <w:rFonts w:asciiTheme="minorHAnsi" w:hAnsiTheme="minorHAnsi" w:cstheme="minorHAnsi"/>
                <w:b/>
              </w:rPr>
              <w:t>’s Performance</w:t>
            </w:r>
          </w:p>
        </w:tc>
        <w:tc>
          <w:tcPr>
            <w:tcW w:w="9443" w:type="dxa"/>
            <w:tcBorders>
              <w:top w:val="single" w:sz="4" w:space="0" w:color="auto"/>
            </w:tcBorders>
          </w:tcPr>
          <w:p w14:paraId="0D0F5E6F" w14:textId="569FCFD8" w:rsidR="00087E05" w:rsidRPr="00087E05" w:rsidRDefault="002D2070" w:rsidP="00087E05">
            <w:pPr>
              <w:jc w:val="both"/>
              <w:rPr>
                <w:rFonts w:asciiTheme="minorHAnsi" w:hAnsiTheme="minorHAnsi" w:cstheme="minorHAnsi"/>
              </w:rPr>
            </w:pPr>
            <w:r>
              <w:rPr>
                <w:rFonts w:asciiTheme="minorHAnsi" w:hAnsiTheme="minorHAnsi" w:cstheme="minorHAnsi"/>
              </w:rPr>
              <w:t xml:space="preserve">Rachel and Georgina (Chair and Vice-Chair) gave a presentation about the PTA’s achievements in the last year. </w:t>
            </w:r>
            <w:r w:rsidR="00087E05">
              <w:rPr>
                <w:rFonts w:asciiTheme="minorHAnsi" w:hAnsiTheme="minorHAnsi" w:cstheme="minorHAnsi"/>
              </w:rPr>
              <w:t xml:space="preserve">The </w:t>
            </w:r>
            <w:r w:rsidR="00087E05" w:rsidRPr="00087E05">
              <w:rPr>
                <w:rFonts w:asciiTheme="minorHAnsi" w:hAnsiTheme="minorHAnsi" w:cstheme="minorHAnsi"/>
              </w:rPr>
              <w:t>PTA has had a successful year of fundraising</w:t>
            </w:r>
            <w:r w:rsidR="00087E05">
              <w:rPr>
                <w:rFonts w:asciiTheme="minorHAnsi" w:hAnsiTheme="minorHAnsi" w:cstheme="minorHAnsi"/>
              </w:rPr>
              <w:t xml:space="preserve"> - </w:t>
            </w:r>
            <w:r w:rsidR="00087E05" w:rsidRPr="00087E05">
              <w:rPr>
                <w:rFonts w:asciiTheme="minorHAnsi" w:hAnsiTheme="minorHAnsi" w:cstheme="minorHAnsi"/>
              </w:rPr>
              <w:t xml:space="preserve">15 </w:t>
            </w:r>
            <w:r w:rsidR="00087E05">
              <w:rPr>
                <w:rFonts w:asciiTheme="minorHAnsi" w:hAnsiTheme="minorHAnsi" w:cstheme="minorHAnsi"/>
              </w:rPr>
              <w:t>events</w:t>
            </w:r>
            <w:r w:rsidR="00087E05" w:rsidRPr="00087E05">
              <w:rPr>
                <w:rFonts w:asciiTheme="minorHAnsi" w:hAnsiTheme="minorHAnsi" w:cstheme="minorHAnsi"/>
              </w:rPr>
              <w:t xml:space="preserve"> over the last school year:</w:t>
            </w:r>
          </w:p>
          <w:p w14:paraId="21A67163" w14:textId="77777777" w:rsidR="00087E05" w:rsidRPr="00087E05" w:rsidRDefault="00087E05" w:rsidP="00087E05">
            <w:pPr>
              <w:numPr>
                <w:ilvl w:val="0"/>
                <w:numId w:val="49"/>
              </w:numPr>
              <w:jc w:val="both"/>
              <w:rPr>
                <w:rFonts w:asciiTheme="minorHAnsi" w:hAnsiTheme="minorHAnsi" w:cstheme="minorHAnsi"/>
              </w:rPr>
            </w:pPr>
            <w:r w:rsidRPr="00087E05">
              <w:rPr>
                <w:rFonts w:asciiTheme="minorHAnsi" w:hAnsiTheme="minorHAnsi" w:cstheme="minorHAnsi"/>
              </w:rPr>
              <w:t>Christmas and summer fayres</w:t>
            </w:r>
          </w:p>
          <w:p w14:paraId="0958AB20" w14:textId="23C608FB" w:rsidR="00087E05" w:rsidRPr="00087E05" w:rsidRDefault="00087E05" w:rsidP="00087E05">
            <w:pPr>
              <w:numPr>
                <w:ilvl w:val="0"/>
                <w:numId w:val="49"/>
              </w:numPr>
              <w:jc w:val="both"/>
              <w:rPr>
                <w:rFonts w:asciiTheme="minorHAnsi" w:hAnsiTheme="minorHAnsi" w:cstheme="minorHAnsi"/>
              </w:rPr>
            </w:pPr>
            <w:r>
              <w:rPr>
                <w:rFonts w:asciiTheme="minorHAnsi" w:hAnsiTheme="minorHAnsi" w:cstheme="minorHAnsi"/>
              </w:rPr>
              <w:t>S</w:t>
            </w:r>
            <w:r w:rsidRPr="00087E05">
              <w:rPr>
                <w:rFonts w:asciiTheme="minorHAnsi" w:hAnsiTheme="minorHAnsi" w:cstheme="minorHAnsi"/>
              </w:rPr>
              <w:t>ponsored cycling challenge</w:t>
            </w:r>
          </w:p>
          <w:p w14:paraId="29A99B08" w14:textId="3AF8ABCB" w:rsidR="00087E05" w:rsidRPr="00087E05" w:rsidRDefault="00087E05" w:rsidP="00087E05">
            <w:pPr>
              <w:numPr>
                <w:ilvl w:val="0"/>
                <w:numId w:val="49"/>
              </w:numPr>
              <w:jc w:val="both"/>
              <w:rPr>
                <w:rFonts w:asciiTheme="minorHAnsi" w:hAnsiTheme="minorHAnsi" w:cstheme="minorHAnsi"/>
              </w:rPr>
            </w:pPr>
            <w:r>
              <w:rPr>
                <w:rFonts w:asciiTheme="minorHAnsi" w:hAnsiTheme="minorHAnsi" w:cstheme="minorHAnsi"/>
              </w:rPr>
              <w:t>R</w:t>
            </w:r>
            <w:r w:rsidRPr="00087E05">
              <w:rPr>
                <w:rFonts w:asciiTheme="minorHAnsi" w:hAnsiTheme="minorHAnsi" w:cstheme="minorHAnsi"/>
              </w:rPr>
              <w:t>affles</w:t>
            </w:r>
          </w:p>
          <w:p w14:paraId="6AAD426B" w14:textId="0A5F6906" w:rsidR="00087E05" w:rsidRPr="00087E05" w:rsidRDefault="00087E05" w:rsidP="00087E05">
            <w:pPr>
              <w:numPr>
                <w:ilvl w:val="0"/>
                <w:numId w:val="49"/>
              </w:numPr>
              <w:jc w:val="both"/>
              <w:rPr>
                <w:rFonts w:asciiTheme="minorHAnsi" w:hAnsiTheme="minorHAnsi" w:cstheme="minorHAnsi"/>
              </w:rPr>
            </w:pPr>
            <w:r>
              <w:rPr>
                <w:rFonts w:asciiTheme="minorHAnsi" w:hAnsiTheme="minorHAnsi" w:cstheme="minorHAnsi"/>
              </w:rPr>
              <w:t>D</w:t>
            </w:r>
            <w:r w:rsidRPr="00087E05">
              <w:rPr>
                <w:rFonts w:asciiTheme="minorHAnsi" w:hAnsiTheme="minorHAnsi" w:cstheme="minorHAnsi"/>
              </w:rPr>
              <w:t>iscos</w:t>
            </w:r>
          </w:p>
          <w:p w14:paraId="13D9EBC6" w14:textId="77777777" w:rsidR="00087E05" w:rsidRPr="00087E05" w:rsidRDefault="00087E05" w:rsidP="00087E05">
            <w:pPr>
              <w:numPr>
                <w:ilvl w:val="0"/>
                <w:numId w:val="49"/>
              </w:numPr>
              <w:jc w:val="both"/>
              <w:rPr>
                <w:rFonts w:asciiTheme="minorHAnsi" w:hAnsiTheme="minorHAnsi" w:cstheme="minorHAnsi"/>
              </w:rPr>
            </w:pPr>
            <w:r w:rsidRPr="00087E05">
              <w:rPr>
                <w:rFonts w:asciiTheme="minorHAnsi" w:hAnsiTheme="minorHAnsi" w:cstheme="minorHAnsi"/>
              </w:rPr>
              <w:t>Mother’s/ Father’s Day gifts</w:t>
            </w:r>
          </w:p>
          <w:p w14:paraId="2A36C9CC" w14:textId="5E7A98E0" w:rsidR="00087E05" w:rsidRDefault="00087E05" w:rsidP="00087E05">
            <w:pPr>
              <w:numPr>
                <w:ilvl w:val="0"/>
                <w:numId w:val="49"/>
              </w:numPr>
              <w:jc w:val="both"/>
              <w:rPr>
                <w:rFonts w:asciiTheme="minorHAnsi" w:hAnsiTheme="minorHAnsi" w:cstheme="minorHAnsi"/>
              </w:rPr>
            </w:pPr>
            <w:r>
              <w:rPr>
                <w:rFonts w:asciiTheme="minorHAnsi" w:hAnsiTheme="minorHAnsi" w:cstheme="minorHAnsi"/>
              </w:rPr>
              <w:t>P</w:t>
            </w:r>
            <w:r w:rsidRPr="00087E05">
              <w:rPr>
                <w:rFonts w:asciiTheme="minorHAnsi" w:hAnsiTheme="minorHAnsi" w:cstheme="minorHAnsi"/>
              </w:rPr>
              <w:t>roviding refreshments at several school events such as Christmas concerts and sports day.</w:t>
            </w:r>
          </w:p>
          <w:p w14:paraId="7B97553F" w14:textId="6D199631" w:rsidR="00087E05" w:rsidRDefault="00087E05" w:rsidP="00087E05">
            <w:pPr>
              <w:jc w:val="both"/>
              <w:rPr>
                <w:rFonts w:asciiTheme="minorHAnsi" w:hAnsiTheme="minorHAnsi" w:cstheme="minorHAnsi"/>
              </w:rPr>
            </w:pPr>
            <w:r>
              <w:rPr>
                <w:rFonts w:asciiTheme="minorHAnsi" w:hAnsiTheme="minorHAnsi" w:cstheme="minorHAnsi"/>
              </w:rPr>
              <w:t>We started using online booking and payment method platforms such as Sum Up.</w:t>
            </w:r>
          </w:p>
          <w:p w14:paraId="3DD67321" w14:textId="77777777" w:rsidR="00027AF2" w:rsidRDefault="00027AF2" w:rsidP="00027AF2">
            <w:pPr>
              <w:jc w:val="both"/>
              <w:rPr>
                <w:rFonts w:asciiTheme="minorHAnsi" w:hAnsiTheme="minorHAnsi" w:cstheme="minorHAnsi"/>
              </w:rPr>
            </w:pPr>
            <w:r w:rsidRPr="00027AF2">
              <w:rPr>
                <w:rFonts w:asciiTheme="minorHAnsi" w:hAnsiTheme="minorHAnsi" w:cstheme="minorHAnsi"/>
              </w:rPr>
              <w:lastRenderedPageBreak/>
              <w:t>Our parent/ carer community have been very generous in their support, as have the local community with their kind donations to support our events. Our net income from fundraising events and other income sources was £12,443.63</w:t>
            </w:r>
          </w:p>
          <w:p w14:paraId="5E8E0117" w14:textId="4751692C" w:rsidR="00027AF2" w:rsidRPr="00027AF2" w:rsidRDefault="00027AF2" w:rsidP="00027AF2">
            <w:pPr>
              <w:jc w:val="both"/>
              <w:rPr>
                <w:rFonts w:asciiTheme="minorHAnsi" w:hAnsiTheme="minorHAnsi" w:cstheme="minorHAnsi"/>
              </w:rPr>
            </w:pPr>
            <w:r>
              <w:rPr>
                <w:rFonts w:asciiTheme="minorHAnsi" w:hAnsiTheme="minorHAnsi" w:cstheme="minorHAnsi"/>
              </w:rPr>
              <w:t>O</w:t>
            </w:r>
            <w:r w:rsidRPr="00027AF2">
              <w:rPr>
                <w:rFonts w:asciiTheme="minorHAnsi" w:hAnsiTheme="minorHAnsi" w:cstheme="minorHAnsi"/>
              </w:rPr>
              <w:t xml:space="preserve">ur activities have mainly been focused on the children attending Tonysguboriau Primary School however our Christmas and Summer Fayres are open to the wider community, and we noticed an increased footfall at these events by families outside of the Tonysguboriau School community. </w:t>
            </w:r>
          </w:p>
          <w:p w14:paraId="5F180293" w14:textId="02EE5C50" w:rsidR="00027AF2" w:rsidRDefault="00027AF2" w:rsidP="00027AF2">
            <w:pPr>
              <w:jc w:val="both"/>
              <w:rPr>
                <w:rFonts w:asciiTheme="minorHAnsi" w:hAnsiTheme="minorHAnsi" w:cstheme="minorHAnsi"/>
              </w:rPr>
            </w:pPr>
            <w:r w:rsidRPr="00027AF2">
              <w:rPr>
                <w:rFonts w:asciiTheme="minorHAnsi" w:hAnsiTheme="minorHAnsi" w:cstheme="minorHAnsi"/>
              </w:rPr>
              <w:t>We have also supported the school foodbank initiative for the school community to benefit from.</w:t>
            </w:r>
          </w:p>
          <w:p w14:paraId="7F2B1016" w14:textId="18EEA607" w:rsidR="00027AF2" w:rsidRDefault="00027AF2" w:rsidP="00027AF2">
            <w:pPr>
              <w:jc w:val="both"/>
              <w:rPr>
                <w:rFonts w:asciiTheme="minorHAnsi" w:hAnsiTheme="minorHAnsi" w:cstheme="minorHAnsi"/>
              </w:rPr>
            </w:pPr>
            <w:r>
              <w:rPr>
                <w:rFonts w:asciiTheme="minorHAnsi" w:hAnsiTheme="minorHAnsi" w:cstheme="minorHAnsi"/>
              </w:rPr>
              <w:t xml:space="preserve">We have received a £500 grant from Llantrisant Council this year as well as </w:t>
            </w:r>
            <w:r w:rsidRPr="00027AF2">
              <w:rPr>
                <w:rFonts w:asciiTheme="minorHAnsi" w:hAnsiTheme="minorHAnsi" w:cstheme="minorHAnsi"/>
              </w:rPr>
              <w:t>£593.08 in charitable donations</w:t>
            </w:r>
            <w:r>
              <w:rPr>
                <w:rFonts w:asciiTheme="minorHAnsi" w:hAnsiTheme="minorHAnsi" w:cstheme="minorHAnsi"/>
              </w:rPr>
              <w:t xml:space="preserve">. </w:t>
            </w:r>
          </w:p>
          <w:p w14:paraId="58611ACA" w14:textId="1189C75A" w:rsidR="00027AF2" w:rsidRPr="00027AF2" w:rsidRDefault="00027AF2" w:rsidP="00027AF2">
            <w:pPr>
              <w:rPr>
                <w:rFonts w:asciiTheme="minorHAnsi" w:hAnsiTheme="minorHAnsi" w:cstheme="minorHAnsi"/>
              </w:rPr>
            </w:pPr>
            <w:r>
              <w:rPr>
                <w:rFonts w:asciiTheme="minorHAnsi" w:hAnsiTheme="minorHAnsi" w:cstheme="minorHAnsi"/>
              </w:rPr>
              <w:t xml:space="preserve">We came second place </w:t>
            </w:r>
            <w:r w:rsidRPr="00027AF2">
              <w:rPr>
                <w:rFonts w:asciiTheme="minorHAnsi" w:hAnsiTheme="minorHAnsi" w:cstheme="minorHAnsi"/>
              </w:rPr>
              <w:t xml:space="preserve">in Tesco Extra’s blue token scheme </w:t>
            </w:r>
            <w:r>
              <w:rPr>
                <w:rFonts w:asciiTheme="minorHAnsi" w:hAnsiTheme="minorHAnsi" w:cstheme="minorHAnsi"/>
              </w:rPr>
              <w:t xml:space="preserve">and were awarded £1000 </w:t>
            </w:r>
            <w:r w:rsidRPr="00027AF2">
              <w:rPr>
                <w:rFonts w:asciiTheme="minorHAnsi" w:hAnsiTheme="minorHAnsi" w:cstheme="minorHAnsi"/>
              </w:rPr>
              <w:t>(this will be included and updated in the 24/25 Financial report as it was paid in Sept 2024). </w:t>
            </w:r>
          </w:p>
          <w:p w14:paraId="1B1DFD97" w14:textId="204D9BA4" w:rsidR="00027AF2" w:rsidRPr="00027AF2" w:rsidRDefault="00027AF2" w:rsidP="00027AF2">
            <w:pPr>
              <w:jc w:val="both"/>
              <w:rPr>
                <w:rFonts w:asciiTheme="minorHAnsi" w:hAnsiTheme="minorHAnsi" w:cstheme="minorHAnsi"/>
              </w:rPr>
            </w:pPr>
          </w:p>
          <w:p w14:paraId="3CD1C6FA" w14:textId="77777777" w:rsidR="00087E05" w:rsidRPr="00087E05" w:rsidRDefault="00087E05" w:rsidP="00087E05">
            <w:pPr>
              <w:jc w:val="both"/>
              <w:rPr>
                <w:rFonts w:asciiTheme="minorHAnsi" w:hAnsiTheme="minorHAnsi" w:cstheme="minorHAnsi"/>
              </w:rPr>
            </w:pPr>
          </w:p>
          <w:p w14:paraId="44A37AF7" w14:textId="77777777" w:rsidR="00087E05" w:rsidRDefault="00087E05" w:rsidP="00DC5E86">
            <w:pPr>
              <w:jc w:val="both"/>
              <w:rPr>
                <w:rFonts w:asciiTheme="minorHAnsi" w:hAnsiTheme="minorHAnsi" w:cstheme="minorHAnsi"/>
              </w:rPr>
            </w:pPr>
          </w:p>
          <w:p w14:paraId="486FF4C2" w14:textId="47AD34B0" w:rsidR="002D4735" w:rsidRPr="00E4158E" w:rsidRDefault="002D4735" w:rsidP="00DC5E86">
            <w:pPr>
              <w:jc w:val="both"/>
              <w:rPr>
                <w:rFonts w:asciiTheme="minorHAnsi" w:hAnsiTheme="minorHAnsi" w:cstheme="minorHAnsi"/>
              </w:rPr>
            </w:pPr>
          </w:p>
        </w:tc>
        <w:tc>
          <w:tcPr>
            <w:tcW w:w="1766" w:type="dxa"/>
          </w:tcPr>
          <w:p w14:paraId="23FB2965" w14:textId="77777777" w:rsidR="00220364" w:rsidRPr="003D3576" w:rsidRDefault="00220364" w:rsidP="00740C53">
            <w:pPr>
              <w:rPr>
                <w:rFonts w:asciiTheme="minorHAnsi" w:hAnsiTheme="minorHAnsi" w:cstheme="minorHAnsi"/>
                <w:b/>
              </w:rPr>
            </w:pPr>
          </w:p>
          <w:p w14:paraId="7288167F" w14:textId="77777777" w:rsidR="00220364" w:rsidRDefault="00220364" w:rsidP="00740C53">
            <w:pPr>
              <w:rPr>
                <w:rFonts w:asciiTheme="minorHAnsi" w:hAnsiTheme="minorHAnsi" w:cstheme="minorHAnsi"/>
                <w:b/>
              </w:rPr>
            </w:pPr>
          </w:p>
          <w:p w14:paraId="50A90C4C" w14:textId="77777777" w:rsidR="00027AF2" w:rsidRDefault="00027AF2" w:rsidP="00740C53">
            <w:pPr>
              <w:rPr>
                <w:rFonts w:asciiTheme="minorHAnsi" w:hAnsiTheme="minorHAnsi" w:cstheme="minorHAnsi"/>
                <w:b/>
              </w:rPr>
            </w:pPr>
          </w:p>
          <w:p w14:paraId="236558E2" w14:textId="77777777" w:rsidR="00027AF2" w:rsidRDefault="00027AF2" w:rsidP="00740C53">
            <w:pPr>
              <w:rPr>
                <w:rFonts w:asciiTheme="minorHAnsi" w:hAnsiTheme="minorHAnsi" w:cstheme="minorHAnsi"/>
                <w:b/>
              </w:rPr>
            </w:pPr>
          </w:p>
          <w:p w14:paraId="2957503D" w14:textId="77777777" w:rsidR="00027AF2" w:rsidRDefault="00027AF2" w:rsidP="00740C53">
            <w:pPr>
              <w:rPr>
                <w:rFonts w:asciiTheme="minorHAnsi" w:hAnsiTheme="minorHAnsi" w:cstheme="minorHAnsi"/>
                <w:b/>
              </w:rPr>
            </w:pPr>
          </w:p>
          <w:p w14:paraId="4FB8518E" w14:textId="77777777" w:rsidR="00027AF2" w:rsidRDefault="00027AF2" w:rsidP="00740C53">
            <w:pPr>
              <w:rPr>
                <w:rFonts w:asciiTheme="minorHAnsi" w:hAnsiTheme="minorHAnsi" w:cstheme="minorHAnsi"/>
                <w:b/>
              </w:rPr>
            </w:pPr>
          </w:p>
          <w:p w14:paraId="246EC06F" w14:textId="77777777" w:rsidR="00027AF2" w:rsidRDefault="00027AF2" w:rsidP="00740C53">
            <w:pPr>
              <w:rPr>
                <w:rFonts w:asciiTheme="minorHAnsi" w:hAnsiTheme="minorHAnsi" w:cstheme="minorHAnsi"/>
                <w:b/>
              </w:rPr>
            </w:pPr>
          </w:p>
          <w:p w14:paraId="6E59E8D0" w14:textId="77777777" w:rsidR="00027AF2" w:rsidRDefault="00027AF2" w:rsidP="00740C53">
            <w:pPr>
              <w:rPr>
                <w:rFonts w:asciiTheme="minorHAnsi" w:hAnsiTheme="minorHAnsi" w:cstheme="minorHAnsi"/>
                <w:b/>
              </w:rPr>
            </w:pPr>
          </w:p>
          <w:p w14:paraId="25C77455" w14:textId="77777777" w:rsidR="00027AF2" w:rsidRDefault="00027AF2" w:rsidP="00740C53">
            <w:pPr>
              <w:rPr>
                <w:rFonts w:asciiTheme="minorHAnsi" w:hAnsiTheme="minorHAnsi" w:cstheme="minorHAnsi"/>
                <w:b/>
              </w:rPr>
            </w:pPr>
          </w:p>
          <w:p w14:paraId="3124CDFF" w14:textId="77777777" w:rsidR="00027AF2" w:rsidRDefault="00027AF2" w:rsidP="00740C53">
            <w:pPr>
              <w:rPr>
                <w:rFonts w:asciiTheme="minorHAnsi" w:hAnsiTheme="minorHAnsi" w:cstheme="minorHAnsi"/>
                <w:b/>
              </w:rPr>
            </w:pPr>
          </w:p>
          <w:p w14:paraId="45B71A14" w14:textId="77777777" w:rsidR="00027AF2" w:rsidRDefault="00027AF2" w:rsidP="00740C53">
            <w:pPr>
              <w:rPr>
                <w:rFonts w:asciiTheme="minorHAnsi" w:hAnsiTheme="minorHAnsi" w:cstheme="minorHAnsi"/>
                <w:b/>
              </w:rPr>
            </w:pPr>
          </w:p>
          <w:p w14:paraId="1A7422B1" w14:textId="77777777" w:rsidR="00027AF2" w:rsidRDefault="00027AF2" w:rsidP="00740C53">
            <w:pPr>
              <w:rPr>
                <w:rFonts w:asciiTheme="minorHAnsi" w:hAnsiTheme="minorHAnsi" w:cstheme="minorHAnsi"/>
                <w:b/>
              </w:rPr>
            </w:pPr>
          </w:p>
          <w:p w14:paraId="2BFDC165" w14:textId="77777777" w:rsidR="00027AF2" w:rsidRDefault="00027AF2" w:rsidP="00740C53">
            <w:pPr>
              <w:rPr>
                <w:rFonts w:asciiTheme="minorHAnsi" w:hAnsiTheme="minorHAnsi" w:cstheme="minorHAnsi"/>
                <w:b/>
              </w:rPr>
            </w:pPr>
          </w:p>
          <w:p w14:paraId="7CA6C57D" w14:textId="77777777" w:rsidR="00027AF2" w:rsidRDefault="00027AF2" w:rsidP="00740C53">
            <w:pPr>
              <w:rPr>
                <w:rFonts w:asciiTheme="minorHAnsi" w:hAnsiTheme="minorHAnsi" w:cstheme="minorHAnsi"/>
                <w:b/>
              </w:rPr>
            </w:pPr>
          </w:p>
          <w:p w14:paraId="23E33F64" w14:textId="77777777" w:rsidR="00027AF2" w:rsidRDefault="00027AF2" w:rsidP="00740C53">
            <w:pPr>
              <w:rPr>
                <w:rFonts w:asciiTheme="minorHAnsi" w:hAnsiTheme="minorHAnsi" w:cstheme="minorHAnsi"/>
                <w:b/>
              </w:rPr>
            </w:pPr>
          </w:p>
          <w:p w14:paraId="04041BEF" w14:textId="77777777" w:rsidR="00027AF2" w:rsidRDefault="00027AF2" w:rsidP="00740C53">
            <w:pPr>
              <w:rPr>
                <w:rFonts w:asciiTheme="minorHAnsi" w:hAnsiTheme="minorHAnsi" w:cstheme="minorHAnsi"/>
                <w:b/>
              </w:rPr>
            </w:pPr>
          </w:p>
          <w:p w14:paraId="04729766" w14:textId="77777777" w:rsidR="00027AF2" w:rsidRDefault="00027AF2" w:rsidP="00740C53">
            <w:pPr>
              <w:rPr>
                <w:rFonts w:asciiTheme="minorHAnsi" w:hAnsiTheme="minorHAnsi" w:cstheme="minorHAnsi"/>
                <w:b/>
              </w:rPr>
            </w:pPr>
          </w:p>
          <w:p w14:paraId="5A1945BE" w14:textId="77777777" w:rsidR="00027AF2" w:rsidRDefault="00027AF2" w:rsidP="00740C53">
            <w:pPr>
              <w:rPr>
                <w:rFonts w:asciiTheme="minorHAnsi" w:hAnsiTheme="minorHAnsi" w:cstheme="minorHAnsi"/>
                <w:b/>
              </w:rPr>
            </w:pPr>
          </w:p>
          <w:p w14:paraId="2ACBB0F3" w14:textId="5C0F9BC0" w:rsidR="00027AF2" w:rsidRDefault="00BB456D" w:rsidP="00740C53">
            <w:pPr>
              <w:rPr>
                <w:rFonts w:asciiTheme="minorHAnsi" w:hAnsiTheme="minorHAnsi" w:cstheme="minorHAnsi"/>
                <w:b/>
              </w:rPr>
            </w:pPr>
            <w:r>
              <w:rPr>
                <w:rFonts w:asciiTheme="minorHAnsi" w:hAnsiTheme="minorHAnsi" w:cstheme="minorHAnsi"/>
                <w:b/>
              </w:rPr>
              <w:t>C</w:t>
            </w:r>
            <w:r w:rsidR="00027AF2">
              <w:rPr>
                <w:rFonts w:asciiTheme="minorHAnsi" w:hAnsiTheme="minorHAnsi" w:cstheme="minorHAnsi"/>
                <w:b/>
              </w:rPr>
              <w:t xml:space="preserve">laire </w:t>
            </w:r>
          </w:p>
          <w:p w14:paraId="559418F9" w14:textId="49E83A96" w:rsidR="00027AF2" w:rsidRPr="003D3576" w:rsidRDefault="00027AF2" w:rsidP="00740C53">
            <w:pPr>
              <w:rPr>
                <w:rFonts w:asciiTheme="minorHAnsi" w:hAnsiTheme="minorHAnsi" w:cstheme="minorHAnsi"/>
                <w:b/>
              </w:rPr>
            </w:pPr>
            <w:r>
              <w:rPr>
                <w:rFonts w:asciiTheme="minorHAnsi" w:hAnsiTheme="minorHAnsi" w:cstheme="minorHAnsi"/>
                <w:b/>
              </w:rPr>
              <w:t>Thank you to all who helped achieve this in the next newsletter</w:t>
            </w:r>
          </w:p>
          <w:p w14:paraId="05DBCB2B" w14:textId="77777777" w:rsidR="00220364" w:rsidRPr="003D3576" w:rsidRDefault="00220364" w:rsidP="00740C53">
            <w:pPr>
              <w:rPr>
                <w:rFonts w:asciiTheme="minorHAnsi" w:hAnsiTheme="minorHAnsi" w:cstheme="minorHAnsi"/>
                <w:b/>
              </w:rPr>
            </w:pPr>
          </w:p>
          <w:p w14:paraId="044AC5BE" w14:textId="5D2607C7" w:rsidR="00E11F8D" w:rsidRPr="003D3576" w:rsidRDefault="00E11F8D" w:rsidP="00740C53">
            <w:pPr>
              <w:rPr>
                <w:rFonts w:asciiTheme="minorHAnsi" w:hAnsiTheme="minorHAnsi" w:cstheme="minorHAnsi"/>
                <w:b/>
              </w:rPr>
            </w:pPr>
          </w:p>
          <w:p w14:paraId="2AB4B405" w14:textId="621C1195" w:rsidR="00220364" w:rsidRPr="003D3576" w:rsidRDefault="00220364" w:rsidP="00740C53">
            <w:pPr>
              <w:rPr>
                <w:rFonts w:asciiTheme="minorHAnsi" w:hAnsiTheme="minorHAnsi" w:cstheme="minorHAnsi"/>
                <w:b/>
              </w:rPr>
            </w:pPr>
          </w:p>
        </w:tc>
      </w:tr>
      <w:tr w:rsidR="00531FDF" w:rsidRPr="003D3576" w14:paraId="60D33F82" w14:textId="77777777" w:rsidTr="00DB3C79">
        <w:trPr>
          <w:trHeight w:val="915"/>
        </w:trPr>
        <w:tc>
          <w:tcPr>
            <w:tcW w:w="3095" w:type="dxa"/>
          </w:tcPr>
          <w:p w14:paraId="2DF705B5" w14:textId="24B29530" w:rsidR="00531FDF" w:rsidRPr="003D3576" w:rsidRDefault="002D2070" w:rsidP="00531FDF">
            <w:pPr>
              <w:pStyle w:val="ListParagraph"/>
              <w:numPr>
                <w:ilvl w:val="0"/>
                <w:numId w:val="1"/>
              </w:numPr>
              <w:rPr>
                <w:rFonts w:asciiTheme="minorHAnsi" w:hAnsiTheme="minorHAnsi" w:cstheme="minorHAnsi"/>
                <w:b/>
                <w:sz w:val="24"/>
                <w:szCs w:val="24"/>
              </w:rPr>
            </w:pPr>
            <w:r>
              <w:rPr>
                <w:rFonts w:asciiTheme="minorHAnsi" w:hAnsiTheme="minorHAnsi" w:cstheme="minorHAnsi"/>
                <w:b/>
                <w:sz w:val="24"/>
                <w:szCs w:val="24"/>
              </w:rPr>
              <w:t>Financial Update</w:t>
            </w:r>
          </w:p>
        </w:tc>
        <w:tc>
          <w:tcPr>
            <w:tcW w:w="9443" w:type="dxa"/>
          </w:tcPr>
          <w:p w14:paraId="230895FC" w14:textId="77777777" w:rsidR="00BB456D" w:rsidRPr="00BB456D" w:rsidRDefault="00BB456D" w:rsidP="00BB456D">
            <w:pPr>
              <w:jc w:val="both"/>
              <w:rPr>
                <w:rFonts w:asciiTheme="minorHAnsi" w:hAnsiTheme="minorHAnsi" w:cstheme="minorHAnsi"/>
              </w:rPr>
            </w:pPr>
            <w:r w:rsidRPr="00BB456D">
              <w:rPr>
                <w:rFonts w:asciiTheme="minorHAnsi" w:hAnsiTheme="minorHAnsi" w:cstheme="minorHAnsi"/>
              </w:rPr>
              <w:t>In September 2023, the PTA account started with £8,804.33 from the previous year’s fundraising events.</w:t>
            </w:r>
          </w:p>
          <w:p w14:paraId="1B6EA656" w14:textId="77777777" w:rsidR="00BB456D" w:rsidRPr="00BB456D" w:rsidRDefault="00BB456D" w:rsidP="00BB456D">
            <w:pPr>
              <w:jc w:val="both"/>
              <w:rPr>
                <w:rFonts w:asciiTheme="minorHAnsi" w:hAnsiTheme="minorHAnsi" w:cstheme="minorHAnsi"/>
              </w:rPr>
            </w:pPr>
            <w:r w:rsidRPr="00BB456D">
              <w:rPr>
                <w:rFonts w:asciiTheme="minorHAnsi" w:hAnsiTheme="minorHAnsi" w:cstheme="minorHAnsi"/>
              </w:rPr>
              <w:t xml:space="preserve">£8,000 was donated to the school which was put towards the purchase of a Trim Trail for the junior yard. </w:t>
            </w:r>
          </w:p>
          <w:p w14:paraId="7877D649" w14:textId="77777777" w:rsidR="00BB456D" w:rsidRPr="00BB456D" w:rsidRDefault="00BB456D" w:rsidP="00BB456D">
            <w:pPr>
              <w:jc w:val="both"/>
              <w:rPr>
                <w:rFonts w:asciiTheme="minorHAnsi" w:hAnsiTheme="minorHAnsi" w:cstheme="minorHAnsi"/>
              </w:rPr>
            </w:pPr>
            <w:r w:rsidRPr="00BB456D">
              <w:rPr>
                <w:rFonts w:asciiTheme="minorHAnsi" w:hAnsiTheme="minorHAnsi" w:cstheme="minorHAnsi"/>
              </w:rPr>
              <w:t>Other income includes the online cycle donations which we will update on in the 24/25 financial year</w:t>
            </w:r>
          </w:p>
          <w:p w14:paraId="28649818" w14:textId="77777777" w:rsidR="00BB456D" w:rsidRPr="00BB456D" w:rsidRDefault="00BB456D" w:rsidP="00BB456D">
            <w:pPr>
              <w:jc w:val="both"/>
              <w:rPr>
                <w:rFonts w:asciiTheme="minorHAnsi" w:hAnsiTheme="minorHAnsi" w:cstheme="minorHAnsi"/>
              </w:rPr>
            </w:pPr>
            <w:r w:rsidRPr="00BB456D">
              <w:rPr>
                <w:rFonts w:asciiTheme="minorHAnsi" w:hAnsiTheme="minorHAnsi" w:cstheme="minorHAnsi"/>
              </w:rPr>
              <w:t xml:space="preserve">We were able to donate small amounts through the year for class improvements such as money to be used towards improved storage for the outdoor equipment in the infant yard and £200 towards the year 6 prom. </w:t>
            </w:r>
          </w:p>
          <w:p w14:paraId="22399F26" w14:textId="5450A02A" w:rsidR="004F0202" w:rsidRPr="004F0202" w:rsidRDefault="004F0202" w:rsidP="004F0202">
            <w:pPr>
              <w:jc w:val="both"/>
              <w:rPr>
                <w:rFonts w:asciiTheme="minorHAnsi" w:hAnsiTheme="minorHAnsi" w:cstheme="minorHAnsi"/>
              </w:rPr>
            </w:pPr>
            <w:r w:rsidRPr="004F0202">
              <w:rPr>
                <w:rFonts w:asciiTheme="minorHAnsi" w:hAnsiTheme="minorHAnsi" w:cstheme="minorHAnsi"/>
              </w:rPr>
              <w:t xml:space="preserve">PTA income was </w:t>
            </w:r>
            <w:r w:rsidRPr="004F0202">
              <w:rPr>
                <w:rFonts w:asciiTheme="minorHAnsi" w:hAnsiTheme="minorHAnsi" w:cstheme="minorHAnsi"/>
              </w:rPr>
              <w:t>£11970.74</w:t>
            </w:r>
            <w:r w:rsidRPr="004F0202">
              <w:rPr>
                <w:rFonts w:asciiTheme="minorHAnsi" w:hAnsiTheme="minorHAnsi" w:cstheme="minorHAnsi"/>
              </w:rPr>
              <w:t xml:space="preserve"> and expenses </w:t>
            </w:r>
            <w:r w:rsidRPr="004F0202">
              <w:rPr>
                <w:rFonts w:asciiTheme="minorHAnsi" w:hAnsiTheme="minorHAnsi" w:cstheme="minorHAnsi"/>
              </w:rPr>
              <w:t>£5496.63</w:t>
            </w:r>
            <w:r w:rsidRPr="004F0202">
              <w:rPr>
                <w:rFonts w:asciiTheme="minorHAnsi" w:hAnsiTheme="minorHAnsi" w:cstheme="minorHAnsi"/>
              </w:rPr>
              <w:t xml:space="preserve">. </w:t>
            </w:r>
            <w:r w:rsidRPr="004F0202">
              <w:rPr>
                <w:rFonts w:asciiTheme="minorHAnsi" w:hAnsiTheme="minorHAnsi" w:cstheme="minorHAnsi"/>
              </w:rPr>
              <w:t>The profit from 2023/2024 school year was £6474.11. This doesn’t include the sponsored cycling challenge.</w:t>
            </w:r>
          </w:p>
          <w:p w14:paraId="3C40EB76" w14:textId="179B394B" w:rsidR="00BC1CE3" w:rsidRDefault="00BC1CE3" w:rsidP="00E4158E">
            <w:pPr>
              <w:jc w:val="both"/>
              <w:rPr>
                <w:rFonts w:asciiTheme="minorHAnsi" w:hAnsiTheme="minorHAnsi" w:cstheme="minorHAnsi"/>
              </w:rPr>
            </w:pPr>
          </w:p>
          <w:p w14:paraId="0F8347A6" w14:textId="77777777" w:rsidR="00B95E7D" w:rsidRDefault="00B95E7D" w:rsidP="00B95E7D">
            <w:pPr>
              <w:rPr>
                <w:rFonts w:asciiTheme="minorHAnsi" w:hAnsiTheme="minorHAnsi" w:cstheme="minorHAnsi"/>
              </w:rPr>
            </w:pPr>
            <w:r>
              <w:rPr>
                <w:rFonts w:asciiTheme="minorHAnsi" w:hAnsiTheme="minorHAnsi" w:cstheme="minorHAnsi"/>
              </w:rPr>
              <w:t xml:space="preserve">Current financial position: </w:t>
            </w:r>
            <w:r w:rsidRPr="00B95E7D">
              <w:rPr>
                <w:rFonts w:asciiTheme="minorHAnsi" w:hAnsiTheme="minorHAnsi" w:cstheme="minorHAnsi"/>
              </w:rPr>
              <w:t xml:space="preserve">We started the current financial year (2024/ 25) with £8,668.54 </w:t>
            </w:r>
          </w:p>
          <w:p w14:paraId="3EF6F9FC" w14:textId="77777777" w:rsidR="00BD5C44" w:rsidRPr="00BD5C44" w:rsidRDefault="00BD5C44" w:rsidP="00BD5C44">
            <w:pPr>
              <w:rPr>
                <w:rFonts w:asciiTheme="minorHAnsi" w:hAnsiTheme="minorHAnsi" w:cstheme="minorHAnsi"/>
              </w:rPr>
            </w:pPr>
            <w:r w:rsidRPr="00BD5C44">
              <w:rPr>
                <w:rFonts w:asciiTheme="minorHAnsi" w:hAnsiTheme="minorHAnsi" w:cstheme="minorHAnsi"/>
              </w:rPr>
              <w:t>£2,844 has been donated to the school this month to be used for the purchase of a Bike Shed to encourage pupils to cycle to school</w:t>
            </w:r>
          </w:p>
          <w:p w14:paraId="23E1099F" w14:textId="77777777" w:rsidR="00BD5C44" w:rsidRDefault="00BD5C44" w:rsidP="00BD5C44">
            <w:pPr>
              <w:rPr>
                <w:rFonts w:asciiTheme="minorHAnsi" w:hAnsiTheme="minorHAnsi" w:cstheme="minorHAnsi"/>
              </w:rPr>
            </w:pPr>
            <w:r w:rsidRPr="00BD5C44">
              <w:rPr>
                <w:rFonts w:asciiTheme="minorHAnsi" w:hAnsiTheme="minorHAnsi" w:cstheme="minorHAnsi"/>
              </w:rPr>
              <w:t>Remaining donations to the school to be agreed.</w:t>
            </w:r>
          </w:p>
          <w:p w14:paraId="3D44C52A" w14:textId="77777777" w:rsidR="00BD5C44" w:rsidRDefault="00BD5C44" w:rsidP="00BD5C44">
            <w:pPr>
              <w:rPr>
                <w:rFonts w:asciiTheme="minorHAnsi" w:hAnsiTheme="minorHAnsi" w:cstheme="minorHAnsi"/>
              </w:rPr>
            </w:pPr>
          </w:p>
          <w:p w14:paraId="53CC218C" w14:textId="77777777" w:rsidR="0039611B" w:rsidRDefault="0039611B" w:rsidP="00BD5C44">
            <w:pPr>
              <w:rPr>
                <w:rFonts w:asciiTheme="minorHAnsi" w:hAnsiTheme="minorHAnsi" w:cstheme="minorHAnsi"/>
              </w:rPr>
            </w:pPr>
          </w:p>
          <w:p w14:paraId="1AE8A491" w14:textId="77777777" w:rsidR="0039611B" w:rsidRDefault="0039611B" w:rsidP="00BD5C44">
            <w:pPr>
              <w:rPr>
                <w:rFonts w:asciiTheme="minorHAnsi" w:hAnsiTheme="minorHAnsi" w:cstheme="minorHAnsi"/>
              </w:rPr>
            </w:pPr>
          </w:p>
          <w:p w14:paraId="52742F04" w14:textId="77777777" w:rsidR="0039611B" w:rsidRDefault="0039611B" w:rsidP="00BD5C44">
            <w:pPr>
              <w:rPr>
                <w:rFonts w:asciiTheme="minorHAnsi" w:hAnsiTheme="minorHAnsi" w:cstheme="minorHAnsi"/>
              </w:rPr>
            </w:pPr>
          </w:p>
          <w:p w14:paraId="4D14B174" w14:textId="77777777" w:rsidR="00BE6683" w:rsidRDefault="0039611B" w:rsidP="00BE6683">
            <w:pPr>
              <w:rPr>
                <w:rFonts w:asciiTheme="minorHAnsi" w:eastAsiaTheme="minorEastAsia" w:hAnsi="Trebuchet MS" w:cstheme="minorBidi"/>
                <w:color w:val="000000" w:themeColor="text1"/>
                <w:kern w:val="24"/>
                <w:sz w:val="48"/>
                <w:szCs w:val="48"/>
              </w:rPr>
            </w:pPr>
            <w:r>
              <w:rPr>
                <w:rFonts w:asciiTheme="minorHAnsi" w:hAnsiTheme="minorHAnsi" w:cstheme="minorHAnsi"/>
              </w:rPr>
              <w:lastRenderedPageBreak/>
              <w:t>Request for donations:</w:t>
            </w:r>
            <w:r w:rsidR="00BE6683" w:rsidRPr="00BE6683">
              <w:rPr>
                <w:rFonts w:asciiTheme="minorHAnsi" w:eastAsiaTheme="minorEastAsia" w:hAnsi="Trebuchet MS" w:cstheme="minorBidi"/>
                <w:color w:val="000000" w:themeColor="text1"/>
                <w:kern w:val="24"/>
                <w:sz w:val="48"/>
                <w:szCs w:val="48"/>
              </w:rPr>
              <w:t xml:space="preserve"> </w:t>
            </w:r>
          </w:p>
          <w:p w14:paraId="2E8C0B86" w14:textId="20E35A87" w:rsidR="00BE6683" w:rsidRPr="00BE6683" w:rsidRDefault="00BE6683" w:rsidP="00BE6683">
            <w:pPr>
              <w:rPr>
                <w:rFonts w:asciiTheme="minorHAnsi" w:hAnsiTheme="minorHAnsi" w:cstheme="minorHAnsi"/>
              </w:rPr>
            </w:pPr>
            <w:r w:rsidRPr="00BE6683">
              <w:rPr>
                <w:rFonts w:asciiTheme="minorHAnsi" w:hAnsiTheme="minorHAnsi" w:cstheme="minorHAnsi"/>
              </w:rPr>
              <w:t>Nursery &amp; Reception – Christmas experience visit</w:t>
            </w:r>
          </w:p>
          <w:p w14:paraId="4DA2E700" w14:textId="77777777" w:rsidR="00BE6683" w:rsidRPr="00BE6683" w:rsidRDefault="00BE6683" w:rsidP="00BE6683">
            <w:pPr>
              <w:rPr>
                <w:rFonts w:asciiTheme="minorHAnsi" w:hAnsiTheme="minorHAnsi" w:cstheme="minorHAnsi"/>
              </w:rPr>
            </w:pPr>
            <w:r w:rsidRPr="00BE6683">
              <w:rPr>
                <w:rFonts w:asciiTheme="minorHAnsi" w:hAnsiTheme="minorHAnsi" w:cstheme="minorHAnsi"/>
              </w:rPr>
              <w:t>Years 1 – 6 – Pantomime performance by a theatre group which will take place in the school</w:t>
            </w:r>
          </w:p>
          <w:p w14:paraId="7D84C43C" w14:textId="77777777" w:rsidR="00BE6683" w:rsidRPr="00BE6683" w:rsidRDefault="00BE6683" w:rsidP="00BE6683">
            <w:pPr>
              <w:rPr>
                <w:rFonts w:asciiTheme="minorHAnsi" w:hAnsiTheme="minorHAnsi" w:cstheme="minorHAnsi"/>
              </w:rPr>
            </w:pPr>
            <w:r w:rsidRPr="00BE6683">
              <w:rPr>
                <w:rFonts w:asciiTheme="minorHAnsi" w:hAnsiTheme="minorHAnsi" w:cstheme="minorHAnsi"/>
              </w:rPr>
              <w:t>Donation request of £10 per pupil (237 pupils) = £2,370</w:t>
            </w:r>
          </w:p>
          <w:p w14:paraId="69693ECF" w14:textId="77777777" w:rsidR="00BE6683" w:rsidRPr="00BE6683" w:rsidRDefault="00BE6683" w:rsidP="00BE6683">
            <w:pPr>
              <w:rPr>
                <w:rFonts w:asciiTheme="minorHAnsi" w:hAnsiTheme="minorHAnsi" w:cstheme="minorHAnsi"/>
              </w:rPr>
            </w:pPr>
            <w:r w:rsidRPr="00BE6683">
              <w:rPr>
                <w:rFonts w:asciiTheme="minorHAnsi" w:hAnsiTheme="minorHAnsi" w:cstheme="minorHAnsi"/>
              </w:rPr>
              <w:t xml:space="preserve">This will cover the cost of the theatre group and provide some party drinks and snack. </w:t>
            </w:r>
          </w:p>
          <w:p w14:paraId="059B8590" w14:textId="77777777" w:rsidR="00BE6683" w:rsidRPr="00BE6683" w:rsidRDefault="00BE6683" w:rsidP="00BE6683">
            <w:pPr>
              <w:rPr>
                <w:rFonts w:asciiTheme="minorHAnsi" w:hAnsiTheme="minorHAnsi" w:cstheme="minorHAnsi"/>
              </w:rPr>
            </w:pPr>
            <w:r w:rsidRPr="00BE6683">
              <w:rPr>
                <w:rFonts w:asciiTheme="minorHAnsi" w:hAnsiTheme="minorHAnsi" w:cstheme="minorHAnsi"/>
              </w:rPr>
              <w:t xml:space="preserve">It will subsidise the cost of Christmas visit for nursery &amp; reception. </w:t>
            </w:r>
          </w:p>
          <w:p w14:paraId="25C739AD" w14:textId="3A5F8A2E" w:rsidR="00BD5C44" w:rsidRPr="00BD5C44" w:rsidRDefault="00BD5C44" w:rsidP="00BD5C44">
            <w:pPr>
              <w:rPr>
                <w:rFonts w:asciiTheme="minorHAnsi" w:hAnsiTheme="minorHAnsi" w:cstheme="minorHAnsi"/>
              </w:rPr>
            </w:pPr>
          </w:p>
          <w:p w14:paraId="6B3E7D58" w14:textId="488DA248" w:rsidR="00B95E7D" w:rsidRDefault="00BE6683" w:rsidP="00B95E7D">
            <w:pPr>
              <w:rPr>
                <w:rFonts w:asciiTheme="minorHAnsi" w:hAnsiTheme="minorHAnsi" w:cstheme="minorHAnsi"/>
                <w:b/>
                <w:bCs/>
              </w:rPr>
            </w:pPr>
            <w:r w:rsidRPr="00BE6683">
              <w:rPr>
                <w:rFonts w:asciiTheme="minorHAnsi" w:hAnsiTheme="minorHAnsi" w:cstheme="minorHAnsi"/>
                <w:b/>
                <w:bCs/>
              </w:rPr>
              <w:t>Vote</w:t>
            </w:r>
            <w:r>
              <w:rPr>
                <w:rFonts w:asciiTheme="minorHAnsi" w:hAnsiTheme="minorHAnsi" w:cstheme="minorHAnsi"/>
                <w:b/>
                <w:bCs/>
              </w:rPr>
              <w:t xml:space="preserve">: is the PTA accepting the request to donate towards the Christmas experience and pantomime performance. </w:t>
            </w:r>
          </w:p>
          <w:p w14:paraId="59FA7A9E" w14:textId="09D1CF61" w:rsidR="00B95E7D" w:rsidRPr="00B95E7D" w:rsidRDefault="00BE6683" w:rsidP="00B95E7D">
            <w:pPr>
              <w:rPr>
                <w:rFonts w:asciiTheme="minorHAnsi" w:hAnsiTheme="minorHAnsi" w:cstheme="minorHAnsi"/>
                <w:b/>
                <w:bCs/>
              </w:rPr>
            </w:pPr>
            <w:r>
              <w:rPr>
                <w:rFonts w:asciiTheme="minorHAnsi" w:hAnsiTheme="minorHAnsi" w:cstheme="minorHAnsi"/>
                <w:b/>
                <w:bCs/>
              </w:rPr>
              <w:t xml:space="preserve">Unanimous: Yes </w:t>
            </w:r>
          </w:p>
          <w:p w14:paraId="1DF777B9" w14:textId="3A607722" w:rsidR="000B7AB1" w:rsidRDefault="000B7AB1" w:rsidP="00E4158E">
            <w:pPr>
              <w:jc w:val="both"/>
              <w:rPr>
                <w:rFonts w:asciiTheme="minorHAnsi" w:hAnsiTheme="minorHAnsi" w:cstheme="minorHAnsi"/>
              </w:rPr>
            </w:pPr>
          </w:p>
          <w:p w14:paraId="170EFF96" w14:textId="721214F9" w:rsidR="000B7AB1" w:rsidRPr="003D3576" w:rsidRDefault="000B7AB1" w:rsidP="00E4158E">
            <w:pPr>
              <w:jc w:val="both"/>
              <w:rPr>
                <w:rFonts w:asciiTheme="minorHAnsi" w:hAnsiTheme="minorHAnsi" w:cstheme="minorHAnsi"/>
              </w:rPr>
            </w:pPr>
            <w:r>
              <w:rPr>
                <w:rFonts w:asciiTheme="minorHAnsi" w:hAnsiTheme="minorHAnsi" w:cstheme="minorHAnsi"/>
              </w:rPr>
              <w:t xml:space="preserve"> </w:t>
            </w:r>
          </w:p>
        </w:tc>
        <w:tc>
          <w:tcPr>
            <w:tcW w:w="1766" w:type="dxa"/>
          </w:tcPr>
          <w:p w14:paraId="356FE49A" w14:textId="77777777" w:rsidR="003A033E" w:rsidRPr="003D3576" w:rsidRDefault="003A033E" w:rsidP="000210EE">
            <w:pPr>
              <w:rPr>
                <w:rFonts w:asciiTheme="minorHAnsi" w:hAnsiTheme="minorHAnsi" w:cstheme="minorHAnsi"/>
                <w:b/>
              </w:rPr>
            </w:pPr>
          </w:p>
          <w:p w14:paraId="3882DDE6" w14:textId="77777777" w:rsidR="00EE3F14" w:rsidRPr="003D3576" w:rsidRDefault="00EE3F14" w:rsidP="000210EE">
            <w:pPr>
              <w:rPr>
                <w:rFonts w:asciiTheme="minorHAnsi" w:hAnsiTheme="minorHAnsi" w:cstheme="minorHAnsi"/>
                <w:b/>
              </w:rPr>
            </w:pPr>
          </w:p>
          <w:p w14:paraId="65545EA6" w14:textId="77777777" w:rsidR="00EE3F14" w:rsidRPr="003D3576" w:rsidRDefault="00EE3F14" w:rsidP="000210EE">
            <w:pPr>
              <w:rPr>
                <w:rFonts w:asciiTheme="minorHAnsi" w:hAnsiTheme="minorHAnsi" w:cstheme="minorHAnsi"/>
                <w:b/>
              </w:rPr>
            </w:pPr>
          </w:p>
          <w:p w14:paraId="49CEEE75" w14:textId="77777777" w:rsidR="00D41757" w:rsidRPr="003D3576" w:rsidRDefault="00D41757" w:rsidP="00110935">
            <w:pPr>
              <w:rPr>
                <w:rFonts w:asciiTheme="minorHAnsi" w:hAnsiTheme="minorHAnsi" w:cstheme="minorHAnsi"/>
                <w:b/>
              </w:rPr>
            </w:pPr>
          </w:p>
          <w:p w14:paraId="11D6F9BE" w14:textId="77777777" w:rsidR="00BB3611" w:rsidRPr="003D3576" w:rsidRDefault="00BB3611" w:rsidP="006C7C9F">
            <w:pPr>
              <w:rPr>
                <w:rFonts w:asciiTheme="minorHAnsi" w:hAnsiTheme="minorHAnsi" w:cstheme="minorHAnsi"/>
                <w:b/>
              </w:rPr>
            </w:pPr>
          </w:p>
          <w:p w14:paraId="03887669" w14:textId="67C771B0" w:rsidR="00BB3611" w:rsidRPr="003D3576" w:rsidRDefault="00BB3611" w:rsidP="00660D4D">
            <w:pPr>
              <w:rPr>
                <w:rFonts w:asciiTheme="minorHAnsi" w:hAnsiTheme="minorHAnsi" w:cstheme="minorHAnsi"/>
                <w:b/>
              </w:rPr>
            </w:pPr>
          </w:p>
        </w:tc>
      </w:tr>
      <w:tr w:rsidR="006F0822" w:rsidRPr="003D3576" w14:paraId="0B47F44C" w14:textId="77777777" w:rsidTr="00EA08EE">
        <w:trPr>
          <w:trHeight w:val="915"/>
        </w:trPr>
        <w:tc>
          <w:tcPr>
            <w:tcW w:w="3095" w:type="dxa"/>
          </w:tcPr>
          <w:p w14:paraId="407DC252" w14:textId="10166156" w:rsidR="00E51EB6" w:rsidRPr="003D3576" w:rsidRDefault="002D2070" w:rsidP="003D13B2">
            <w:pPr>
              <w:pStyle w:val="ListParagraph"/>
              <w:numPr>
                <w:ilvl w:val="0"/>
                <w:numId w:val="1"/>
              </w:numPr>
              <w:rPr>
                <w:rFonts w:asciiTheme="minorHAnsi" w:hAnsiTheme="minorHAnsi" w:cstheme="minorHAnsi"/>
                <w:b/>
                <w:sz w:val="24"/>
                <w:szCs w:val="24"/>
              </w:rPr>
            </w:pPr>
            <w:r>
              <w:rPr>
                <w:rFonts w:asciiTheme="minorHAnsi" w:hAnsiTheme="minorHAnsi" w:cstheme="minorHAnsi"/>
                <w:b/>
                <w:sz w:val="24"/>
                <w:szCs w:val="24"/>
              </w:rPr>
              <w:t>Appointment/re-election of trustees</w:t>
            </w:r>
          </w:p>
        </w:tc>
        <w:tc>
          <w:tcPr>
            <w:tcW w:w="9443" w:type="dxa"/>
            <w:shd w:val="clear" w:color="auto" w:fill="auto"/>
          </w:tcPr>
          <w:p w14:paraId="52D9678E" w14:textId="4E5023D5" w:rsidR="006F34F5" w:rsidRPr="006F34F5" w:rsidRDefault="006F34F5" w:rsidP="006F34F5">
            <w:pPr>
              <w:rPr>
                <w:rFonts w:asciiTheme="minorHAnsi" w:hAnsiTheme="minorHAnsi" w:cstheme="minorHAnsi"/>
              </w:rPr>
            </w:pPr>
            <w:r>
              <w:rPr>
                <w:rFonts w:asciiTheme="minorHAnsi" w:hAnsiTheme="minorHAnsi" w:cstheme="minorHAnsi"/>
              </w:rPr>
              <w:t>C</w:t>
            </w:r>
            <w:r w:rsidRPr="006F34F5">
              <w:rPr>
                <w:rFonts w:asciiTheme="minorHAnsi" w:hAnsiTheme="minorHAnsi" w:cstheme="minorHAnsi"/>
              </w:rPr>
              <w:t>urrent Trustees of Tonysguboriau PTA:</w:t>
            </w:r>
          </w:p>
          <w:p w14:paraId="79668EF8" w14:textId="77777777" w:rsidR="006F34F5" w:rsidRPr="006F34F5" w:rsidRDefault="006F34F5" w:rsidP="006F34F5">
            <w:pPr>
              <w:numPr>
                <w:ilvl w:val="3"/>
                <w:numId w:val="1"/>
              </w:numPr>
              <w:rPr>
                <w:rFonts w:asciiTheme="minorHAnsi" w:hAnsiTheme="minorHAnsi" w:cstheme="minorHAnsi"/>
              </w:rPr>
            </w:pPr>
            <w:r w:rsidRPr="006F34F5">
              <w:rPr>
                <w:rFonts w:asciiTheme="minorHAnsi" w:hAnsiTheme="minorHAnsi" w:cstheme="minorHAnsi"/>
                <w:i/>
                <w:iCs/>
              </w:rPr>
              <w:t>Rachel Madge</w:t>
            </w:r>
          </w:p>
          <w:p w14:paraId="6E87BEDF" w14:textId="77777777" w:rsidR="006F34F5" w:rsidRPr="006F34F5" w:rsidRDefault="006F34F5" w:rsidP="006F34F5">
            <w:pPr>
              <w:numPr>
                <w:ilvl w:val="3"/>
                <w:numId w:val="1"/>
              </w:numPr>
              <w:rPr>
                <w:rFonts w:asciiTheme="minorHAnsi" w:hAnsiTheme="minorHAnsi" w:cstheme="minorHAnsi"/>
              </w:rPr>
            </w:pPr>
            <w:r w:rsidRPr="006F34F5">
              <w:rPr>
                <w:rFonts w:asciiTheme="minorHAnsi" w:hAnsiTheme="minorHAnsi" w:cstheme="minorHAnsi"/>
                <w:i/>
                <w:iCs/>
              </w:rPr>
              <w:t>Georgina Swanton</w:t>
            </w:r>
          </w:p>
          <w:p w14:paraId="68B257BC" w14:textId="77777777" w:rsidR="006F34F5" w:rsidRPr="006F34F5" w:rsidRDefault="006F34F5" w:rsidP="006F34F5">
            <w:pPr>
              <w:numPr>
                <w:ilvl w:val="3"/>
                <w:numId w:val="1"/>
              </w:numPr>
              <w:rPr>
                <w:rFonts w:asciiTheme="minorHAnsi" w:hAnsiTheme="minorHAnsi" w:cstheme="minorHAnsi"/>
              </w:rPr>
            </w:pPr>
            <w:r w:rsidRPr="006F34F5">
              <w:rPr>
                <w:rFonts w:asciiTheme="minorHAnsi" w:hAnsiTheme="minorHAnsi" w:cstheme="minorHAnsi"/>
                <w:i/>
                <w:iCs/>
              </w:rPr>
              <w:t>Katie Berg</w:t>
            </w:r>
          </w:p>
          <w:p w14:paraId="1CDCC8B3" w14:textId="77777777" w:rsidR="006F34F5" w:rsidRPr="006F34F5" w:rsidRDefault="006F34F5" w:rsidP="006F34F5">
            <w:pPr>
              <w:numPr>
                <w:ilvl w:val="3"/>
                <w:numId w:val="1"/>
              </w:numPr>
              <w:rPr>
                <w:rFonts w:asciiTheme="minorHAnsi" w:hAnsiTheme="minorHAnsi" w:cstheme="minorHAnsi"/>
              </w:rPr>
            </w:pPr>
            <w:r w:rsidRPr="006F34F5">
              <w:rPr>
                <w:rFonts w:asciiTheme="minorHAnsi" w:hAnsiTheme="minorHAnsi" w:cstheme="minorHAnsi"/>
                <w:i/>
                <w:iCs/>
              </w:rPr>
              <w:t>Helen Smith</w:t>
            </w:r>
          </w:p>
          <w:p w14:paraId="5D0C491A" w14:textId="77777777" w:rsidR="006F34F5" w:rsidRPr="006F34F5" w:rsidRDefault="006F34F5" w:rsidP="006F34F5">
            <w:pPr>
              <w:numPr>
                <w:ilvl w:val="3"/>
                <w:numId w:val="1"/>
              </w:numPr>
              <w:rPr>
                <w:rFonts w:asciiTheme="minorHAnsi" w:hAnsiTheme="minorHAnsi" w:cstheme="minorHAnsi"/>
              </w:rPr>
            </w:pPr>
            <w:r w:rsidRPr="006F34F5">
              <w:rPr>
                <w:rFonts w:asciiTheme="minorHAnsi" w:hAnsiTheme="minorHAnsi" w:cstheme="minorHAnsi"/>
                <w:i/>
                <w:iCs/>
              </w:rPr>
              <w:t>Zara Powell</w:t>
            </w:r>
          </w:p>
          <w:p w14:paraId="059E2459" w14:textId="20FAECDF" w:rsidR="006F34F5" w:rsidRDefault="006F34F5" w:rsidP="006F34F5">
            <w:pPr>
              <w:rPr>
                <w:rFonts w:asciiTheme="minorHAnsi" w:hAnsiTheme="minorHAnsi" w:cstheme="minorHAnsi"/>
              </w:rPr>
            </w:pPr>
            <w:r>
              <w:rPr>
                <w:rFonts w:asciiTheme="minorHAnsi" w:hAnsiTheme="minorHAnsi" w:cstheme="minorHAnsi"/>
              </w:rPr>
              <w:t>I</w:t>
            </w:r>
            <w:r w:rsidRPr="006F34F5">
              <w:rPr>
                <w:rFonts w:asciiTheme="minorHAnsi" w:hAnsiTheme="minorHAnsi" w:cstheme="minorHAnsi"/>
              </w:rPr>
              <w:t>nvitation for trustee nominees sent out</w:t>
            </w:r>
            <w:r>
              <w:rPr>
                <w:rFonts w:asciiTheme="minorHAnsi" w:hAnsiTheme="minorHAnsi" w:cstheme="minorHAnsi"/>
              </w:rPr>
              <w:t xml:space="preserve"> but n</w:t>
            </w:r>
            <w:r w:rsidRPr="006F34F5">
              <w:rPr>
                <w:rFonts w:asciiTheme="minorHAnsi" w:hAnsiTheme="minorHAnsi" w:cstheme="minorHAnsi"/>
              </w:rPr>
              <w:t>o nominations received</w:t>
            </w:r>
          </w:p>
          <w:p w14:paraId="0D5741CB" w14:textId="77777777" w:rsidR="006F34F5" w:rsidRDefault="006F34F5" w:rsidP="006F34F5">
            <w:pPr>
              <w:rPr>
                <w:rFonts w:asciiTheme="minorHAnsi" w:hAnsiTheme="minorHAnsi" w:cstheme="minorHAnsi"/>
              </w:rPr>
            </w:pPr>
          </w:p>
          <w:p w14:paraId="61BD6BF2" w14:textId="6008E8AB" w:rsidR="006F34F5" w:rsidRPr="006F34F5" w:rsidRDefault="006F34F5" w:rsidP="006F34F5">
            <w:pPr>
              <w:rPr>
                <w:rFonts w:asciiTheme="minorHAnsi" w:hAnsiTheme="minorHAnsi" w:cstheme="minorHAnsi"/>
                <w:b/>
                <w:bCs/>
              </w:rPr>
            </w:pPr>
            <w:r w:rsidRPr="006F34F5">
              <w:rPr>
                <w:rFonts w:asciiTheme="minorHAnsi" w:hAnsiTheme="minorHAnsi" w:cstheme="minorHAnsi"/>
                <w:b/>
                <w:bCs/>
              </w:rPr>
              <w:t>Does anyone present wish to nominate themselves to become a trustee of the Charity?</w:t>
            </w:r>
            <w:r w:rsidRPr="006F34F5">
              <w:rPr>
                <w:rFonts w:asciiTheme="minorHAnsi" w:hAnsiTheme="minorHAnsi" w:cstheme="minorHAnsi"/>
                <w:b/>
                <w:bCs/>
              </w:rPr>
              <w:t xml:space="preserve"> No one came forward. </w:t>
            </w:r>
          </w:p>
          <w:p w14:paraId="44FF7725" w14:textId="77777777" w:rsidR="006F34F5" w:rsidRDefault="006F34F5" w:rsidP="006F34F5">
            <w:pPr>
              <w:rPr>
                <w:rFonts w:asciiTheme="minorHAnsi" w:hAnsiTheme="minorHAnsi" w:cstheme="minorHAnsi"/>
              </w:rPr>
            </w:pPr>
          </w:p>
          <w:p w14:paraId="3C815856" w14:textId="3A465DD4" w:rsidR="006F34F5" w:rsidRDefault="006F34F5" w:rsidP="006F34F5">
            <w:pPr>
              <w:rPr>
                <w:rFonts w:asciiTheme="minorHAnsi" w:hAnsiTheme="minorHAnsi" w:cstheme="minorHAnsi"/>
                <w:b/>
                <w:bCs/>
              </w:rPr>
            </w:pPr>
            <w:r>
              <w:rPr>
                <w:rFonts w:asciiTheme="minorHAnsi" w:hAnsiTheme="minorHAnsi" w:cstheme="minorHAnsi"/>
                <w:b/>
                <w:bCs/>
              </w:rPr>
              <w:t>Vote: Do the PTA members present wish for the current trustees to remain the same?</w:t>
            </w:r>
          </w:p>
          <w:p w14:paraId="3276DA72" w14:textId="185EBC05" w:rsidR="006F34F5" w:rsidRPr="006F34F5" w:rsidRDefault="006F34F5" w:rsidP="006F34F5">
            <w:pPr>
              <w:rPr>
                <w:rFonts w:asciiTheme="minorHAnsi" w:hAnsiTheme="minorHAnsi" w:cstheme="minorHAnsi"/>
                <w:b/>
                <w:bCs/>
              </w:rPr>
            </w:pPr>
            <w:r>
              <w:rPr>
                <w:rFonts w:asciiTheme="minorHAnsi" w:hAnsiTheme="minorHAnsi" w:cstheme="minorHAnsi"/>
                <w:b/>
                <w:bCs/>
              </w:rPr>
              <w:t>Unanimous: Yes</w:t>
            </w:r>
          </w:p>
          <w:p w14:paraId="443A63FB" w14:textId="77777777" w:rsidR="006F34F5" w:rsidRPr="006F34F5" w:rsidRDefault="006F34F5" w:rsidP="006F34F5">
            <w:pPr>
              <w:rPr>
                <w:rFonts w:asciiTheme="minorHAnsi" w:hAnsiTheme="minorHAnsi" w:cstheme="minorHAnsi"/>
              </w:rPr>
            </w:pPr>
          </w:p>
          <w:p w14:paraId="339494B6" w14:textId="76BFE3D7" w:rsidR="000B7AB1" w:rsidRPr="001316BA" w:rsidRDefault="000B7AB1" w:rsidP="002D2070">
            <w:pPr>
              <w:rPr>
                <w:rFonts w:asciiTheme="minorHAnsi" w:hAnsiTheme="minorHAnsi" w:cstheme="minorHAnsi"/>
              </w:rPr>
            </w:pPr>
          </w:p>
        </w:tc>
        <w:tc>
          <w:tcPr>
            <w:tcW w:w="1766" w:type="dxa"/>
          </w:tcPr>
          <w:p w14:paraId="44A6D233" w14:textId="11C9B040" w:rsidR="00004206" w:rsidRPr="003D3576" w:rsidRDefault="00004206" w:rsidP="00F1791D">
            <w:pPr>
              <w:rPr>
                <w:rFonts w:asciiTheme="minorHAnsi" w:hAnsiTheme="minorHAnsi" w:cstheme="minorHAnsi"/>
                <w:b/>
              </w:rPr>
            </w:pPr>
          </w:p>
          <w:p w14:paraId="3BEEFCAE" w14:textId="77777777" w:rsidR="007C0CD4" w:rsidRPr="003D3576" w:rsidRDefault="007C0CD4" w:rsidP="00F1791D">
            <w:pPr>
              <w:rPr>
                <w:rFonts w:asciiTheme="minorHAnsi" w:hAnsiTheme="minorHAnsi" w:cstheme="minorHAnsi"/>
                <w:b/>
              </w:rPr>
            </w:pPr>
          </w:p>
          <w:p w14:paraId="6619EA8C" w14:textId="6CBA5BED" w:rsidR="00D578E8" w:rsidRPr="003D3576" w:rsidRDefault="00D578E8" w:rsidP="00BC1CE3">
            <w:pPr>
              <w:rPr>
                <w:rFonts w:asciiTheme="minorHAnsi" w:hAnsiTheme="minorHAnsi" w:cstheme="minorHAnsi"/>
                <w:b/>
                <w:bCs/>
              </w:rPr>
            </w:pPr>
          </w:p>
        </w:tc>
      </w:tr>
      <w:tr w:rsidR="006F0A01" w:rsidRPr="003D3576" w14:paraId="4A0E4211" w14:textId="77777777" w:rsidTr="00DB3C79">
        <w:trPr>
          <w:trHeight w:val="915"/>
        </w:trPr>
        <w:tc>
          <w:tcPr>
            <w:tcW w:w="3095" w:type="dxa"/>
          </w:tcPr>
          <w:p w14:paraId="6273CF9D" w14:textId="5770C87D" w:rsidR="006F0A01" w:rsidRPr="003D3576" w:rsidRDefault="002D2070" w:rsidP="006F0A01">
            <w:pPr>
              <w:pStyle w:val="ListParagraph"/>
              <w:numPr>
                <w:ilvl w:val="0"/>
                <w:numId w:val="1"/>
              </w:numPr>
              <w:rPr>
                <w:rFonts w:asciiTheme="minorHAnsi" w:hAnsiTheme="minorHAnsi" w:cstheme="minorHAnsi"/>
                <w:b/>
                <w:sz w:val="24"/>
                <w:szCs w:val="24"/>
              </w:rPr>
            </w:pPr>
            <w:r>
              <w:rPr>
                <w:rFonts w:asciiTheme="minorHAnsi" w:hAnsiTheme="minorHAnsi" w:cstheme="minorHAnsi"/>
                <w:b/>
                <w:sz w:val="24"/>
                <w:szCs w:val="24"/>
              </w:rPr>
              <w:t>Easy Fundraising</w:t>
            </w:r>
            <w:r w:rsidR="000B7AB1">
              <w:rPr>
                <w:rFonts w:asciiTheme="minorHAnsi" w:hAnsiTheme="minorHAnsi" w:cstheme="minorHAnsi"/>
                <w:b/>
                <w:sz w:val="24"/>
                <w:szCs w:val="24"/>
              </w:rPr>
              <w:t xml:space="preserve"> </w:t>
            </w:r>
          </w:p>
        </w:tc>
        <w:tc>
          <w:tcPr>
            <w:tcW w:w="9443" w:type="dxa"/>
          </w:tcPr>
          <w:p w14:paraId="0F56DF15" w14:textId="7593F1D1" w:rsidR="00D478A2" w:rsidRDefault="001819AD" w:rsidP="006B2F2E">
            <w:pPr>
              <w:jc w:val="both"/>
              <w:rPr>
                <w:rFonts w:asciiTheme="minorHAnsi" w:hAnsiTheme="minorHAnsi" w:cstheme="minorHAnsi"/>
              </w:rPr>
            </w:pPr>
            <w:r>
              <w:rPr>
                <w:rFonts w:asciiTheme="minorHAnsi" w:hAnsiTheme="minorHAnsi" w:cstheme="minorHAnsi"/>
              </w:rPr>
              <w:t xml:space="preserve">We have signed up for an Easy Fundraising account. Easy fundraising partners with thousands of brands who donate part of what you spend to the charity. When a purchase is made, a commission is generated and then a donation made to the charity. They have an app and a browser extension for easy to use. </w:t>
            </w:r>
          </w:p>
          <w:p w14:paraId="67168A9D" w14:textId="2989223B" w:rsidR="001819AD" w:rsidRDefault="001819AD" w:rsidP="006B2F2E">
            <w:pPr>
              <w:jc w:val="both"/>
              <w:rPr>
                <w:rFonts w:asciiTheme="minorHAnsi" w:hAnsiTheme="minorHAnsi" w:cstheme="minorHAnsi"/>
              </w:rPr>
            </w:pPr>
            <w:r>
              <w:rPr>
                <w:rFonts w:asciiTheme="minorHAnsi" w:hAnsiTheme="minorHAnsi" w:cstheme="minorHAnsi"/>
              </w:rPr>
              <w:t xml:space="preserve">As we are currently promoting the Asda </w:t>
            </w:r>
            <w:proofErr w:type="spellStart"/>
            <w:r>
              <w:rPr>
                <w:rFonts w:asciiTheme="minorHAnsi" w:hAnsiTheme="minorHAnsi" w:cstheme="minorHAnsi"/>
              </w:rPr>
              <w:t>Cashpot</w:t>
            </w:r>
            <w:proofErr w:type="spellEnd"/>
            <w:r>
              <w:rPr>
                <w:rFonts w:asciiTheme="minorHAnsi" w:hAnsiTheme="minorHAnsi" w:cstheme="minorHAnsi"/>
              </w:rPr>
              <w:t xml:space="preserve"> for schools, we will start promoting Easy Fundraising one the Asda </w:t>
            </w:r>
            <w:proofErr w:type="spellStart"/>
            <w:r>
              <w:rPr>
                <w:rFonts w:asciiTheme="minorHAnsi" w:hAnsiTheme="minorHAnsi" w:cstheme="minorHAnsi"/>
              </w:rPr>
              <w:t>Cashpot</w:t>
            </w:r>
            <w:proofErr w:type="spellEnd"/>
            <w:r>
              <w:rPr>
                <w:rFonts w:asciiTheme="minorHAnsi" w:hAnsiTheme="minorHAnsi" w:cstheme="minorHAnsi"/>
              </w:rPr>
              <w:t xml:space="preserve"> finishes. </w:t>
            </w:r>
          </w:p>
          <w:p w14:paraId="1E990531" w14:textId="28466563" w:rsidR="006B2F2E" w:rsidRPr="003D3576" w:rsidRDefault="006B2F2E" w:rsidP="006B2F2E">
            <w:pPr>
              <w:jc w:val="both"/>
              <w:rPr>
                <w:rFonts w:asciiTheme="minorHAnsi" w:hAnsiTheme="minorHAnsi" w:cstheme="minorHAnsi"/>
              </w:rPr>
            </w:pPr>
          </w:p>
        </w:tc>
        <w:tc>
          <w:tcPr>
            <w:tcW w:w="1766" w:type="dxa"/>
          </w:tcPr>
          <w:p w14:paraId="285D89B5" w14:textId="77777777" w:rsidR="00854BCF" w:rsidRDefault="00854BCF" w:rsidP="00BC1CE3">
            <w:pPr>
              <w:rPr>
                <w:rFonts w:asciiTheme="minorHAnsi" w:hAnsiTheme="minorHAnsi" w:cstheme="minorHAnsi"/>
                <w:b/>
              </w:rPr>
            </w:pPr>
          </w:p>
          <w:p w14:paraId="58E7DBEE" w14:textId="77777777" w:rsidR="000B7AB1" w:rsidRDefault="000B7AB1" w:rsidP="00BC1CE3">
            <w:pPr>
              <w:rPr>
                <w:rFonts w:asciiTheme="minorHAnsi" w:hAnsiTheme="minorHAnsi" w:cstheme="minorHAnsi"/>
                <w:b/>
              </w:rPr>
            </w:pPr>
          </w:p>
          <w:p w14:paraId="1303D4DE" w14:textId="77777777" w:rsidR="000B7AB1" w:rsidRDefault="000B7AB1" w:rsidP="00BC1CE3">
            <w:pPr>
              <w:rPr>
                <w:rFonts w:asciiTheme="minorHAnsi" w:hAnsiTheme="minorHAnsi" w:cstheme="minorHAnsi"/>
                <w:b/>
              </w:rPr>
            </w:pPr>
          </w:p>
          <w:p w14:paraId="1785AF45" w14:textId="77777777" w:rsidR="000B7AB1" w:rsidRDefault="005905A9" w:rsidP="00BC1CE3">
            <w:pPr>
              <w:rPr>
                <w:rFonts w:asciiTheme="minorHAnsi" w:hAnsiTheme="minorHAnsi" w:cstheme="minorHAnsi"/>
                <w:b/>
              </w:rPr>
            </w:pPr>
            <w:r>
              <w:rPr>
                <w:rFonts w:asciiTheme="minorHAnsi" w:hAnsiTheme="minorHAnsi" w:cstheme="minorHAnsi"/>
                <w:b/>
              </w:rPr>
              <w:t>Helen</w:t>
            </w:r>
          </w:p>
          <w:p w14:paraId="7A37CF07" w14:textId="6B060E50" w:rsidR="005905A9" w:rsidRPr="003D3576" w:rsidRDefault="005905A9" w:rsidP="00BC1CE3">
            <w:pPr>
              <w:rPr>
                <w:rFonts w:asciiTheme="minorHAnsi" w:hAnsiTheme="minorHAnsi" w:cstheme="minorHAnsi"/>
                <w:b/>
              </w:rPr>
            </w:pPr>
          </w:p>
        </w:tc>
      </w:tr>
      <w:tr w:rsidR="006F0A01" w:rsidRPr="003D3576" w14:paraId="4133DEF3" w14:textId="77777777" w:rsidTr="00D47079">
        <w:trPr>
          <w:trHeight w:val="561"/>
        </w:trPr>
        <w:tc>
          <w:tcPr>
            <w:tcW w:w="3095" w:type="dxa"/>
          </w:tcPr>
          <w:p w14:paraId="20097034" w14:textId="0F40821D" w:rsidR="006F0A01" w:rsidRPr="003D3576" w:rsidRDefault="002D2070" w:rsidP="006F0A01">
            <w:pPr>
              <w:pStyle w:val="ListParagraph"/>
              <w:numPr>
                <w:ilvl w:val="0"/>
                <w:numId w:val="1"/>
              </w:numPr>
              <w:rPr>
                <w:rFonts w:asciiTheme="minorHAnsi" w:hAnsiTheme="minorHAnsi" w:cstheme="minorHAnsi"/>
                <w:b/>
                <w:sz w:val="24"/>
                <w:szCs w:val="24"/>
              </w:rPr>
            </w:pPr>
            <w:r>
              <w:rPr>
                <w:rFonts w:asciiTheme="minorHAnsi" w:hAnsiTheme="minorHAnsi" w:cstheme="minorHAnsi"/>
                <w:b/>
                <w:sz w:val="24"/>
                <w:szCs w:val="24"/>
              </w:rPr>
              <w:t>Wall Mural</w:t>
            </w:r>
            <w:r w:rsidR="00BC1CE3">
              <w:rPr>
                <w:rFonts w:asciiTheme="minorHAnsi" w:hAnsiTheme="minorHAnsi" w:cstheme="minorHAnsi"/>
                <w:b/>
                <w:sz w:val="24"/>
                <w:szCs w:val="24"/>
              </w:rPr>
              <w:t xml:space="preserve"> </w:t>
            </w:r>
          </w:p>
        </w:tc>
        <w:tc>
          <w:tcPr>
            <w:tcW w:w="9443" w:type="dxa"/>
          </w:tcPr>
          <w:p w14:paraId="6F254556" w14:textId="79C0BDBA" w:rsidR="00655E56" w:rsidRDefault="00655E56" w:rsidP="001530B9">
            <w:pPr>
              <w:jc w:val="both"/>
              <w:rPr>
                <w:rFonts w:asciiTheme="minorHAnsi" w:hAnsiTheme="minorHAnsi" w:cstheme="minorHAnsi"/>
              </w:rPr>
            </w:pPr>
            <w:r>
              <w:rPr>
                <w:rFonts w:asciiTheme="minorHAnsi" w:hAnsiTheme="minorHAnsi" w:cstheme="minorHAnsi"/>
              </w:rPr>
              <w:t xml:space="preserve">Awaiting response from Y Pant. Also had 2 quotes- one for £1250 and one for £300. </w:t>
            </w:r>
          </w:p>
          <w:p w14:paraId="6DE1895E" w14:textId="77777777" w:rsidR="00655E56" w:rsidRDefault="00655E56" w:rsidP="001530B9">
            <w:pPr>
              <w:jc w:val="both"/>
              <w:rPr>
                <w:rFonts w:asciiTheme="minorHAnsi" w:hAnsiTheme="minorHAnsi" w:cstheme="minorHAnsi"/>
              </w:rPr>
            </w:pPr>
          </w:p>
          <w:p w14:paraId="1D59E4F4" w14:textId="77777777" w:rsidR="00655E56" w:rsidRDefault="00655E56" w:rsidP="001530B9">
            <w:pPr>
              <w:jc w:val="both"/>
              <w:rPr>
                <w:rFonts w:asciiTheme="minorHAnsi" w:hAnsiTheme="minorHAnsi" w:cstheme="minorHAnsi"/>
              </w:rPr>
            </w:pPr>
          </w:p>
          <w:p w14:paraId="50505012" w14:textId="663AE676" w:rsidR="00655E56" w:rsidRDefault="00655E56" w:rsidP="001530B9">
            <w:pPr>
              <w:jc w:val="both"/>
              <w:rPr>
                <w:rFonts w:asciiTheme="minorHAnsi" w:hAnsiTheme="minorHAnsi" w:cstheme="minorHAnsi"/>
                <w:b/>
                <w:bCs/>
              </w:rPr>
            </w:pPr>
            <w:r>
              <w:rPr>
                <w:rFonts w:asciiTheme="minorHAnsi" w:hAnsiTheme="minorHAnsi" w:cstheme="minorHAnsi"/>
                <w:b/>
                <w:bCs/>
              </w:rPr>
              <w:lastRenderedPageBreak/>
              <w:t>Vote: Are we willing to spend £300 on the wall mural?</w:t>
            </w:r>
          </w:p>
          <w:p w14:paraId="5D4A0C90" w14:textId="73BCA0B5" w:rsidR="00655E56" w:rsidRPr="00655E56" w:rsidRDefault="00655E56" w:rsidP="001530B9">
            <w:pPr>
              <w:jc w:val="both"/>
              <w:rPr>
                <w:rFonts w:asciiTheme="minorHAnsi" w:hAnsiTheme="minorHAnsi" w:cstheme="minorHAnsi"/>
                <w:b/>
                <w:bCs/>
              </w:rPr>
            </w:pPr>
            <w:r>
              <w:rPr>
                <w:rFonts w:asciiTheme="minorHAnsi" w:hAnsiTheme="minorHAnsi" w:cstheme="minorHAnsi"/>
                <w:b/>
                <w:bCs/>
              </w:rPr>
              <w:t>Majority vote: Yes</w:t>
            </w:r>
          </w:p>
          <w:p w14:paraId="002D6358" w14:textId="77777777" w:rsidR="0096465A" w:rsidRDefault="0096465A" w:rsidP="00BC1CE3">
            <w:pPr>
              <w:rPr>
                <w:rFonts w:asciiTheme="minorHAnsi" w:hAnsiTheme="minorHAnsi" w:cstheme="minorHAnsi"/>
                <w:highlight w:val="yellow"/>
              </w:rPr>
            </w:pPr>
          </w:p>
          <w:p w14:paraId="54160218" w14:textId="77777777" w:rsidR="00655E56" w:rsidRPr="00026892" w:rsidRDefault="00655E56" w:rsidP="00BC1CE3">
            <w:pPr>
              <w:rPr>
                <w:rFonts w:asciiTheme="minorHAnsi" w:hAnsiTheme="minorHAnsi" w:cstheme="minorHAnsi"/>
              </w:rPr>
            </w:pPr>
            <w:r w:rsidRPr="00026892">
              <w:rPr>
                <w:rFonts w:asciiTheme="minorHAnsi" w:hAnsiTheme="minorHAnsi" w:cstheme="minorHAnsi"/>
              </w:rPr>
              <w:t xml:space="preserve">Bridie will go back to the artist to accept the quote of £300 for mural. </w:t>
            </w:r>
          </w:p>
          <w:p w14:paraId="335DE08F" w14:textId="77777777" w:rsidR="00655E56" w:rsidRDefault="00026892" w:rsidP="00BC1CE3">
            <w:pPr>
              <w:rPr>
                <w:rFonts w:asciiTheme="minorHAnsi" w:hAnsiTheme="minorHAnsi" w:cstheme="minorHAnsi"/>
              </w:rPr>
            </w:pPr>
            <w:r w:rsidRPr="00026892">
              <w:rPr>
                <w:rFonts w:asciiTheme="minorHAnsi" w:hAnsiTheme="minorHAnsi" w:cstheme="minorHAnsi"/>
              </w:rPr>
              <w:t>A few amendments to the design were discussed. A heading needs to be added: PTA Fundraising. Pound signs to be added. Figures to be changed so they start at £2000 and end with £10000</w:t>
            </w:r>
            <w:r>
              <w:rPr>
                <w:rFonts w:asciiTheme="minorHAnsi" w:hAnsiTheme="minorHAnsi" w:cstheme="minorHAnsi"/>
              </w:rPr>
              <w:t xml:space="preserve">. </w:t>
            </w:r>
          </w:p>
          <w:p w14:paraId="4C07D28D" w14:textId="0CC990DF" w:rsidR="00026892" w:rsidRDefault="00026892" w:rsidP="00BC1CE3">
            <w:pPr>
              <w:rPr>
                <w:rFonts w:asciiTheme="minorHAnsi" w:hAnsiTheme="minorHAnsi" w:cstheme="minorHAnsi"/>
              </w:rPr>
            </w:pPr>
            <w:r>
              <w:rPr>
                <w:rFonts w:asciiTheme="minorHAnsi" w:hAnsiTheme="minorHAnsi" w:cstheme="minorHAnsi"/>
              </w:rPr>
              <w:t xml:space="preserve">We could also have a banner located nearby for easy fundraising information. </w:t>
            </w:r>
          </w:p>
          <w:p w14:paraId="3EC54063" w14:textId="6246501A" w:rsidR="00026892" w:rsidRPr="003D3576" w:rsidRDefault="00026892" w:rsidP="00BC1CE3">
            <w:pPr>
              <w:rPr>
                <w:rFonts w:asciiTheme="minorHAnsi" w:hAnsiTheme="minorHAnsi" w:cstheme="minorHAnsi"/>
                <w:highlight w:val="yellow"/>
              </w:rPr>
            </w:pPr>
          </w:p>
        </w:tc>
        <w:tc>
          <w:tcPr>
            <w:tcW w:w="1766" w:type="dxa"/>
          </w:tcPr>
          <w:p w14:paraId="4D1155E7" w14:textId="77777777" w:rsidR="00657410" w:rsidRPr="003D3576" w:rsidRDefault="00657410" w:rsidP="00767D10">
            <w:pPr>
              <w:rPr>
                <w:rFonts w:asciiTheme="minorHAnsi" w:hAnsiTheme="minorHAnsi" w:cstheme="minorHAnsi"/>
                <w:b/>
              </w:rPr>
            </w:pPr>
          </w:p>
          <w:p w14:paraId="2206308A" w14:textId="77777777" w:rsidR="005F2871" w:rsidRPr="003D3576" w:rsidRDefault="005F2871" w:rsidP="00767D10">
            <w:pPr>
              <w:rPr>
                <w:rFonts w:asciiTheme="minorHAnsi" w:hAnsiTheme="minorHAnsi" w:cstheme="minorHAnsi"/>
                <w:b/>
              </w:rPr>
            </w:pPr>
          </w:p>
          <w:p w14:paraId="1B9C8DE1" w14:textId="3E31510F" w:rsidR="00004206" w:rsidRPr="003D3576" w:rsidRDefault="00004206" w:rsidP="00767D10">
            <w:pPr>
              <w:rPr>
                <w:rFonts w:asciiTheme="minorHAnsi" w:hAnsiTheme="minorHAnsi" w:cstheme="minorHAnsi"/>
                <w:b/>
              </w:rPr>
            </w:pPr>
          </w:p>
          <w:p w14:paraId="5303EBDB" w14:textId="77777777" w:rsidR="00552D58" w:rsidRDefault="00552D58" w:rsidP="00767D10">
            <w:pPr>
              <w:rPr>
                <w:rFonts w:asciiTheme="minorHAnsi" w:hAnsiTheme="minorHAnsi" w:cstheme="minorHAnsi"/>
                <w:b/>
              </w:rPr>
            </w:pPr>
          </w:p>
          <w:p w14:paraId="1C80D959" w14:textId="1BCEF085" w:rsidR="006B2F2E" w:rsidRDefault="006B2F2E" w:rsidP="00767D10">
            <w:pPr>
              <w:rPr>
                <w:rFonts w:asciiTheme="minorHAnsi" w:hAnsiTheme="minorHAnsi" w:cstheme="minorHAnsi"/>
                <w:b/>
              </w:rPr>
            </w:pPr>
          </w:p>
          <w:p w14:paraId="3BB221B7" w14:textId="77777777" w:rsidR="006B2F2E" w:rsidRDefault="006B2F2E" w:rsidP="00767D10">
            <w:pPr>
              <w:rPr>
                <w:rFonts w:asciiTheme="minorHAnsi" w:hAnsiTheme="minorHAnsi" w:cstheme="minorHAnsi"/>
                <w:b/>
              </w:rPr>
            </w:pPr>
          </w:p>
          <w:p w14:paraId="7C50C21D" w14:textId="0D69E1D2" w:rsidR="006B2F2E" w:rsidRPr="003D3576" w:rsidRDefault="00655E56" w:rsidP="00767D10">
            <w:pPr>
              <w:rPr>
                <w:rFonts w:asciiTheme="minorHAnsi" w:hAnsiTheme="minorHAnsi" w:cstheme="minorHAnsi"/>
                <w:b/>
              </w:rPr>
            </w:pPr>
            <w:r>
              <w:rPr>
                <w:rFonts w:asciiTheme="minorHAnsi" w:hAnsiTheme="minorHAnsi" w:cstheme="minorHAnsi"/>
                <w:b/>
              </w:rPr>
              <w:t>Bridie</w:t>
            </w:r>
          </w:p>
        </w:tc>
      </w:tr>
      <w:tr w:rsidR="006F0822" w:rsidRPr="003D3576" w14:paraId="481E3C60" w14:textId="77777777" w:rsidTr="006402C6">
        <w:trPr>
          <w:trHeight w:val="703"/>
        </w:trPr>
        <w:tc>
          <w:tcPr>
            <w:tcW w:w="3095" w:type="dxa"/>
          </w:tcPr>
          <w:p w14:paraId="00D9CD5E" w14:textId="14B5B1C3" w:rsidR="00C94E45" w:rsidRPr="0096465A" w:rsidRDefault="002D2070" w:rsidP="003B65C4">
            <w:pPr>
              <w:pStyle w:val="ListParagraph"/>
              <w:numPr>
                <w:ilvl w:val="0"/>
                <w:numId w:val="1"/>
              </w:numPr>
              <w:rPr>
                <w:rFonts w:asciiTheme="minorHAnsi" w:hAnsiTheme="minorHAnsi" w:cstheme="minorHAnsi"/>
                <w:b/>
                <w:sz w:val="24"/>
                <w:szCs w:val="24"/>
              </w:rPr>
            </w:pPr>
            <w:r>
              <w:rPr>
                <w:rFonts w:asciiTheme="minorHAnsi" w:hAnsiTheme="minorHAnsi" w:cstheme="minorHAnsi"/>
                <w:b/>
                <w:sz w:val="24"/>
                <w:szCs w:val="24"/>
              </w:rPr>
              <w:lastRenderedPageBreak/>
              <w:t xml:space="preserve">Upcoming events for discussion </w:t>
            </w:r>
          </w:p>
        </w:tc>
        <w:tc>
          <w:tcPr>
            <w:tcW w:w="9443" w:type="dxa"/>
            <w:shd w:val="clear" w:color="auto" w:fill="FFFFFF" w:themeFill="background1"/>
          </w:tcPr>
          <w:p w14:paraId="485CCC54" w14:textId="77777777" w:rsidR="00B54AEE" w:rsidRPr="00B54AEE" w:rsidRDefault="00B54AEE" w:rsidP="00B54AEE">
            <w:pPr>
              <w:tabs>
                <w:tab w:val="left" w:pos="3945"/>
              </w:tabs>
              <w:jc w:val="both"/>
              <w:rPr>
                <w:rFonts w:asciiTheme="minorHAnsi" w:hAnsiTheme="minorHAnsi" w:cstheme="minorHAnsi"/>
              </w:rPr>
            </w:pPr>
            <w:r w:rsidRPr="00B54AEE">
              <w:rPr>
                <w:rFonts w:asciiTheme="minorHAnsi" w:hAnsiTheme="minorHAnsi" w:cstheme="minorHAnsi"/>
                <w:b/>
                <w:bCs/>
              </w:rPr>
              <w:t>Upcoming events for discussion</w:t>
            </w:r>
          </w:p>
          <w:p w14:paraId="2B177B33" w14:textId="74E30728" w:rsidR="00B54AEE" w:rsidRDefault="00B54AEE" w:rsidP="00B54AEE">
            <w:pPr>
              <w:tabs>
                <w:tab w:val="left" w:pos="3945"/>
              </w:tabs>
              <w:jc w:val="both"/>
              <w:rPr>
                <w:rFonts w:asciiTheme="minorHAnsi" w:hAnsiTheme="minorHAnsi" w:cstheme="minorHAnsi"/>
              </w:rPr>
            </w:pPr>
            <w:r w:rsidRPr="00B54AEE">
              <w:rPr>
                <w:rFonts w:asciiTheme="minorHAnsi" w:hAnsiTheme="minorHAnsi" w:cstheme="minorHAnsi"/>
              </w:rPr>
              <w:t xml:space="preserve">- </w:t>
            </w:r>
            <w:r w:rsidRPr="00B54AEE">
              <w:rPr>
                <w:rFonts w:asciiTheme="minorHAnsi" w:hAnsiTheme="minorHAnsi" w:cstheme="minorHAnsi"/>
                <w:b/>
                <w:bCs/>
              </w:rPr>
              <w:t>Wed 23</w:t>
            </w:r>
            <w:r w:rsidRPr="00B54AEE">
              <w:rPr>
                <w:rFonts w:asciiTheme="minorHAnsi" w:hAnsiTheme="minorHAnsi" w:cstheme="minorHAnsi"/>
                <w:b/>
                <w:bCs/>
                <w:vertAlign w:val="superscript"/>
              </w:rPr>
              <w:t>rd</w:t>
            </w:r>
            <w:r w:rsidRPr="00B54AEE">
              <w:rPr>
                <w:rFonts w:asciiTheme="minorHAnsi" w:hAnsiTheme="minorHAnsi" w:cstheme="minorHAnsi"/>
                <w:b/>
                <w:bCs/>
              </w:rPr>
              <w:t xml:space="preserve"> October (4.00–5.00pm &amp; 5.15–6.30pm) Autumn Term Disco</w:t>
            </w:r>
            <w:r>
              <w:rPr>
                <w:rFonts w:asciiTheme="minorHAnsi" w:hAnsiTheme="minorHAnsi" w:cstheme="minorHAnsi"/>
              </w:rPr>
              <w:t xml:space="preserve">: DJ has said he will do the infant disco free of charge which is fantastic. </w:t>
            </w:r>
          </w:p>
          <w:p w14:paraId="36C74408" w14:textId="77777777" w:rsidR="00B54AEE" w:rsidRPr="00B54AEE" w:rsidRDefault="00B54AEE" w:rsidP="00B54AEE">
            <w:pPr>
              <w:tabs>
                <w:tab w:val="left" w:pos="3945"/>
              </w:tabs>
              <w:jc w:val="both"/>
              <w:rPr>
                <w:rFonts w:asciiTheme="minorHAnsi" w:hAnsiTheme="minorHAnsi" w:cstheme="minorHAnsi"/>
              </w:rPr>
            </w:pPr>
          </w:p>
          <w:p w14:paraId="6991C8EB" w14:textId="70DE0871" w:rsidR="00B54AEE" w:rsidRDefault="00B54AEE" w:rsidP="00B54AEE">
            <w:pPr>
              <w:tabs>
                <w:tab w:val="left" w:pos="3945"/>
              </w:tabs>
              <w:jc w:val="both"/>
              <w:rPr>
                <w:rFonts w:asciiTheme="minorHAnsi" w:hAnsiTheme="minorHAnsi" w:cstheme="minorHAnsi"/>
              </w:rPr>
            </w:pPr>
            <w:r w:rsidRPr="00B54AEE">
              <w:rPr>
                <w:rFonts w:asciiTheme="minorHAnsi" w:hAnsiTheme="minorHAnsi" w:cstheme="minorHAnsi"/>
              </w:rPr>
              <w:t xml:space="preserve">- </w:t>
            </w:r>
            <w:r w:rsidRPr="00B54AEE">
              <w:rPr>
                <w:rFonts w:asciiTheme="minorHAnsi" w:hAnsiTheme="minorHAnsi" w:cstheme="minorHAnsi"/>
                <w:b/>
                <w:bCs/>
              </w:rPr>
              <w:t>5</w:t>
            </w:r>
            <w:r w:rsidRPr="00B54AEE">
              <w:rPr>
                <w:rFonts w:asciiTheme="minorHAnsi" w:hAnsiTheme="minorHAnsi" w:cstheme="minorHAnsi"/>
                <w:b/>
                <w:bCs/>
                <w:vertAlign w:val="superscript"/>
              </w:rPr>
              <w:t>th</w:t>
            </w:r>
            <w:r w:rsidRPr="00B54AEE">
              <w:rPr>
                <w:rFonts w:asciiTheme="minorHAnsi" w:hAnsiTheme="minorHAnsi" w:cstheme="minorHAnsi"/>
                <w:b/>
                <w:bCs/>
              </w:rPr>
              <w:t xml:space="preserve"> December (2–6pm) Christmas Fayre</w:t>
            </w:r>
            <w:r>
              <w:rPr>
                <w:rFonts w:asciiTheme="minorHAnsi" w:hAnsiTheme="minorHAnsi" w:cstheme="minorHAnsi"/>
              </w:rPr>
              <w:t xml:space="preserve">. Time is changing this year and also hoping to do get some new ideas for the fayre this year. </w:t>
            </w:r>
          </w:p>
          <w:p w14:paraId="6476BAC8" w14:textId="6BC15CF3" w:rsidR="00B54AEE" w:rsidRDefault="00B54AEE" w:rsidP="00B54AEE">
            <w:pPr>
              <w:tabs>
                <w:tab w:val="left" w:pos="3945"/>
              </w:tabs>
              <w:jc w:val="both"/>
              <w:rPr>
                <w:rFonts w:asciiTheme="minorHAnsi" w:hAnsiTheme="minorHAnsi" w:cstheme="minorHAnsi"/>
              </w:rPr>
            </w:pPr>
            <w:r>
              <w:rPr>
                <w:rFonts w:asciiTheme="minorHAnsi" w:hAnsiTheme="minorHAnsi" w:cstheme="minorHAnsi"/>
              </w:rPr>
              <w:t>We had a quote for a Hog roast: £600 for 140 portions which would mean that we would have to charge £7 per roll. After discussion this was felt to be far too expensive and all agreed not to have a hog roast. Ideas so far:</w:t>
            </w:r>
          </w:p>
          <w:p w14:paraId="4CD7948B" w14:textId="6393D876" w:rsidR="00B54AEE" w:rsidRDefault="00B54AEE" w:rsidP="00B54AEE">
            <w:pPr>
              <w:tabs>
                <w:tab w:val="left" w:pos="3945"/>
              </w:tabs>
              <w:jc w:val="both"/>
              <w:rPr>
                <w:rFonts w:asciiTheme="minorHAnsi" w:hAnsiTheme="minorHAnsi" w:cstheme="minorHAnsi"/>
              </w:rPr>
            </w:pPr>
            <w:r>
              <w:rPr>
                <w:rFonts w:asciiTheme="minorHAnsi" w:hAnsiTheme="minorHAnsi" w:cstheme="minorHAnsi"/>
              </w:rPr>
              <w:t xml:space="preserve">Class stalls, games, hot dogs, tombola, Santa on stage, sweets, Choir at 4pm.  </w:t>
            </w:r>
          </w:p>
          <w:p w14:paraId="7EEFC3E6" w14:textId="494DDD29" w:rsidR="00B54AEE" w:rsidRPr="00B54AEE" w:rsidRDefault="00B54AEE" w:rsidP="00B54AEE">
            <w:pPr>
              <w:tabs>
                <w:tab w:val="left" w:pos="3945"/>
              </w:tabs>
              <w:jc w:val="both"/>
              <w:rPr>
                <w:rFonts w:asciiTheme="minorHAnsi" w:hAnsiTheme="minorHAnsi" w:cstheme="minorHAnsi"/>
              </w:rPr>
            </w:pPr>
            <w:r>
              <w:rPr>
                <w:rFonts w:asciiTheme="minorHAnsi" w:hAnsiTheme="minorHAnsi" w:cstheme="minorHAnsi"/>
              </w:rPr>
              <w:t xml:space="preserve">Team for organising the event: Bethan, Georgina, Rachel, Helen. </w:t>
            </w:r>
          </w:p>
          <w:p w14:paraId="67D9365C" w14:textId="79B1A931" w:rsidR="00B54AEE" w:rsidRPr="00B54AEE" w:rsidRDefault="00B54AEE" w:rsidP="00B54AEE">
            <w:pPr>
              <w:tabs>
                <w:tab w:val="left" w:pos="3945"/>
              </w:tabs>
              <w:jc w:val="both"/>
              <w:rPr>
                <w:rFonts w:asciiTheme="minorHAnsi" w:hAnsiTheme="minorHAnsi" w:cstheme="minorHAnsi"/>
              </w:rPr>
            </w:pPr>
          </w:p>
          <w:p w14:paraId="4091737C" w14:textId="3A617658" w:rsidR="0040685A" w:rsidRPr="00BF1260" w:rsidRDefault="0040685A" w:rsidP="0096465A">
            <w:pPr>
              <w:tabs>
                <w:tab w:val="left" w:pos="3945"/>
              </w:tabs>
              <w:jc w:val="both"/>
              <w:rPr>
                <w:rFonts w:asciiTheme="minorHAnsi" w:hAnsiTheme="minorHAnsi" w:cstheme="minorHAnsi"/>
              </w:rPr>
            </w:pPr>
          </w:p>
        </w:tc>
        <w:tc>
          <w:tcPr>
            <w:tcW w:w="1766" w:type="dxa"/>
          </w:tcPr>
          <w:p w14:paraId="55C3804F" w14:textId="68E0CA81" w:rsidR="00074EF0" w:rsidRPr="003D3576" w:rsidRDefault="00074EF0" w:rsidP="00E47A0A">
            <w:pPr>
              <w:rPr>
                <w:rFonts w:asciiTheme="minorHAnsi" w:hAnsiTheme="minorHAnsi" w:cstheme="minorHAnsi"/>
                <w:b/>
              </w:rPr>
            </w:pPr>
          </w:p>
          <w:p w14:paraId="5B1A219A" w14:textId="77777777" w:rsidR="00074EF0" w:rsidRPr="003D3576" w:rsidRDefault="00074EF0" w:rsidP="00074EF0">
            <w:pPr>
              <w:rPr>
                <w:rFonts w:asciiTheme="minorHAnsi" w:hAnsiTheme="minorHAnsi" w:cstheme="minorHAnsi"/>
              </w:rPr>
            </w:pPr>
          </w:p>
          <w:p w14:paraId="3E46C72F" w14:textId="77777777" w:rsidR="00074EF0" w:rsidRPr="003D3576" w:rsidRDefault="00074EF0" w:rsidP="00074EF0">
            <w:pPr>
              <w:rPr>
                <w:rFonts w:asciiTheme="minorHAnsi" w:hAnsiTheme="minorHAnsi" w:cstheme="minorHAnsi"/>
              </w:rPr>
            </w:pPr>
          </w:p>
          <w:p w14:paraId="5DAE3383" w14:textId="77777777" w:rsidR="00854BCF" w:rsidRPr="003D3576" w:rsidRDefault="00854BCF" w:rsidP="006C7C9F">
            <w:pPr>
              <w:rPr>
                <w:rFonts w:asciiTheme="minorHAnsi" w:hAnsiTheme="minorHAnsi" w:cstheme="minorHAnsi"/>
              </w:rPr>
            </w:pPr>
          </w:p>
          <w:p w14:paraId="7FE678A1" w14:textId="77777777" w:rsidR="00854BCF" w:rsidRPr="003D3576" w:rsidRDefault="00854BCF" w:rsidP="006C7C9F">
            <w:pPr>
              <w:rPr>
                <w:rFonts w:asciiTheme="minorHAnsi" w:hAnsiTheme="minorHAnsi" w:cstheme="minorHAnsi"/>
              </w:rPr>
            </w:pPr>
          </w:p>
          <w:p w14:paraId="12388F59" w14:textId="77777777" w:rsidR="00854BCF" w:rsidRPr="003D3576" w:rsidRDefault="00854BCF" w:rsidP="006C7C9F">
            <w:pPr>
              <w:rPr>
                <w:rFonts w:asciiTheme="minorHAnsi" w:hAnsiTheme="minorHAnsi" w:cstheme="minorHAnsi"/>
              </w:rPr>
            </w:pPr>
          </w:p>
          <w:p w14:paraId="12E6B7E2" w14:textId="77777777" w:rsidR="00854BCF" w:rsidRPr="003D3576" w:rsidRDefault="00854BCF" w:rsidP="006C7C9F">
            <w:pPr>
              <w:rPr>
                <w:rFonts w:asciiTheme="minorHAnsi" w:hAnsiTheme="minorHAnsi" w:cstheme="minorHAnsi"/>
              </w:rPr>
            </w:pPr>
          </w:p>
          <w:p w14:paraId="42061B5C" w14:textId="4A14433C" w:rsidR="00854BCF" w:rsidRPr="003D3576" w:rsidRDefault="00854BCF" w:rsidP="006C7C9F">
            <w:pPr>
              <w:rPr>
                <w:rFonts w:asciiTheme="minorHAnsi" w:hAnsiTheme="minorHAnsi" w:cstheme="minorHAnsi"/>
              </w:rPr>
            </w:pPr>
          </w:p>
        </w:tc>
      </w:tr>
      <w:tr w:rsidR="006F0822" w:rsidRPr="003D3576" w14:paraId="533CD43C" w14:textId="77777777" w:rsidTr="00DB3C79">
        <w:trPr>
          <w:trHeight w:val="672"/>
        </w:trPr>
        <w:tc>
          <w:tcPr>
            <w:tcW w:w="3095" w:type="dxa"/>
          </w:tcPr>
          <w:p w14:paraId="4AFF1B5F" w14:textId="22AFB6A3" w:rsidR="00BC1CE3" w:rsidRPr="00BC1CE3" w:rsidRDefault="002D2070" w:rsidP="00BC1CE3">
            <w:pPr>
              <w:pStyle w:val="ListParagraph"/>
              <w:numPr>
                <w:ilvl w:val="0"/>
                <w:numId w:val="1"/>
              </w:numPr>
              <w:rPr>
                <w:rFonts w:asciiTheme="minorHAnsi" w:hAnsiTheme="minorHAnsi" w:cstheme="minorHAnsi"/>
                <w:b/>
                <w:sz w:val="24"/>
                <w:szCs w:val="24"/>
              </w:rPr>
            </w:pPr>
            <w:r>
              <w:rPr>
                <w:rFonts w:asciiTheme="minorHAnsi" w:hAnsiTheme="minorHAnsi" w:cstheme="minorHAnsi"/>
                <w:b/>
                <w:sz w:val="24"/>
                <w:szCs w:val="24"/>
              </w:rPr>
              <w:t>Dates for the diary</w:t>
            </w:r>
          </w:p>
        </w:tc>
        <w:tc>
          <w:tcPr>
            <w:tcW w:w="9443" w:type="dxa"/>
          </w:tcPr>
          <w:p w14:paraId="1C701634" w14:textId="76F90D6E" w:rsidR="00B54AEE" w:rsidRPr="00B54AEE" w:rsidRDefault="00B54AEE" w:rsidP="00B54AEE">
            <w:pPr>
              <w:rPr>
                <w:rFonts w:asciiTheme="minorHAnsi" w:hAnsiTheme="minorHAnsi" w:cstheme="minorHAnsi"/>
                <w:b/>
                <w:bCs/>
              </w:rPr>
            </w:pPr>
            <w:r w:rsidRPr="00B54AEE">
              <w:rPr>
                <w:rFonts w:asciiTheme="minorHAnsi" w:hAnsiTheme="minorHAnsi" w:cstheme="minorHAnsi"/>
                <w:b/>
                <w:bCs/>
              </w:rPr>
              <w:t>- Mother’s Day</w:t>
            </w:r>
            <w:r>
              <w:rPr>
                <w:rFonts w:asciiTheme="minorHAnsi" w:hAnsiTheme="minorHAnsi" w:cstheme="minorHAnsi"/>
                <w:b/>
                <w:bCs/>
              </w:rPr>
              <w:t xml:space="preserve">: </w:t>
            </w:r>
            <w:r w:rsidRPr="00B54AEE">
              <w:rPr>
                <w:rFonts w:asciiTheme="minorHAnsi" w:hAnsiTheme="minorHAnsi" w:cstheme="minorHAnsi"/>
              </w:rPr>
              <w:t>w/c 24</w:t>
            </w:r>
            <w:r w:rsidRPr="00B54AEE">
              <w:rPr>
                <w:rFonts w:asciiTheme="minorHAnsi" w:hAnsiTheme="minorHAnsi" w:cstheme="minorHAnsi"/>
                <w:vertAlign w:val="superscript"/>
              </w:rPr>
              <w:t>th</w:t>
            </w:r>
            <w:r w:rsidRPr="00B54AEE">
              <w:rPr>
                <w:rFonts w:asciiTheme="minorHAnsi" w:hAnsiTheme="minorHAnsi" w:cstheme="minorHAnsi"/>
              </w:rPr>
              <w:t xml:space="preserve"> March</w:t>
            </w:r>
            <w:r>
              <w:rPr>
                <w:rFonts w:asciiTheme="minorHAnsi" w:hAnsiTheme="minorHAnsi" w:cstheme="minorHAnsi"/>
              </w:rPr>
              <w:t xml:space="preserve"> – thinking of bunches of daffodils </w:t>
            </w:r>
          </w:p>
          <w:p w14:paraId="131086EF" w14:textId="5D79A123" w:rsidR="00B54AEE" w:rsidRPr="00B54AEE" w:rsidRDefault="00B54AEE" w:rsidP="00B54AEE">
            <w:pPr>
              <w:rPr>
                <w:rFonts w:asciiTheme="minorHAnsi" w:hAnsiTheme="minorHAnsi" w:cstheme="minorHAnsi"/>
                <w:b/>
                <w:bCs/>
              </w:rPr>
            </w:pPr>
            <w:r w:rsidRPr="00B54AEE">
              <w:rPr>
                <w:rFonts w:asciiTheme="minorHAnsi" w:hAnsiTheme="minorHAnsi" w:cstheme="minorHAnsi"/>
                <w:b/>
                <w:bCs/>
              </w:rPr>
              <w:t>- Spring Disco</w:t>
            </w:r>
            <w:r>
              <w:rPr>
                <w:rFonts w:asciiTheme="minorHAnsi" w:hAnsiTheme="minorHAnsi" w:cstheme="minorHAnsi"/>
                <w:b/>
                <w:bCs/>
              </w:rPr>
              <w:t xml:space="preserve">: </w:t>
            </w:r>
            <w:r w:rsidRPr="00B54AEE">
              <w:rPr>
                <w:rFonts w:asciiTheme="minorHAnsi" w:hAnsiTheme="minorHAnsi" w:cstheme="minorHAnsi"/>
              </w:rPr>
              <w:t>13</w:t>
            </w:r>
            <w:r w:rsidRPr="00B54AEE">
              <w:rPr>
                <w:rFonts w:asciiTheme="minorHAnsi" w:hAnsiTheme="minorHAnsi" w:cstheme="minorHAnsi"/>
                <w:vertAlign w:val="superscript"/>
              </w:rPr>
              <w:t>th</w:t>
            </w:r>
            <w:r w:rsidRPr="00B54AEE">
              <w:rPr>
                <w:rFonts w:asciiTheme="minorHAnsi" w:hAnsiTheme="minorHAnsi" w:cstheme="minorHAnsi"/>
              </w:rPr>
              <w:t xml:space="preserve"> February</w:t>
            </w:r>
            <w:r>
              <w:rPr>
                <w:rFonts w:asciiTheme="minorHAnsi" w:hAnsiTheme="minorHAnsi" w:cstheme="minorHAnsi"/>
                <w:b/>
                <w:bCs/>
              </w:rPr>
              <w:t xml:space="preserve"> – </w:t>
            </w:r>
            <w:r w:rsidRPr="00B54AEE">
              <w:rPr>
                <w:rFonts w:asciiTheme="minorHAnsi" w:hAnsiTheme="minorHAnsi" w:cstheme="minorHAnsi"/>
              </w:rPr>
              <w:t>potential Valentine</w:t>
            </w:r>
            <w:r w:rsidR="001D5B0B">
              <w:rPr>
                <w:rFonts w:asciiTheme="minorHAnsi" w:hAnsiTheme="minorHAnsi" w:cstheme="minorHAnsi"/>
              </w:rPr>
              <w:t>’</w:t>
            </w:r>
            <w:r w:rsidRPr="00B54AEE">
              <w:rPr>
                <w:rFonts w:asciiTheme="minorHAnsi" w:hAnsiTheme="minorHAnsi" w:cstheme="minorHAnsi"/>
              </w:rPr>
              <w:t>s theme</w:t>
            </w:r>
          </w:p>
          <w:p w14:paraId="7C154195" w14:textId="09B96093" w:rsidR="00B54AEE" w:rsidRPr="00B54AEE" w:rsidRDefault="00B54AEE" w:rsidP="00B54AEE">
            <w:pPr>
              <w:rPr>
                <w:rFonts w:asciiTheme="minorHAnsi" w:hAnsiTheme="minorHAnsi" w:cstheme="minorHAnsi"/>
                <w:b/>
                <w:bCs/>
              </w:rPr>
            </w:pPr>
            <w:r w:rsidRPr="00B54AEE">
              <w:rPr>
                <w:rFonts w:asciiTheme="minorHAnsi" w:hAnsiTheme="minorHAnsi" w:cstheme="minorHAnsi"/>
                <w:b/>
                <w:bCs/>
              </w:rPr>
              <w:t>- Film Night</w:t>
            </w:r>
            <w:r>
              <w:rPr>
                <w:rFonts w:asciiTheme="minorHAnsi" w:hAnsiTheme="minorHAnsi" w:cstheme="minorHAnsi"/>
                <w:b/>
                <w:bCs/>
              </w:rPr>
              <w:t xml:space="preserve">: </w:t>
            </w:r>
            <w:r w:rsidRPr="00B54AEE">
              <w:rPr>
                <w:rFonts w:asciiTheme="minorHAnsi" w:hAnsiTheme="minorHAnsi" w:cstheme="minorHAnsi"/>
              </w:rPr>
              <w:t>3</w:t>
            </w:r>
            <w:r w:rsidRPr="00B54AEE">
              <w:rPr>
                <w:rFonts w:asciiTheme="minorHAnsi" w:hAnsiTheme="minorHAnsi" w:cstheme="minorHAnsi"/>
                <w:vertAlign w:val="superscript"/>
              </w:rPr>
              <w:t>rd</w:t>
            </w:r>
            <w:r w:rsidRPr="00B54AEE">
              <w:rPr>
                <w:rFonts w:asciiTheme="minorHAnsi" w:hAnsiTheme="minorHAnsi" w:cstheme="minorHAnsi"/>
              </w:rPr>
              <w:t xml:space="preserve"> April</w:t>
            </w:r>
          </w:p>
          <w:p w14:paraId="5681EB43" w14:textId="61C44916" w:rsidR="00B54AEE" w:rsidRDefault="00B54AEE" w:rsidP="00B54AEE">
            <w:pPr>
              <w:rPr>
                <w:rFonts w:asciiTheme="minorHAnsi" w:hAnsiTheme="minorHAnsi" w:cstheme="minorHAnsi"/>
                <w:b/>
                <w:bCs/>
              </w:rPr>
            </w:pPr>
            <w:r w:rsidRPr="00B54AEE">
              <w:rPr>
                <w:rFonts w:asciiTheme="minorHAnsi" w:hAnsiTheme="minorHAnsi" w:cstheme="minorHAnsi"/>
                <w:b/>
                <w:bCs/>
              </w:rPr>
              <w:t>- Father’s Day</w:t>
            </w:r>
            <w:r>
              <w:rPr>
                <w:rFonts w:asciiTheme="minorHAnsi" w:hAnsiTheme="minorHAnsi" w:cstheme="minorHAnsi"/>
                <w:b/>
                <w:bCs/>
              </w:rPr>
              <w:t xml:space="preserve">: </w:t>
            </w:r>
            <w:r w:rsidRPr="00B54AEE">
              <w:rPr>
                <w:rFonts w:asciiTheme="minorHAnsi" w:hAnsiTheme="minorHAnsi" w:cstheme="minorHAnsi"/>
              </w:rPr>
              <w:t>w/c 9</w:t>
            </w:r>
            <w:r w:rsidRPr="00B54AEE">
              <w:rPr>
                <w:rFonts w:asciiTheme="minorHAnsi" w:hAnsiTheme="minorHAnsi" w:cstheme="minorHAnsi"/>
                <w:vertAlign w:val="superscript"/>
              </w:rPr>
              <w:t>th</w:t>
            </w:r>
            <w:r w:rsidRPr="00B54AEE">
              <w:rPr>
                <w:rFonts w:asciiTheme="minorHAnsi" w:hAnsiTheme="minorHAnsi" w:cstheme="minorHAnsi"/>
              </w:rPr>
              <w:t xml:space="preserve"> June</w:t>
            </w:r>
          </w:p>
          <w:p w14:paraId="7CFA1779" w14:textId="3AD418B7" w:rsidR="00B54AEE" w:rsidRPr="00B54AEE" w:rsidRDefault="00B54AEE" w:rsidP="00B54AEE">
            <w:pPr>
              <w:rPr>
                <w:rFonts w:asciiTheme="minorHAnsi" w:hAnsiTheme="minorHAnsi" w:cstheme="minorHAnsi"/>
                <w:b/>
                <w:bCs/>
              </w:rPr>
            </w:pPr>
            <w:r>
              <w:rPr>
                <w:rFonts w:asciiTheme="minorHAnsi" w:hAnsiTheme="minorHAnsi" w:cstheme="minorHAnsi"/>
                <w:b/>
                <w:bCs/>
              </w:rPr>
              <w:t xml:space="preserve">- Summer Fayre: </w:t>
            </w:r>
            <w:r w:rsidRPr="00B54AEE">
              <w:rPr>
                <w:rFonts w:asciiTheme="minorHAnsi" w:hAnsiTheme="minorHAnsi" w:cstheme="minorHAnsi"/>
              </w:rPr>
              <w:t>June 28</w:t>
            </w:r>
            <w:r w:rsidRPr="00B54AEE">
              <w:rPr>
                <w:rFonts w:asciiTheme="minorHAnsi" w:hAnsiTheme="minorHAnsi" w:cstheme="minorHAnsi"/>
                <w:vertAlign w:val="superscript"/>
              </w:rPr>
              <w:t>th</w:t>
            </w:r>
            <w:r>
              <w:rPr>
                <w:rFonts w:asciiTheme="minorHAnsi" w:hAnsiTheme="minorHAnsi" w:cstheme="minorHAnsi"/>
                <w:b/>
                <w:bCs/>
              </w:rPr>
              <w:t xml:space="preserve"> </w:t>
            </w:r>
          </w:p>
          <w:p w14:paraId="059FE89D" w14:textId="77777777" w:rsidR="0096465A" w:rsidRDefault="0096465A" w:rsidP="00BC1CE3">
            <w:pPr>
              <w:rPr>
                <w:rFonts w:asciiTheme="minorHAnsi" w:hAnsiTheme="minorHAnsi" w:cstheme="minorHAnsi"/>
                <w:b/>
                <w:bCs/>
              </w:rPr>
            </w:pPr>
          </w:p>
          <w:p w14:paraId="03DD87FC" w14:textId="6060E827" w:rsidR="0057312A" w:rsidRPr="0096465A" w:rsidRDefault="0057312A" w:rsidP="002D2070">
            <w:pPr>
              <w:rPr>
                <w:rFonts w:asciiTheme="minorHAnsi" w:hAnsiTheme="minorHAnsi" w:cstheme="minorHAnsi"/>
                <w:b/>
                <w:bCs/>
              </w:rPr>
            </w:pPr>
          </w:p>
        </w:tc>
        <w:tc>
          <w:tcPr>
            <w:tcW w:w="1766" w:type="dxa"/>
          </w:tcPr>
          <w:p w14:paraId="3D11C640" w14:textId="77777777" w:rsidR="00552D58" w:rsidRPr="003D3576" w:rsidRDefault="00552D58" w:rsidP="00E47A0A">
            <w:pPr>
              <w:rPr>
                <w:rFonts w:asciiTheme="minorHAnsi" w:hAnsiTheme="minorHAnsi" w:cstheme="minorHAnsi"/>
              </w:rPr>
            </w:pPr>
          </w:p>
          <w:p w14:paraId="28393F6D" w14:textId="77777777" w:rsidR="00D547B9" w:rsidRPr="003D3576" w:rsidRDefault="00D547B9" w:rsidP="00E47A0A">
            <w:pPr>
              <w:rPr>
                <w:rFonts w:asciiTheme="minorHAnsi" w:hAnsiTheme="minorHAnsi" w:cstheme="minorHAnsi"/>
                <w:b/>
                <w:bCs/>
              </w:rPr>
            </w:pPr>
          </w:p>
          <w:p w14:paraId="20304681" w14:textId="77777777" w:rsidR="00D547B9" w:rsidRPr="003D3576" w:rsidRDefault="00D547B9" w:rsidP="00E47A0A">
            <w:pPr>
              <w:rPr>
                <w:rFonts w:asciiTheme="minorHAnsi" w:hAnsiTheme="minorHAnsi" w:cstheme="minorHAnsi"/>
                <w:b/>
                <w:bCs/>
              </w:rPr>
            </w:pPr>
          </w:p>
          <w:p w14:paraId="65587BB2" w14:textId="77777777" w:rsidR="008D3DE7" w:rsidRPr="003D3576" w:rsidRDefault="008D3DE7" w:rsidP="00E47A0A">
            <w:pPr>
              <w:rPr>
                <w:rFonts w:asciiTheme="minorHAnsi" w:hAnsiTheme="minorHAnsi" w:cstheme="minorHAnsi"/>
                <w:b/>
                <w:bCs/>
              </w:rPr>
            </w:pPr>
          </w:p>
          <w:p w14:paraId="04D4B76E" w14:textId="77777777" w:rsidR="008D3DE7" w:rsidRPr="003D3576" w:rsidRDefault="008D3DE7" w:rsidP="00E47A0A">
            <w:pPr>
              <w:rPr>
                <w:rFonts w:asciiTheme="minorHAnsi" w:hAnsiTheme="minorHAnsi" w:cstheme="minorHAnsi"/>
                <w:b/>
                <w:bCs/>
              </w:rPr>
            </w:pPr>
          </w:p>
          <w:p w14:paraId="0C3E75E0" w14:textId="62129B1C" w:rsidR="003E75CD" w:rsidRPr="003D3576" w:rsidRDefault="003E75CD" w:rsidP="00E47A0A">
            <w:pPr>
              <w:rPr>
                <w:rFonts w:asciiTheme="minorHAnsi" w:hAnsiTheme="minorHAnsi" w:cstheme="minorHAnsi"/>
                <w:b/>
                <w:bCs/>
              </w:rPr>
            </w:pPr>
          </w:p>
        </w:tc>
      </w:tr>
      <w:tr w:rsidR="00A937A6" w:rsidRPr="003D3576" w14:paraId="76BFB2F3" w14:textId="77777777" w:rsidTr="00DB3C79">
        <w:trPr>
          <w:trHeight w:val="672"/>
        </w:trPr>
        <w:tc>
          <w:tcPr>
            <w:tcW w:w="3095" w:type="dxa"/>
          </w:tcPr>
          <w:p w14:paraId="546231AF" w14:textId="77777777" w:rsidR="00A937A6" w:rsidRPr="003D3576" w:rsidRDefault="00A937A6" w:rsidP="005F2D80">
            <w:pPr>
              <w:rPr>
                <w:rFonts w:asciiTheme="minorHAnsi" w:hAnsiTheme="minorHAnsi" w:cstheme="minorHAnsi"/>
                <w:b/>
              </w:rPr>
            </w:pPr>
          </w:p>
          <w:p w14:paraId="60EA635A" w14:textId="182E5FC2" w:rsidR="00A937A6" w:rsidRPr="003D3576" w:rsidRDefault="00BC1CE3" w:rsidP="00A937A6">
            <w:pPr>
              <w:pStyle w:val="ListParagraph"/>
              <w:numPr>
                <w:ilvl w:val="0"/>
                <w:numId w:val="45"/>
              </w:numPr>
              <w:rPr>
                <w:rFonts w:asciiTheme="minorHAnsi" w:hAnsiTheme="minorHAnsi" w:cstheme="minorHAnsi"/>
                <w:b/>
                <w:sz w:val="24"/>
                <w:szCs w:val="24"/>
              </w:rPr>
            </w:pPr>
            <w:r>
              <w:rPr>
                <w:rFonts w:asciiTheme="minorHAnsi" w:hAnsiTheme="minorHAnsi" w:cstheme="minorHAnsi"/>
                <w:b/>
                <w:sz w:val="24"/>
                <w:szCs w:val="24"/>
              </w:rPr>
              <w:t>AOB</w:t>
            </w:r>
          </w:p>
        </w:tc>
        <w:tc>
          <w:tcPr>
            <w:tcW w:w="9443" w:type="dxa"/>
          </w:tcPr>
          <w:p w14:paraId="74F0CCC6" w14:textId="02503A88" w:rsidR="00C255FF" w:rsidRDefault="0069536E" w:rsidP="006B2F2E">
            <w:pPr>
              <w:rPr>
                <w:rFonts w:asciiTheme="minorHAnsi" w:hAnsiTheme="minorHAnsi" w:cstheme="minorHAnsi"/>
              </w:rPr>
            </w:pPr>
            <w:r w:rsidRPr="0069536E">
              <w:rPr>
                <w:rFonts w:asciiTheme="minorHAnsi" w:hAnsiTheme="minorHAnsi" w:cstheme="minorHAnsi"/>
                <w:b/>
                <w:bCs/>
              </w:rPr>
              <w:t>Charity’s Purpose and Objectives</w:t>
            </w:r>
            <w:r>
              <w:rPr>
                <w:rFonts w:asciiTheme="minorHAnsi" w:hAnsiTheme="minorHAnsi" w:cstheme="minorHAnsi"/>
              </w:rPr>
              <w:t>:</w:t>
            </w:r>
          </w:p>
          <w:p w14:paraId="646DD2B5" w14:textId="77777777" w:rsidR="0069536E" w:rsidRPr="0069536E" w:rsidRDefault="0069536E" w:rsidP="0069536E">
            <w:pPr>
              <w:rPr>
                <w:rFonts w:asciiTheme="minorHAnsi" w:hAnsiTheme="minorHAnsi" w:cstheme="minorHAnsi"/>
              </w:rPr>
            </w:pPr>
            <w:r w:rsidRPr="0069536E">
              <w:rPr>
                <w:rFonts w:asciiTheme="minorHAnsi" w:hAnsiTheme="minorHAnsi" w:cstheme="minorHAnsi"/>
              </w:rPr>
              <w:t>To advance the education of pupils in the school in particular by:</w:t>
            </w:r>
          </w:p>
          <w:p w14:paraId="64394BE8" w14:textId="77777777" w:rsidR="0069536E" w:rsidRPr="0069536E" w:rsidRDefault="0069536E" w:rsidP="0069536E">
            <w:pPr>
              <w:numPr>
                <w:ilvl w:val="0"/>
                <w:numId w:val="56"/>
              </w:numPr>
              <w:rPr>
                <w:rFonts w:asciiTheme="minorHAnsi" w:hAnsiTheme="minorHAnsi" w:cstheme="minorHAnsi"/>
              </w:rPr>
            </w:pPr>
            <w:r w:rsidRPr="0069536E">
              <w:rPr>
                <w:rFonts w:asciiTheme="minorHAnsi" w:hAnsiTheme="minorHAnsi" w:cstheme="minorHAnsi"/>
              </w:rPr>
              <w:t>Developing effective relationships between the staff, parents and others associated with the school</w:t>
            </w:r>
          </w:p>
          <w:p w14:paraId="0522018A" w14:textId="77777777" w:rsidR="0069536E" w:rsidRDefault="0069536E" w:rsidP="0069536E">
            <w:pPr>
              <w:numPr>
                <w:ilvl w:val="0"/>
                <w:numId w:val="56"/>
              </w:numPr>
              <w:rPr>
                <w:rFonts w:asciiTheme="minorHAnsi" w:hAnsiTheme="minorHAnsi" w:cstheme="minorHAnsi"/>
              </w:rPr>
            </w:pPr>
            <w:r w:rsidRPr="0069536E">
              <w:rPr>
                <w:rFonts w:asciiTheme="minorHAnsi" w:hAnsiTheme="minorHAnsi" w:cstheme="minorHAnsi"/>
              </w:rPr>
              <w:t>Engaging in activities or providing facilities or equipment which support the school and advance the education of the pupils.</w:t>
            </w:r>
          </w:p>
          <w:p w14:paraId="7482B187" w14:textId="77777777" w:rsidR="0069536E" w:rsidRDefault="0069536E" w:rsidP="00391DF1">
            <w:pPr>
              <w:rPr>
                <w:rFonts w:asciiTheme="minorHAnsi" w:hAnsiTheme="minorHAnsi" w:cstheme="minorHAnsi"/>
              </w:rPr>
            </w:pPr>
          </w:p>
          <w:p w14:paraId="69156300" w14:textId="47FEB4B1" w:rsidR="0069536E" w:rsidRPr="0069536E" w:rsidRDefault="00391DF1" w:rsidP="00391DF1">
            <w:pPr>
              <w:rPr>
                <w:rFonts w:asciiTheme="minorHAnsi" w:hAnsiTheme="minorHAnsi" w:cstheme="minorHAnsi"/>
              </w:rPr>
            </w:pPr>
            <w:r>
              <w:rPr>
                <w:rFonts w:asciiTheme="minorHAnsi" w:hAnsiTheme="minorHAnsi" w:cstheme="minorHAnsi"/>
              </w:rPr>
              <w:lastRenderedPageBreak/>
              <w:t xml:space="preserve">Rachel discussed the option of buying places for the Cardiff Half Marathon and then people raise money for our charity. </w:t>
            </w:r>
          </w:p>
          <w:p w14:paraId="1AF2631E" w14:textId="15E43060" w:rsidR="0069536E" w:rsidRPr="009945C2" w:rsidRDefault="0069536E" w:rsidP="006B2F2E">
            <w:pPr>
              <w:rPr>
                <w:rFonts w:asciiTheme="minorHAnsi" w:hAnsiTheme="minorHAnsi" w:cstheme="minorHAnsi"/>
              </w:rPr>
            </w:pPr>
          </w:p>
        </w:tc>
        <w:tc>
          <w:tcPr>
            <w:tcW w:w="1766" w:type="dxa"/>
          </w:tcPr>
          <w:p w14:paraId="5FD12D32" w14:textId="77777777" w:rsidR="00A937A6" w:rsidRPr="003D3576" w:rsidRDefault="00A937A6" w:rsidP="00E47A0A">
            <w:pPr>
              <w:rPr>
                <w:rFonts w:asciiTheme="minorHAnsi" w:hAnsiTheme="minorHAnsi" w:cstheme="minorHAnsi"/>
              </w:rPr>
            </w:pPr>
          </w:p>
        </w:tc>
      </w:tr>
      <w:tr w:rsidR="001D5B0B" w:rsidRPr="003D3576" w14:paraId="1191D4F8" w14:textId="77777777" w:rsidTr="00DB3C79">
        <w:trPr>
          <w:trHeight w:val="672"/>
        </w:trPr>
        <w:tc>
          <w:tcPr>
            <w:tcW w:w="3095" w:type="dxa"/>
          </w:tcPr>
          <w:p w14:paraId="6A654A9E" w14:textId="49796305" w:rsidR="001D5B0B" w:rsidRPr="001D5B0B" w:rsidRDefault="001D5B0B" w:rsidP="001D5B0B">
            <w:pPr>
              <w:pStyle w:val="ListParagraph"/>
              <w:numPr>
                <w:ilvl w:val="0"/>
                <w:numId w:val="45"/>
              </w:numPr>
              <w:rPr>
                <w:rFonts w:asciiTheme="minorHAnsi" w:hAnsiTheme="minorHAnsi" w:cstheme="minorHAnsi"/>
                <w:b/>
              </w:rPr>
            </w:pPr>
            <w:r>
              <w:rPr>
                <w:rFonts w:asciiTheme="minorHAnsi" w:hAnsiTheme="minorHAnsi" w:cstheme="minorHAnsi"/>
                <w:b/>
              </w:rPr>
              <w:t>Next Meeting</w:t>
            </w:r>
          </w:p>
        </w:tc>
        <w:tc>
          <w:tcPr>
            <w:tcW w:w="9443" w:type="dxa"/>
          </w:tcPr>
          <w:p w14:paraId="1B60AC2D" w14:textId="77777777" w:rsidR="001D5B0B" w:rsidRDefault="001D5B0B" w:rsidP="006B2F2E">
            <w:pPr>
              <w:rPr>
                <w:rFonts w:asciiTheme="minorHAnsi" w:hAnsiTheme="minorHAnsi" w:cstheme="minorHAnsi"/>
                <w:b/>
                <w:bCs/>
              </w:rPr>
            </w:pPr>
            <w:r>
              <w:rPr>
                <w:rFonts w:asciiTheme="minorHAnsi" w:hAnsiTheme="minorHAnsi" w:cstheme="minorHAnsi"/>
                <w:b/>
                <w:bCs/>
              </w:rPr>
              <w:t>13</w:t>
            </w:r>
            <w:r w:rsidRPr="001D5B0B">
              <w:rPr>
                <w:rFonts w:asciiTheme="minorHAnsi" w:hAnsiTheme="minorHAnsi" w:cstheme="minorHAnsi"/>
                <w:b/>
                <w:bCs/>
                <w:vertAlign w:val="superscript"/>
              </w:rPr>
              <w:t>th</w:t>
            </w:r>
            <w:r>
              <w:rPr>
                <w:rFonts w:asciiTheme="minorHAnsi" w:hAnsiTheme="minorHAnsi" w:cstheme="minorHAnsi"/>
                <w:b/>
                <w:bCs/>
              </w:rPr>
              <w:t xml:space="preserve"> November 6.30pm </w:t>
            </w:r>
          </w:p>
          <w:p w14:paraId="4AEC7AEC" w14:textId="61733261" w:rsidR="001D5B0B" w:rsidRPr="0069536E" w:rsidRDefault="001D5B0B" w:rsidP="006B2F2E">
            <w:pPr>
              <w:rPr>
                <w:rFonts w:asciiTheme="minorHAnsi" w:hAnsiTheme="minorHAnsi" w:cstheme="minorHAnsi"/>
                <w:b/>
                <w:bCs/>
              </w:rPr>
            </w:pPr>
            <w:r>
              <w:rPr>
                <w:rFonts w:asciiTheme="minorHAnsi" w:hAnsiTheme="minorHAnsi" w:cstheme="minorHAnsi"/>
                <w:b/>
                <w:bCs/>
              </w:rPr>
              <w:t>Venue to be confirmed</w:t>
            </w:r>
          </w:p>
        </w:tc>
        <w:tc>
          <w:tcPr>
            <w:tcW w:w="1766" w:type="dxa"/>
          </w:tcPr>
          <w:p w14:paraId="6D347C4F" w14:textId="77777777" w:rsidR="001D5B0B" w:rsidRPr="003D3576" w:rsidRDefault="001D5B0B" w:rsidP="00E47A0A">
            <w:pPr>
              <w:rPr>
                <w:rFonts w:asciiTheme="minorHAnsi" w:hAnsiTheme="minorHAnsi" w:cstheme="minorHAnsi"/>
              </w:rPr>
            </w:pPr>
          </w:p>
        </w:tc>
      </w:tr>
    </w:tbl>
    <w:p w14:paraId="56210231" w14:textId="77777777" w:rsidR="00F95AC4" w:rsidRPr="00C30C9D" w:rsidRDefault="00F95AC4" w:rsidP="00004206">
      <w:pPr>
        <w:rPr>
          <w:rFonts w:asciiTheme="minorHAnsi" w:hAnsiTheme="minorHAnsi" w:cstheme="minorHAnsi"/>
          <w:b/>
        </w:rPr>
      </w:pPr>
    </w:p>
    <w:sectPr w:rsidR="00F95AC4" w:rsidRPr="00C30C9D" w:rsidSect="009A11C4">
      <w:pgSz w:w="15840" w:h="12240" w:orient="landscape" w:code="1"/>
      <w:pgMar w:top="709" w:right="851" w:bottom="426"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C06A90" w14:textId="77777777" w:rsidR="004553F1" w:rsidRDefault="004553F1">
      <w:r>
        <w:separator/>
      </w:r>
    </w:p>
  </w:endnote>
  <w:endnote w:type="continuationSeparator" w:id="0">
    <w:p w14:paraId="7A67C767" w14:textId="77777777" w:rsidR="004553F1" w:rsidRDefault="00455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Wingdings 3">
    <w:panose1 w:val="05040102010807070707"/>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3A1750" w14:textId="77777777" w:rsidR="004553F1" w:rsidRDefault="004553F1">
      <w:r>
        <w:separator/>
      </w:r>
    </w:p>
  </w:footnote>
  <w:footnote w:type="continuationSeparator" w:id="0">
    <w:p w14:paraId="2F1B3B72" w14:textId="77777777" w:rsidR="004553F1" w:rsidRDefault="004553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875DD"/>
    <w:multiLevelType w:val="hybridMultilevel"/>
    <w:tmpl w:val="BDF868D0"/>
    <w:lvl w:ilvl="0" w:tplc="87261D58">
      <w:start w:val="1"/>
      <w:numFmt w:val="bullet"/>
      <w:lvlText w:val="•"/>
      <w:lvlJc w:val="left"/>
      <w:pPr>
        <w:tabs>
          <w:tab w:val="num" w:pos="720"/>
        </w:tabs>
        <w:ind w:left="720" w:hanging="360"/>
      </w:pPr>
      <w:rPr>
        <w:rFonts w:ascii="Arial" w:hAnsi="Arial" w:hint="default"/>
      </w:rPr>
    </w:lvl>
    <w:lvl w:ilvl="1" w:tplc="1736C3D0" w:tentative="1">
      <w:start w:val="1"/>
      <w:numFmt w:val="bullet"/>
      <w:lvlText w:val="•"/>
      <w:lvlJc w:val="left"/>
      <w:pPr>
        <w:tabs>
          <w:tab w:val="num" w:pos="1440"/>
        </w:tabs>
        <w:ind w:left="1440" w:hanging="360"/>
      </w:pPr>
      <w:rPr>
        <w:rFonts w:ascii="Arial" w:hAnsi="Arial" w:hint="default"/>
      </w:rPr>
    </w:lvl>
    <w:lvl w:ilvl="2" w:tplc="BC2EAC0C" w:tentative="1">
      <w:start w:val="1"/>
      <w:numFmt w:val="bullet"/>
      <w:lvlText w:val="•"/>
      <w:lvlJc w:val="left"/>
      <w:pPr>
        <w:tabs>
          <w:tab w:val="num" w:pos="2160"/>
        </w:tabs>
        <w:ind w:left="2160" w:hanging="360"/>
      </w:pPr>
      <w:rPr>
        <w:rFonts w:ascii="Arial" w:hAnsi="Arial" w:hint="default"/>
      </w:rPr>
    </w:lvl>
    <w:lvl w:ilvl="3" w:tplc="E048CB06" w:tentative="1">
      <w:start w:val="1"/>
      <w:numFmt w:val="bullet"/>
      <w:lvlText w:val="•"/>
      <w:lvlJc w:val="left"/>
      <w:pPr>
        <w:tabs>
          <w:tab w:val="num" w:pos="2880"/>
        </w:tabs>
        <w:ind w:left="2880" w:hanging="360"/>
      </w:pPr>
      <w:rPr>
        <w:rFonts w:ascii="Arial" w:hAnsi="Arial" w:hint="default"/>
      </w:rPr>
    </w:lvl>
    <w:lvl w:ilvl="4" w:tplc="46943190" w:tentative="1">
      <w:start w:val="1"/>
      <w:numFmt w:val="bullet"/>
      <w:lvlText w:val="•"/>
      <w:lvlJc w:val="left"/>
      <w:pPr>
        <w:tabs>
          <w:tab w:val="num" w:pos="3600"/>
        </w:tabs>
        <w:ind w:left="3600" w:hanging="360"/>
      </w:pPr>
      <w:rPr>
        <w:rFonts w:ascii="Arial" w:hAnsi="Arial" w:hint="default"/>
      </w:rPr>
    </w:lvl>
    <w:lvl w:ilvl="5" w:tplc="C88AF8DC" w:tentative="1">
      <w:start w:val="1"/>
      <w:numFmt w:val="bullet"/>
      <w:lvlText w:val="•"/>
      <w:lvlJc w:val="left"/>
      <w:pPr>
        <w:tabs>
          <w:tab w:val="num" w:pos="4320"/>
        </w:tabs>
        <w:ind w:left="4320" w:hanging="360"/>
      </w:pPr>
      <w:rPr>
        <w:rFonts w:ascii="Arial" w:hAnsi="Arial" w:hint="default"/>
      </w:rPr>
    </w:lvl>
    <w:lvl w:ilvl="6" w:tplc="D4C2C290" w:tentative="1">
      <w:start w:val="1"/>
      <w:numFmt w:val="bullet"/>
      <w:lvlText w:val="•"/>
      <w:lvlJc w:val="left"/>
      <w:pPr>
        <w:tabs>
          <w:tab w:val="num" w:pos="5040"/>
        </w:tabs>
        <w:ind w:left="5040" w:hanging="360"/>
      </w:pPr>
      <w:rPr>
        <w:rFonts w:ascii="Arial" w:hAnsi="Arial" w:hint="default"/>
      </w:rPr>
    </w:lvl>
    <w:lvl w:ilvl="7" w:tplc="B95ECE02" w:tentative="1">
      <w:start w:val="1"/>
      <w:numFmt w:val="bullet"/>
      <w:lvlText w:val="•"/>
      <w:lvlJc w:val="left"/>
      <w:pPr>
        <w:tabs>
          <w:tab w:val="num" w:pos="5760"/>
        </w:tabs>
        <w:ind w:left="5760" w:hanging="360"/>
      </w:pPr>
      <w:rPr>
        <w:rFonts w:ascii="Arial" w:hAnsi="Arial" w:hint="default"/>
      </w:rPr>
    </w:lvl>
    <w:lvl w:ilvl="8" w:tplc="C1403F7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320CC4"/>
    <w:multiLevelType w:val="hybridMultilevel"/>
    <w:tmpl w:val="6E96D006"/>
    <w:lvl w:ilvl="0" w:tplc="AB9E5604">
      <w:start w:val="2"/>
      <w:numFmt w:val="bullet"/>
      <w:lvlText w:val="-"/>
      <w:lvlJc w:val="left"/>
      <w:pPr>
        <w:ind w:left="1080" w:hanging="360"/>
      </w:pPr>
      <w:rPr>
        <w:rFonts w:ascii="Calibri" w:eastAsia="Times New Roman" w:hAnsi="Calibri" w:cs="Calibri" w:hint="default"/>
        <w:b w:val="0"/>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4BD6B4B"/>
    <w:multiLevelType w:val="hybridMultilevel"/>
    <w:tmpl w:val="B874C70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67B4702"/>
    <w:multiLevelType w:val="hybridMultilevel"/>
    <w:tmpl w:val="AFFA8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9862FF"/>
    <w:multiLevelType w:val="hybridMultilevel"/>
    <w:tmpl w:val="57ACF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86094"/>
    <w:multiLevelType w:val="hybridMultilevel"/>
    <w:tmpl w:val="A016E072"/>
    <w:lvl w:ilvl="0" w:tplc="162ABC5A">
      <w:start w:val="1"/>
      <w:numFmt w:val="decimal"/>
      <w:lvlText w:val="%1."/>
      <w:lvlJc w:val="left"/>
      <w:pPr>
        <w:tabs>
          <w:tab w:val="num" w:pos="720"/>
        </w:tabs>
        <w:ind w:left="720" w:hanging="360"/>
      </w:pPr>
    </w:lvl>
    <w:lvl w:ilvl="1" w:tplc="4FA25264" w:tentative="1">
      <w:start w:val="1"/>
      <w:numFmt w:val="decimal"/>
      <w:lvlText w:val="%2."/>
      <w:lvlJc w:val="left"/>
      <w:pPr>
        <w:tabs>
          <w:tab w:val="num" w:pos="1440"/>
        </w:tabs>
        <w:ind w:left="1440" w:hanging="360"/>
      </w:pPr>
    </w:lvl>
    <w:lvl w:ilvl="2" w:tplc="50041C8E" w:tentative="1">
      <w:start w:val="1"/>
      <w:numFmt w:val="decimal"/>
      <w:lvlText w:val="%3."/>
      <w:lvlJc w:val="left"/>
      <w:pPr>
        <w:tabs>
          <w:tab w:val="num" w:pos="2160"/>
        </w:tabs>
        <w:ind w:left="2160" w:hanging="360"/>
      </w:pPr>
    </w:lvl>
    <w:lvl w:ilvl="3" w:tplc="DEBEE2E0" w:tentative="1">
      <w:start w:val="1"/>
      <w:numFmt w:val="decimal"/>
      <w:lvlText w:val="%4."/>
      <w:lvlJc w:val="left"/>
      <w:pPr>
        <w:tabs>
          <w:tab w:val="num" w:pos="2880"/>
        </w:tabs>
        <w:ind w:left="2880" w:hanging="360"/>
      </w:pPr>
    </w:lvl>
    <w:lvl w:ilvl="4" w:tplc="6CB4A6B8" w:tentative="1">
      <w:start w:val="1"/>
      <w:numFmt w:val="decimal"/>
      <w:lvlText w:val="%5."/>
      <w:lvlJc w:val="left"/>
      <w:pPr>
        <w:tabs>
          <w:tab w:val="num" w:pos="3600"/>
        </w:tabs>
        <w:ind w:left="3600" w:hanging="360"/>
      </w:pPr>
    </w:lvl>
    <w:lvl w:ilvl="5" w:tplc="8F400452" w:tentative="1">
      <w:start w:val="1"/>
      <w:numFmt w:val="decimal"/>
      <w:lvlText w:val="%6."/>
      <w:lvlJc w:val="left"/>
      <w:pPr>
        <w:tabs>
          <w:tab w:val="num" w:pos="4320"/>
        </w:tabs>
        <w:ind w:left="4320" w:hanging="360"/>
      </w:pPr>
    </w:lvl>
    <w:lvl w:ilvl="6" w:tplc="35A2E25C" w:tentative="1">
      <w:start w:val="1"/>
      <w:numFmt w:val="decimal"/>
      <w:lvlText w:val="%7."/>
      <w:lvlJc w:val="left"/>
      <w:pPr>
        <w:tabs>
          <w:tab w:val="num" w:pos="5040"/>
        </w:tabs>
        <w:ind w:left="5040" w:hanging="360"/>
      </w:pPr>
    </w:lvl>
    <w:lvl w:ilvl="7" w:tplc="99804160" w:tentative="1">
      <w:start w:val="1"/>
      <w:numFmt w:val="decimal"/>
      <w:lvlText w:val="%8."/>
      <w:lvlJc w:val="left"/>
      <w:pPr>
        <w:tabs>
          <w:tab w:val="num" w:pos="5760"/>
        </w:tabs>
        <w:ind w:left="5760" w:hanging="360"/>
      </w:pPr>
    </w:lvl>
    <w:lvl w:ilvl="8" w:tplc="8054AA4E" w:tentative="1">
      <w:start w:val="1"/>
      <w:numFmt w:val="decimal"/>
      <w:lvlText w:val="%9."/>
      <w:lvlJc w:val="left"/>
      <w:pPr>
        <w:tabs>
          <w:tab w:val="num" w:pos="6480"/>
        </w:tabs>
        <w:ind w:left="6480" w:hanging="360"/>
      </w:pPr>
    </w:lvl>
  </w:abstractNum>
  <w:abstractNum w:abstractNumId="6" w15:restartNumberingAfterBreak="0">
    <w:nsid w:val="159C2B92"/>
    <w:multiLevelType w:val="hybridMultilevel"/>
    <w:tmpl w:val="6A50F30E"/>
    <w:lvl w:ilvl="0" w:tplc="150E40A8">
      <w:start w:val="1"/>
      <w:numFmt w:val="bullet"/>
      <w:lvlText w:val="u"/>
      <w:lvlJc w:val="left"/>
      <w:pPr>
        <w:tabs>
          <w:tab w:val="num" w:pos="720"/>
        </w:tabs>
        <w:ind w:left="720" w:hanging="360"/>
      </w:pPr>
      <w:rPr>
        <w:rFonts w:ascii="Wingdings 3" w:hAnsi="Wingdings 3" w:hint="default"/>
      </w:rPr>
    </w:lvl>
    <w:lvl w:ilvl="1" w:tplc="F8AA22EC" w:tentative="1">
      <w:start w:val="1"/>
      <w:numFmt w:val="bullet"/>
      <w:lvlText w:val="u"/>
      <w:lvlJc w:val="left"/>
      <w:pPr>
        <w:tabs>
          <w:tab w:val="num" w:pos="1440"/>
        </w:tabs>
        <w:ind w:left="1440" w:hanging="360"/>
      </w:pPr>
      <w:rPr>
        <w:rFonts w:ascii="Wingdings 3" w:hAnsi="Wingdings 3" w:hint="default"/>
      </w:rPr>
    </w:lvl>
    <w:lvl w:ilvl="2" w:tplc="007297B2" w:tentative="1">
      <w:start w:val="1"/>
      <w:numFmt w:val="bullet"/>
      <w:lvlText w:val="u"/>
      <w:lvlJc w:val="left"/>
      <w:pPr>
        <w:tabs>
          <w:tab w:val="num" w:pos="2160"/>
        </w:tabs>
        <w:ind w:left="2160" w:hanging="360"/>
      </w:pPr>
      <w:rPr>
        <w:rFonts w:ascii="Wingdings 3" w:hAnsi="Wingdings 3" w:hint="default"/>
      </w:rPr>
    </w:lvl>
    <w:lvl w:ilvl="3" w:tplc="107CD098" w:tentative="1">
      <w:start w:val="1"/>
      <w:numFmt w:val="bullet"/>
      <w:lvlText w:val="u"/>
      <w:lvlJc w:val="left"/>
      <w:pPr>
        <w:tabs>
          <w:tab w:val="num" w:pos="2880"/>
        </w:tabs>
        <w:ind w:left="2880" w:hanging="360"/>
      </w:pPr>
      <w:rPr>
        <w:rFonts w:ascii="Wingdings 3" w:hAnsi="Wingdings 3" w:hint="default"/>
      </w:rPr>
    </w:lvl>
    <w:lvl w:ilvl="4" w:tplc="D0B2E118" w:tentative="1">
      <w:start w:val="1"/>
      <w:numFmt w:val="bullet"/>
      <w:lvlText w:val="u"/>
      <w:lvlJc w:val="left"/>
      <w:pPr>
        <w:tabs>
          <w:tab w:val="num" w:pos="3600"/>
        </w:tabs>
        <w:ind w:left="3600" w:hanging="360"/>
      </w:pPr>
      <w:rPr>
        <w:rFonts w:ascii="Wingdings 3" w:hAnsi="Wingdings 3" w:hint="default"/>
      </w:rPr>
    </w:lvl>
    <w:lvl w:ilvl="5" w:tplc="E3D4F888" w:tentative="1">
      <w:start w:val="1"/>
      <w:numFmt w:val="bullet"/>
      <w:lvlText w:val="u"/>
      <w:lvlJc w:val="left"/>
      <w:pPr>
        <w:tabs>
          <w:tab w:val="num" w:pos="4320"/>
        </w:tabs>
        <w:ind w:left="4320" w:hanging="360"/>
      </w:pPr>
      <w:rPr>
        <w:rFonts w:ascii="Wingdings 3" w:hAnsi="Wingdings 3" w:hint="default"/>
      </w:rPr>
    </w:lvl>
    <w:lvl w:ilvl="6" w:tplc="FC62DBE6" w:tentative="1">
      <w:start w:val="1"/>
      <w:numFmt w:val="bullet"/>
      <w:lvlText w:val="u"/>
      <w:lvlJc w:val="left"/>
      <w:pPr>
        <w:tabs>
          <w:tab w:val="num" w:pos="5040"/>
        </w:tabs>
        <w:ind w:left="5040" w:hanging="360"/>
      </w:pPr>
      <w:rPr>
        <w:rFonts w:ascii="Wingdings 3" w:hAnsi="Wingdings 3" w:hint="default"/>
      </w:rPr>
    </w:lvl>
    <w:lvl w:ilvl="7" w:tplc="9732F884" w:tentative="1">
      <w:start w:val="1"/>
      <w:numFmt w:val="bullet"/>
      <w:lvlText w:val="u"/>
      <w:lvlJc w:val="left"/>
      <w:pPr>
        <w:tabs>
          <w:tab w:val="num" w:pos="5760"/>
        </w:tabs>
        <w:ind w:left="5760" w:hanging="360"/>
      </w:pPr>
      <w:rPr>
        <w:rFonts w:ascii="Wingdings 3" w:hAnsi="Wingdings 3" w:hint="default"/>
      </w:rPr>
    </w:lvl>
    <w:lvl w:ilvl="8" w:tplc="8432E3D0" w:tentative="1">
      <w:start w:val="1"/>
      <w:numFmt w:val="bullet"/>
      <w:lvlText w:val="u"/>
      <w:lvlJc w:val="left"/>
      <w:pPr>
        <w:tabs>
          <w:tab w:val="num" w:pos="6480"/>
        </w:tabs>
        <w:ind w:left="6480" w:hanging="360"/>
      </w:pPr>
      <w:rPr>
        <w:rFonts w:ascii="Wingdings 3" w:hAnsi="Wingdings 3" w:hint="default"/>
      </w:rPr>
    </w:lvl>
  </w:abstractNum>
  <w:abstractNum w:abstractNumId="7" w15:restartNumberingAfterBreak="0">
    <w:nsid w:val="19D407DD"/>
    <w:multiLevelType w:val="hybridMultilevel"/>
    <w:tmpl w:val="FC285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726B03"/>
    <w:multiLevelType w:val="hybridMultilevel"/>
    <w:tmpl w:val="F94A3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D916A82"/>
    <w:multiLevelType w:val="hybridMultilevel"/>
    <w:tmpl w:val="9D94A1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F8034AC"/>
    <w:multiLevelType w:val="hybridMultilevel"/>
    <w:tmpl w:val="DB280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CD5F25"/>
    <w:multiLevelType w:val="hybridMultilevel"/>
    <w:tmpl w:val="A35CA240"/>
    <w:lvl w:ilvl="0" w:tplc="273231C6">
      <w:start w:val="1"/>
      <w:numFmt w:val="bullet"/>
      <w:lvlText w:val="-"/>
      <w:lvlJc w:val="left"/>
      <w:pPr>
        <w:ind w:left="108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081E55"/>
    <w:multiLevelType w:val="hybridMultilevel"/>
    <w:tmpl w:val="C80AD7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7132EE8"/>
    <w:multiLevelType w:val="hybridMultilevel"/>
    <w:tmpl w:val="22580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4B6B02"/>
    <w:multiLevelType w:val="hybridMultilevel"/>
    <w:tmpl w:val="EEEC637E"/>
    <w:lvl w:ilvl="0" w:tplc="FFFFFFFF">
      <w:start w:val="1"/>
      <w:numFmt w:val="decimal"/>
      <w:lvlText w:val="%1."/>
      <w:lvlJc w:val="left"/>
      <w:pPr>
        <w:ind w:left="720" w:hanging="360"/>
      </w:pPr>
      <w:rPr>
        <w:rFonts w:asciiTheme="minorHAnsi" w:hAnsiTheme="minorHAnsi"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D2D5C03"/>
    <w:multiLevelType w:val="hybridMultilevel"/>
    <w:tmpl w:val="37C4A898"/>
    <w:lvl w:ilvl="0" w:tplc="4238EAA0">
      <w:start w:val="1"/>
      <w:numFmt w:val="bullet"/>
      <w:lvlText w:val="•"/>
      <w:lvlJc w:val="left"/>
      <w:pPr>
        <w:tabs>
          <w:tab w:val="num" w:pos="720"/>
        </w:tabs>
        <w:ind w:left="720" w:hanging="360"/>
      </w:pPr>
      <w:rPr>
        <w:rFonts w:ascii="Arial" w:hAnsi="Arial" w:hint="default"/>
      </w:rPr>
    </w:lvl>
    <w:lvl w:ilvl="1" w:tplc="8BA6DA34" w:tentative="1">
      <w:start w:val="1"/>
      <w:numFmt w:val="bullet"/>
      <w:lvlText w:val="•"/>
      <w:lvlJc w:val="left"/>
      <w:pPr>
        <w:tabs>
          <w:tab w:val="num" w:pos="1440"/>
        </w:tabs>
        <w:ind w:left="1440" w:hanging="360"/>
      </w:pPr>
      <w:rPr>
        <w:rFonts w:ascii="Arial" w:hAnsi="Arial" w:hint="default"/>
      </w:rPr>
    </w:lvl>
    <w:lvl w:ilvl="2" w:tplc="B53C46D8" w:tentative="1">
      <w:start w:val="1"/>
      <w:numFmt w:val="bullet"/>
      <w:lvlText w:val="•"/>
      <w:lvlJc w:val="left"/>
      <w:pPr>
        <w:tabs>
          <w:tab w:val="num" w:pos="2160"/>
        </w:tabs>
        <w:ind w:left="2160" w:hanging="360"/>
      </w:pPr>
      <w:rPr>
        <w:rFonts w:ascii="Arial" w:hAnsi="Arial" w:hint="default"/>
      </w:rPr>
    </w:lvl>
    <w:lvl w:ilvl="3" w:tplc="41FA6E1A" w:tentative="1">
      <w:start w:val="1"/>
      <w:numFmt w:val="bullet"/>
      <w:lvlText w:val="•"/>
      <w:lvlJc w:val="left"/>
      <w:pPr>
        <w:tabs>
          <w:tab w:val="num" w:pos="2880"/>
        </w:tabs>
        <w:ind w:left="2880" w:hanging="360"/>
      </w:pPr>
      <w:rPr>
        <w:rFonts w:ascii="Arial" w:hAnsi="Arial" w:hint="default"/>
      </w:rPr>
    </w:lvl>
    <w:lvl w:ilvl="4" w:tplc="37982BEC" w:tentative="1">
      <w:start w:val="1"/>
      <w:numFmt w:val="bullet"/>
      <w:lvlText w:val="•"/>
      <w:lvlJc w:val="left"/>
      <w:pPr>
        <w:tabs>
          <w:tab w:val="num" w:pos="3600"/>
        </w:tabs>
        <w:ind w:left="3600" w:hanging="360"/>
      </w:pPr>
      <w:rPr>
        <w:rFonts w:ascii="Arial" w:hAnsi="Arial" w:hint="default"/>
      </w:rPr>
    </w:lvl>
    <w:lvl w:ilvl="5" w:tplc="57A4CB26" w:tentative="1">
      <w:start w:val="1"/>
      <w:numFmt w:val="bullet"/>
      <w:lvlText w:val="•"/>
      <w:lvlJc w:val="left"/>
      <w:pPr>
        <w:tabs>
          <w:tab w:val="num" w:pos="4320"/>
        </w:tabs>
        <w:ind w:left="4320" w:hanging="360"/>
      </w:pPr>
      <w:rPr>
        <w:rFonts w:ascii="Arial" w:hAnsi="Arial" w:hint="default"/>
      </w:rPr>
    </w:lvl>
    <w:lvl w:ilvl="6" w:tplc="1B6C4E34" w:tentative="1">
      <w:start w:val="1"/>
      <w:numFmt w:val="bullet"/>
      <w:lvlText w:val="•"/>
      <w:lvlJc w:val="left"/>
      <w:pPr>
        <w:tabs>
          <w:tab w:val="num" w:pos="5040"/>
        </w:tabs>
        <w:ind w:left="5040" w:hanging="360"/>
      </w:pPr>
      <w:rPr>
        <w:rFonts w:ascii="Arial" w:hAnsi="Arial" w:hint="default"/>
      </w:rPr>
    </w:lvl>
    <w:lvl w:ilvl="7" w:tplc="89C2567A" w:tentative="1">
      <w:start w:val="1"/>
      <w:numFmt w:val="bullet"/>
      <w:lvlText w:val="•"/>
      <w:lvlJc w:val="left"/>
      <w:pPr>
        <w:tabs>
          <w:tab w:val="num" w:pos="5760"/>
        </w:tabs>
        <w:ind w:left="5760" w:hanging="360"/>
      </w:pPr>
      <w:rPr>
        <w:rFonts w:ascii="Arial" w:hAnsi="Arial" w:hint="default"/>
      </w:rPr>
    </w:lvl>
    <w:lvl w:ilvl="8" w:tplc="227A295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D886E55"/>
    <w:multiLevelType w:val="hybridMultilevel"/>
    <w:tmpl w:val="730638B4"/>
    <w:lvl w:ilvl="0" w:tplc="273231C6">
      <w:start w:val="1"/>
      <w:numFmt w:val="bullet"/>
      <w:lvlText w:val="-"/>
      <w:lvlJc w:val="left"/>
      <w:pPr>
        <w:ind w:left="1080" w:hanging="360"/>
      </w:pPr>
      <w:rPr>
        <w:rFonts w:ascii="Calibri" w:eastAsia="Times New Roman" w:hAnsi="Calibri"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0CA75F0"/>
    <w:multiLevelType w:val="hybridMultilevel"/>
    <w:tmpl w:val="D9760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9963D1"/>
    <w:multiLevelType w:val="hybridMultilevel"/>
    <w:tmpl w:val="0638C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4F19BB"/>
    <w:multiLevelType w:val="hybridMultilevel"/>
    <w:tmpl w:val="385EBCB0"/>
    <w:lvl w:ilvl="0" w:tplc="40D22596">
      <w:start w:val="1"/>
      <w:numFmt w:val="decimal"/>
      <w:lvlText w:val="%1."/>
      <w:lvlJc w:val="left"/>
      <w:pPr>
        <w:ind w:left="1140" w:hanging="36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20" w15:restartNumberingAfterBreak="0">
    <w:nsid w:val="36807DAF"/>
    <w:multiLevelType w:val="hybridMultilevel"/>
    <w:tmpl w:val="A94A0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54056B"/>
    <w:multiLevelType w:val="hybridMultilevel"/>
    <w:tmpl w:val="10000D46"/>
    <w:lvl w:ilvl="0" w:tplc="97E6E2AE">
      <w:start w:val="1"/>
      <w:numFmt w:val="bullet"/>
      <w:lvlText w:val="•"/>
      <w:lvlJc w:val="left"/>
      <w:pPr>
        <w:tabs>
          <w:tab w:val="num" w:pos="720"/>
        </w:tabs>
        <w:ind w:left="720" w:hanging="360"/>
      </w:pPr>
      <w:rPr>
        <w:rFonts w:ascii="Arial" w:hAnsi="Arial" w:hint="default"/>
      </w:rPr>
    </w:lvl>
    <w:lvl w:ilvl="1" w:tplc="C0565618" w:tentative="1">
      <w:start w:val="1"/>
      <w:numFmt w:val="bullet"/>
      <w:lvlText w:val="•"/>
      <w:lvlJc w:val="left"/>
      <w:pPr>
        <w:tabs>
          <w:tab w:val="num" w:pos="1440"/>
        </w:tabs>
        <w:ind w:left="1440" w:hanging="360"/>
      </w:pPr>
      <w:rPr>
        <w:rFonts w:ascii="Arial" w:hAnsi="Arial" w:hint="default"/>
      </w:rPr>
    </w:lvl>
    <w:lvl w:ilvl="2" w:tplc="46C20C36" w:tentative="1">
      <w:start w:val="1"/>
      <w:numFmt w:val="bullet"/>
      <w:lvlText w:val="•"/>
      <w:lvlJc w:val="left"/>
      <w:pPr>
        <w:tabs>
          <w:tab w:val="num" w:pos="2160"/>
        </w:tabs>
        <w:ind w:left="2160" w:hanging="360"/>
      </w:pPr>
      <w:rPr>
        <w:rFonts w:ascii="Arial" w:hAnsi="Arial" w:hint="default"/>
      </w:rPr>
    </w:lvl>
    <w:lvl w:ilvl="3" w:tplc="E966ADE8" w:tentative="1">
      <w:start w:val="1"/>
      <w:numFmt w:val="bullet"/>
      <w:lvlText w:val="•"/>
      <w:lvlJc w:val="left"/>
      <w:pPr>
        <w:tabs>
          <w:tab w:val="num" w:pos="2880"/>
        </w:tabs>
        <w:ind w:left="2880" w:hanging="360"/>
      </w:pPr>
      <w:rPr>
        <w:rFonts w:ascii="Arial" w:hAnsi="Arial" w:hint="default"/>
      </w:rPr>
    </w:lvl>
    <w:lvl w:ilvl="4" w:tplc="10DAD630" w:tentative="1">
      <w:start w:val="1"/>
      <w:numFmt w:val="bullet"/>
      <w:lvlText w:val="•"/>
      <w:lvlJc w:val="left"/>
      <w:pPr>
        <w:tabs>
          <w:tab w:val="num" w:pos="3600"/>
        </w:tabs>
        <w:ind w:left="3600" w:hanging="360"/>
      </w:pPr>
      <w:rPr>
        <w:rFonts w:ascii="Arial" w:hAnsi="Arial" w:hint="default"/>
      </w:rPr>
    </w:lvl>
    <w:lvl w:ilvl="5" w:tplc="7DE644B4" w:tentative="1">
      <w:start w:val="1"/>
      <w:numFmt w:val="bullet"/>
      <w:lvlText w:val="•"/>
      <w:lvlJc w:val="left"/>
      <w:pPr>
        <w:tabs>
          <w:tab w:val="num" w:pos="4320"/>
        </w:tabs>
        <w:ind w:left="4320" w:hanging="360"/>
      </w:pPr>
      <w:rPr>
        <w:rFonts w:ascii="Arial" w:hAnsi="Arial" w:hint="default"/>
      </w:rPr>
    </w:lvl>
    <w:lvl w:ilvl="6" w:tplc="226ABA06" w:tentative="1">
      <w:start w:val="1"/>
      <w:numFmt w:val="bullet"/>
      <w:lvlText w:val="•"/>
      <w:lvlJc w:val="left"/>
      <w:pPr>
        <w:tabs>
          <w:tab w:val="num" w:pos="5040"/>
        </w:tabs>
        <w:ind w:left="5040" w:hanging="360"/>
      </w:pPr>
      <w:rPr>
        <w:rFonts w:ascii="Arial" w:hAnsi="Arial" w:hint="default"/>
      </w:rPr>
    </w:lvl>
    <w:lvl w:ilvl="7" w:tplc="0B7E4C06" w:tentative="1">
      <w:start w:val="1"/>
      <w:numFmt w:val="bullet"/>
      <w:lvlText w:val="•"/>
      <w:lvlJc w:val="left"/>
      <w:pPr>
        <w:tabs>
          <w:tab w:val="num" w:pos="5760"/>
        </w:tabs>
        <w:ind w:left="5760" w:hanging="360"/>
      </w:pPr>
      <w:rPr>
        <w:rFonts w:ascii="Arial" w:hAnsi="Arial" w:hint="default"/>
      </w:rPr>
    </w:lvl>
    <w:lvl w:ilvl="8" w:tplc="ED5EE96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C012D92"/>
    <w:multiLevelType w:val="hybridMultilevel"/>
    <w:tmpl w:val="CF7A38E6"/>
    <w:lvl w:ilvl="0" w:tplc="E2766194">
      <w:start w:val="22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DEB1CF7"/>
    <w:multiLevelType w:val="hybridMultilevel"/>
    <w:tmpl w:val="B9D4B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975D80"/>
    <w:multiLevelType w:val="hybridMultilevel"/>
    <w:tmpl w:val="377C0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E2042A"/>
    <w:multiLevelType w:val="hybridMultilevel"/>
    <w:tmpl w:val="E7DC99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250391F"/>
    <w:multiLevelType w:val="hybridMultilevel"/>
    <w:tmpl w:val="5D0876A4"/>
    <w:lvl w:ilvl="0" w:tplc="68863B22">
      <w:start w:val="1"/>
      <w:numFmt w:val="decimal"/>
      <w:lvlText w:val="%1."/>
      <w:lvlJc w:val="left"/>
      <w:pPr>
        <w:ind w:left="720" w:hanging="360"/>
      </w:pPr>
      <w:rPr>
        <w:rFonts w:asciiTheme="minorHAnsi" w:hAnsiTheme="minorHAnsi"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7A964E7"/>
    <w:multiLevelType w:val="hybridMultilevel"/>
    <w:tmpl w:val="781C508E"/>
    <w:lvl w:ilvl="0" w:tplc="0809000F">
      <w:start w:val="1"/>
      <w:numFmt w:val="decimal"/>
      <w:lvlText w:val="%1."/>
      <w:lvlJc w:val="left"/>
      <w:pPr>
        <w:ind w:left="1066" w:hanging="360"/>
      </w:pPr>
    </w:lvl>
    <w:lvl w:ilvl="1" w:tplc="08090019" w:tentative="1">
      <w:start w:val="1"/>
      <w:numFmt w:val="lowerLetter"/>
      <w:lvlText w:val="%2."/>
      <w:lvlJc w:val="left"/>
      <w:pPr>
        <w:ind w:left="1786" w:hanging="360"/>
      </w:pPr>
    </w:lvl>
    <w:lvl w:ilvl="2" w:tplc="0809001B" w:tentative="1">
      <w:start w:val="1"/>
      <w:numFmt w:val="lowerRoman"/>
      <w:lvlText w:val="%3."/>
      <w:lvlJc w:val="right"/>
      <w:pPr>
        <w:ind w:left="2506" w:hanging="180"/>
      </w:pPr>
    </w:lvl>
    <w:lvl w:ilvl="3" w:tplc="0809000F" w:tentative="1">
      <w:start w:val="1"/>
      <w:numFmt w:val="decimal"/>
      <w:lvlText w:val="%4."/>
      <w:lvlJc w:val="left"/>
      <w:pPr>
        <w:ind w:left="3226" w:hanging="360"/>
      </w:pPr>
    </w:lvl>
    <w:lvl w:ilvl="4" w:tplc="08090019" w:tentative="1">
      <w:start w:val="1"/>
      <w:numFmt w:val="lowerLetter"/>
      <w:lvlText w:val="%5."/>
      <w:lvlJc w:val="left"/>
      <w:pPr>
        <w:ind w:left="3946" w:hanging="360"/>
      </w:pPr>
    </w:lvl>
    <w:lvl w:ilvl="5" w:tplc="0809001B" w:tentative="1">
      <w:start w:val="1"/>
      <w:numFmt w:val="lowerRoman"/>
      <w:lvlText w:val="%6."/>
      <w:lvlJc w:val="right"/>
      <w:pPr>
        <w:ind w:left="4666" w:hanging="180"/>
      </w:pPr>
    </w:lvl>
    <w:lvl w:ilvl="6" w:tplc="0809000F" w:tentative="1">
      <w:start w:val="1"/>
      <w:numFmt w:val="decimal"/>
      <w:lvlText w:val="%7."/>
      <w:lvlJc w:val="left"/>
      <w:pPr>
        <w:ind w:left="5386" w:hanging="360"/>
      </w:pPr>
    </w:lvl>
    <w:lvl w:ilvl="7" w:tplc="08090019" w:tentative="1">
      <w:start w:val="1"/>
      <w:numFmt w:val="lowerLetter"/>
      <w:lvlText w:val="%8."/>
      <w:lvlJc w:val="left"/>
      <w:pPr>
        <w:ind w:left="6106" w:hanging="360"/>
      </w:pPr>
    </w:lvl>
    <w:lvl w:ilvl="8" w:tplc="0809001B" w:tentative="1">
      <w:start w:val="1"/>
      <w:numFmt w:val="lowerRoman"/>
      <w:lvlText w:val="%9."/>
      <w:lvlJc w:val="right"/>
      <w:pPr>
        <w:ind w:left="6826" w:hanging="180"/>
      </w:pPr>
    </w:lvl>
  </w:abstractNum>
  <w:abstractNum w:abstractNumId="28" w15:restartNumberingAfterBreak="0">
    <w:nsid w:val="47FC60DE"/>
    <w:multiLevelType w:val="hybridMultilevel"/>
    <w:tmpl w:val="F4667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6E11F5"/>
    <w:multiLevelType w:val="hybridMultilevel"/>
    <w:tmpl w:val="317A9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8628BA"/>
    <w:multiLevelType w:val="hybridMultilevel"/>
    <w:tmpl w:val="40929748"/>
    <w:lvl w:ilvl="0" w:tplc="41CA3600">
      <w:start w:val="1"/>
      <w:numFmt w:val="bullet"/>
      <w:lvlText w:val="•"/>
      <w:lvlJc w:val="left"/>
      <w:pPr>
        <w:tabs>
          <w:tab w:val="num" w:pos="720"/>
        </w:tabs>
        <w:ind w:left="720" w:hanging="360"/>
      </w:pPr>
      <w:rPr>
        <w:rFonts w:ascii="Arial" w:hAnsi="Arial" w:hint="default"/>
      </w:rPr>
    </w:lvl>
    <w:lvl w:ilvl="1" w:tplc="295AEED8" w:tentative="1">
      <w:start w:val="1"/>
      <w:numFmt w:val="bullet"/>
      <w:lvlText w:val="•"/>
      <w:lvlJc w:val="left"/>
      <w:pPr>
        <w:tabs>
          <w:tab w:val="num" w:pos="1440"/>
        </w:tabs>
        <w:ind w:left="1440" w:hanging="360"/>
      </w:pPr>
      <w:rPr>
        <w:rFonts w:ascii="Arial" w:hAnsi="Arial" w:hint="default"/>
      </w:rPr>
    </w:lvl>
    <w:lvl w:ilvl="2" w:tplc="7B3E7F48" w:tentative="1">
      <w:start w:val="1"/>
      <w:numFmt w:val="bullet"/>
      <w:lvlText w:val="•"/>
      <w:lvlJc w:val="left"/>
      <w:pPr>
        <w:tabs>
          <w:tab w:val="num" w:pos="2160"/>
        </w:tabs>
        <w:ind w:left="2160" w:hanging="360"/>
      </w:pPr>
      <w:rPr>
        <w:rFonts w:ascii="Arial" w:hAnsi="Arial" w:hint="default"/>
      </w:rPr>
    </w:lvl>
    <w:lvl w:ilvl="3" w:tplc="7AD25836" w:tentative="1">
      <w:start w:val="1"/>
      <w:numFmt w:val="bullet"/>
      <w:lvlText w:val="•"/>
      <w:lvlJc w:val="left"/>
      <w:pPr>
        <w:tabs>
          <w:tab w:val="num" w:pos="2880"/>
        </w:tabs>
        <w:ind w:left="2880" w:hanging="360"/>
      </w:pPr>
      <w:rPr>
        <w:rFonts w:ascii="Arial" w:hAnsi="Arial" w:hint="default"/>
      </w:rPr>
    </w:lvl>
    <w:lvl w:ilvl="4" w:tplc="96C81650" w:tentative="1">
      <w:start w:val="1"/>
      <w:numFmt w:val="bullet"/>
      <w:lvlText w:val="•"/>
      <w:lvlJc w:val="left"/>
      <w:pPr>
        <w:tabs>
          <w:tab w:val="num" w:pos="3600"/>
        </w:tabs>
        <w:ind w:left="3600" w:hanging="360"/>
      </w:pPr>
      <w:rPr>
        <w:rFonts w:ascii="Arial" w:hAnsi="Arial" w:hint="default"/>
      </w:rPr>
    </w:lvl>
    <w:lvl w:ilvl="5" w:tplc="529A6F2C" w:tentative="1">
      <w:start w:val="1"/>
      <w:numFmt w:val="bullet"/>
      <w:lvlText w:val="•"/>
      <w:lvlJc w:val="left"/>
      <w:pPr>
        <w:tabs>
          <w:tab w:val="num" w:pos="4320"/>
        </w:tabs>
        <w:ind w:left="4320" w:hanging="360"/>
      </w:pPr>
      <w:rPr>
        <w:rFonts w:ascii="Arial" w:hAnsi="Arial" w:hint="default"/>
      </w:rPr>
    </w:lvl>
    <w:lvl w:ilvl="6" w:tplc="7B747304" w:tentative="1">
      <w:start w:val="1"/>
      <w:numFmt w:val="bullet"/>
      <w:lvlText w:val="•"/>
      <w:lvlJc w:val="left"/>
      <w:pPr>
        <w:tabs>
          <w:tab w:val="num" w:pos="5040"/>
        </w:tabs>
        <w:ind w:left="5040" w:hanging="360"/>
      </w:pPr>
      <w:rPr>
        <w:rFonts w:ascii="Arial" w:hAnsi="Arial" w:hint="default"/>
      </w:rPr>
    </w:lvl>
    <w:lvl w:ilvl="7" w:tplc="C99625D6" w:tentative="1">
      <w:start w:val="1"/>
      <w:numFmt w:val="bullet"/>
      <w:lvlText w:val="•"/>
      <w:lvlJc w:val="left"/>
      <w:pPr>
        <w:tabs>
          <w:tab w:val="num" w:pos="5760"/>
        </w:tabs>
        <w:ind w:left="5760" w:hanging="360"/>
      </w:pPr>
      <w:rPr>
        <w:rFonts w:ascii="Arial" w:hAnsi="Arial" w:hint="default"/>
      </w:rPr>
    </w:lvl>
    <w:lvl w:ilvl="8" w:tplc="CCE62C6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22F125A"/>
    <w:multiLevelType w:val="hybridMultilevel"/>
    <w:tmpl w:val="6E72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0A654D"/>
    <w:multiLevelType w:val="hybridMultilevel"/>
    <w:tmpl w:val="61AA44FC"/>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50205C4"/>
    <w:multiLevelType w:val="hybridMultilevel"/>
    <w:tmpl w:val="13B45578"/>
    <w:lvl w:ilvl="0" w:tplc="3D50B0E0">
      <w:start w:val="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697309"/>
    <w:multiLevelType w:val="hybridMultilevel"/>
    <w:tmpl w:val="F95E21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9991236"/>
    <w:multiLevelType w:val="hybridMultilevel"/>
    <w:tmpl w:val="98CA0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A03F15"/>
    <w:multiLevelType w:val="hybridMultilevel"/>
    <w:tmpl w:val="80104F9C"/>
    <w:lvl w:ilvl="0" w:tplc="9A646892">
      <w:start w:val="1"/>
      <w:numFmt w:val="bullet"/>
      <w:lvlText w:val="•"/>
      <w:lvlJc w:val="left"/>
      <w:pPr>
        <w:tabs>
          <w:tab w:val="num" w:pos="720"/>
        </w:tabs>
        <w:ind w:left="720" w:hanging="360"/>
      </w:pPr>
      <w:rPr>
        <w:rFonts w:ascii="Arial" w:hAnsi="Arial" w:hint="default"/>
      </w:rPr>
    </w:lvl>
    <w:lvl w:ilvl="1" w:tplc="38149F16" w:tentative="1">
      <w:start w:val="1"/>
      <w:numFmt w:val="bullet"/>
      <w:lvlText w:val="•"/>
      <w:lvlJc w:val="left"/>
      <w:pPr>
        <w:tabs>
          <w:tab w:val="num" w:pos="1440"/>
        </w:tabs>
        <w:ind w:left="1440" w:hanging="360"/>
      </w:pPr>
      <w:rPr>
        <w:rFonts w:ascii="Arial" w:hAnsi="Arial" w:hint="default"/>
      </w:rPr>
    </w:lvl>
    <w:lvl w:ilvl="2" w:tplc="86F4C71E" w:tentative="1">
      <w:start w:val="1"/>
      <w:numFmt w:val="bullet"/>
      <w:lvlText w:val="•"/>
      <w:lvlJc w:val="left"/>
      <w:pPr>
        <w:tabs>
          <w:tab w:val="num" w:pos="2160"/>
        </w:tabs>
        <w:ind w:left="2160" w:hanging="360"/>
      </w:pPr>
      <w:rPr>
        <w:rFonts w:ascii="Arial" w:hAnsi="Arial" w:hint="default"/>
      </w:rPr>
    </w:lvl>
    <w:lvl w:ilvl="3" w:tplc="85CEAF72" w:tentative="1">
      <w:start w:val="1"/>
      <w:numFmt w:val="bullet"/>
      <w:lvlText w:val="•"/>
      <w:lvlJc w:val="left"/>
      <w:pPr>
        <w:tabs>
          <w:tab w:val="num" w:pos="2880"/>
        </w:tabs>
        <w:ind w:left="2880" w:hanging="360"/>
      </w:pPr>
      <w:rPr>
        <w:rFonts w:ascii="Arial" w:hAnsi="Arial" w:hint="default"/>
      </w:rPr>
    </w:lvl>
    <w:lvl w:ilvl="4" w:tplc="152C94EE" w:tentative="1">
      <w:start w:val="1"/>
      <w:numFmt w:val="bullet"/>
      <w:lvlText w:val="•"/>
      <w:lvlJc w:val="left"/>
      <w:pPr>
        <w:tabs>
          <w:tab w:val="num" w:pos="3600"/>
        </w:tabs>
        <w:ind w:left="3600" w:hanging="360"/>
      </w:pPr>
      <w:rPr>
        <w:rFonts w:ascii="Arial" w:hAnsi="Arial" w:hint="default"/>
      </w:rPr>
    </w:lvl>
    <w:lvl w:ilvl="5" w:tplc="0A14F2D0" w:tentative="1">
      <w:start w:val="1"/>
      <w:numFmt w:val="bullet"/>
      <w:lvlText w:val="•"/>
      <w:lvlJc w:val="left"/>
      <w:pPr>
        <w:tabs>
          <w:tab w:val="num" w:pos="4320"/>
        </w:tabs>
        <w:ind w:left="4320" w:hanging="360"/>
      </w:pPr>
      <w:rPr>
        <w:rFonts w:ascii="Arial" w:hAnsi="Arial" w:hint="default"/>
      </w:rPr>
    </w:lvl>
    <w:lvl w:ilvl="6" w:tplc="D4C41498" w:tentative="1">
      <w:start w:val="1"/>
      <w:numFmt w:val="bullet"/>
      <w:lvlText w:val="•"/>
      <w:lvlJc w:val="left"/>
      <w:pPr>
        <w:tabs>
          <w:tab w:val="num" w:pos="5040"/>
        </w:tabs>
        <w:ind w:left="5040" w:hanging="360"/>
      </w:pPr>
      <w:rPr>
        <w:rFonts w:ascii="Arial" w:hAnsi="Arial" w:hint="default"/>
      </w:rPr>
    </w:lvl>
    <w:lvl w:ilvl="7" w:tplc="65921DB2" w:tentative="1">
      <w:start w:val="1"/>
      <w:numFmt w:val="bullet"/>
      <w:lvlText w:val="•"/>
      <w:lvlJc w:val="left"/>
      <w:pPr>
        <w:tabs>
          <w:tab w:val="num" w:pos="5760"/>
        </w:tabs>
        <w:ind w:left="5760" w:hanging="360"/>
      </w:pPr>
      <w:rPr>
        <w:rFonts w:ascii="Arial" w:hAnsi="Arial" w:hint="default"/>
      </w:rPr>
    </w:lvl>
    <w:lvl w:ilvl="8" w:tplc="B440ACAC"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16A5E15"/>
    <w:multiLevelType w:val="hybridMultilevel"/>
    <w:tmpl w:val="4D96D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9E2796"/>
    <w:multiLevelType w:val="hybridMultilevel"/>
    <w:tmpl w:val="AEEAE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1A1356E"/>
    <w:multiLevelType w:val="hybridMultilevel"/>
    <w:tmpl w:val="235AA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4D80F84"/>
    <w:multiLevelType w:val="hybridMultilevel"/>
    <w:tmpl w:val="E83E4A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D977FD"/>
    <w:multiLevelType w:val="hybridMultilevel"/>
    <w:tmpl w:val="C7DCB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7B272D1"/>
    <w:multiLevelType w:val="hybridMultilevel"/>
    <w:tmpl w:val="BB10F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84913F3"/>
    <w:multiLevelType w:val="hybridMultilevel"/>
    <w:tmpl w:val="9B50F67A"/>
    <w:lvl w:ilvl="0" w:tplc="6748B7A6">
      <w:start w:val="1"/>
      <w:numFmt w:val="lowerLetter"/>
      <w:lvlText w:val="%1)"/>
      <w:lvlJc w:val="left"/>
      <w:pPr>
        <w:ind w:left="720" w:hanging="360"/>
      </w:pPr>
      <w:rPr>
        <w:rFonts w:asciiTheme="minorHAnsi" w:eastAsia="Times New Roman" w:hAnsiTheme="minorHAnsi" w:cs="Arial"/>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CB2BEA"/>
    <w:multiLevelType w:val="hybridMultilevel"/>
    <w:tmpl w:val="E690AE8E"/>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6CC22BF4"/>
    <w:multiLevelType w:val="hybridMultilevel"/>
    <w:tmpl w:val="BD620E46"/>
    <w:lvl w:ilvl="0" w:tplc="FB2A1772">
      <w:start w:val="1"/>
      <w:numFmt w:val="bullet"/>
      <w:lvlText w:val="•"/>
      <w:lvlJc w:val="left"/>
      <w:pPr>
        <w:tabs>
          <w:tab w:val="num" w:pos="720"/>
        </w:tabs>
        <w:ind w:left="720" w:hanging="360"/>
      </w:pPr>
      <w:rPr>
        <w:rFonts w:ascii="Arial" w:hAnsi="Arial" w:hint="default"/>
      </w:rPr>
    </w:lvl>
    <w:lvl w:ilvl="1" w:tplc="E38CFCDA" w:tentative="1">
      <w:start w:val="1"/>
      <w:numFmt w:val="bullet"/>
      <w:lvlText w:val="•"/>
      <w:lvlJc w:val="left"/>
      <w:pPr>
        <w:tabs>
          <w:tab w:val="num" w:pos="1440"/>
        </w:tabs>
        <w:ind w:left="1440" w:hanging="360"/>
      </w:pPr>
      <w:rPr>
        <w:rFonts w:ascii="Arial" w:hAnsi="Arial" w:hint="default"/>
      </w:rPr>
    </w:lvl>
    <w:lvl w:ilvl="2" w:tplc="F1D6288E" w:tentative="1">
      <w:start w:val="1"/>
      <w:numFmt w:val="bullet"/>
      <w:lvlText w:val="•"/>
      <w:lvlJc w:val="left"/>
      <w:pPr>
        <w:tabs>
          <w:tab w:val="num" w:pos="2160"/>
        </w:tabs>
        <w:ind w:left="2160" w:hanging="360"/>
      </w:pPr>
      <w:rPr>
        <w:rFonts w:ascii="Arial" w:hAnsi="Arial" w:hint="default"/>
      </w:rPr>
    </w:lvl>
    <w:lvl w:ilvl="3" w:tplc="29B43BDA">
      <w:numFmt w:val="bullet"/>
      <w:lvlText w:val="-"/>
      <w:lvlJc w:val="left"/>
      <w:pPr>
        <w:tabs>
          <w:tab w:val="num" w:pos="2880"/>
        </w:tabs>
        <w:ind w:left="2880" w:hanging="360"/>
      </w:pPr>
      <w:rPr>
        <w:rFonts w:ascii="Times New Roman" w:hAnsi="Times New Roman" w:hint="default"/>
      </w:rPr>
    </w:lvl>
    <w:lvl w:ilvl="4" w:tplc="A7ACF110" w:tentative="1">
      <w:start w:val="1"/>
      <w:numFmt w:val="bullet"/>
      <w:lvlText w:val="•"/>
      <w:lvlJc w:val="left"/>
      <w:pPr>
        <w:tabs>
          <w:tab w:val="num" w:pos="3600"/>
        </w:tabs>
        <w:ind w:left="3600" w:hanging="360"/>
      </w:pPr>
      <w:rPr>
        <w:rFonts w:ascii="Arial" w:hAnsi="Arial" w:hint="default"/>
      </w:rPr>
    </w:lvl>
    <w:lvl w:ilvl="5" w:tplc="967C8586" w:tentative="1">
      <w:start w:val="1"/>
      <w:numFmt w:val="bullet"/>
      <w:lvlText w:val="•"/>
      <w:lvlJc w:val="left"/>
      <w:pPr>
        <w:tabs>
          <w:tab w:val="num" w:pos="4320"/>
        </w:tabs>
        <w:ind w:left="4320" w:hanging="360"/>
      </w:pPr>
      <w:rPr>
        <w:rFonts w:ascii="Arial" w:hAnsi="Arial" w:hint="default"/>
      </w:rPr>
    </w:lvl>
    <w:lvl w:ilvl="6" w:tplc="E26621E6" w:tentative="1">
      <w:start w:val="1"/>
      <w:numFmt w:val="bullet"/>
      <w:lvlText w:val="•"/>
      <w:lvlJc w:val="left"/>
      <w:pPr>
        <w:tabs>
          <w:tab w:val="num" w:pos="5040"/>
        </w:tabs>
        <w:ind w:left="5040" w:hanging="360"/>
      </w:pPr>
      <w:rPr>
        <w:rFonts w:ascii="Arial" w:hAnsi="Arial" w:hint="default"/>
      </w:rPr>
    </w:lvl>
    <w:lvl w:ilvl="7" w:tplc="B566A200" w:tentative="1">
      <w:start w:val="1"/>
      <w:numFmt w:val="bullet"/>
      <w:lvlText w:val="•"/>
      <w:lvlJc w:val="left"/>
      <w:pPr>
        <w:tabs>
          <w:tab w:val="num" w:pos="5760"/>
        </w:tabs>
        <w:ind w:left="5760" w:hanging="360"/>
      </w:pPr>
      <w:rPr>
        <w:rFonts w:ascii="Arial" w:hAnsi="Arial" w:hint="default"/>
      </w:rPr>
    </w:lvl>
    <w:lvl w:ilvl="8" w:tplc="435CB410"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6E934DBD"/>
    <w:multiLevelType w:val="hybridMultilevel"/>
    <w:tmpl w:val="11369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F1D745D"/>
    <w:multiLevelType w:val="hybridMultilevel"/>
    <w:tmpl w:val="65803AE4"/>
    <w:lvl w:ilvl="0" w:tplc="1B6C62CE">
      <w:numFmt w:val="bullet"/>
      <w:lvlText w:val="-"/>
      <w:lvlJc w:val="left"/>
      <w:pPr>
        <w:ind w:left="1080" w:hanging="360"/>
      </w:pPr>
      <w:rPr>
        <w:rFonts w:ascii="Calibri" w:eastAsia="Times New Roman" w:hAnsi="Calibri"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70507F3A"/>
    <w:multiLevelType w:val="hybridMultilevel"/>
    <w:tmpl w:val="5128E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0ED0B53"/>
    <w:multiLevelType w:val="hybridMultilevel"/>
    <w:tmpl w:val="571A0F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73431FE7"/>
    <w:multiLevelType w:val="hybridMultilevel"/>
    <w:tmpl w:val="97D41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67252F7"/>
    <w:multiLevelType w:val="hybridMultilevel"/>
    <w:tmpl w:val="4FD02F0C"/>
    <w:lvl w:ilvl="0" w:tplc="4A02BAB6">
      <w:start w:val="1"/>
      <w:numFmt w:val="bullet"/>
      <w:lvlText w:val="•"/>
      <w:lvlJc w:val="left"/>
      <w:pPr>
        <w:tabs>
          <w:tab w:val="num" w:pos="720"/>
        </w:tabs>
        <w:ind w:left="720" w:hanging="360"/>
      </w:pPr>
      <w:rPr>
        <w:rFonts w:ascii="Arial" w:hAnsi="Arial" w:hint="default"/>
      </w:rPr>
    </w:lvl>
    <w:lvl w:ilvl="1" w:tplc="65642944" w:tentative="1">
      <w:start w:val="1"/>
      <w:numFmt w:val="bullet"/>
      <w:lvlText w:val="•"/>
      <w:lvlJc w:val="left"/>
      <w:pPr>
        <w:tabs>
          <w:tab w:val="num" w:pos="1440"/>
        </w:tabs>
        <w:ind w:left="1440" w:hanging="360"/>
      </w:pPr>
      <w:rPr>
        <w:rFonts w:ascii="Arial" w:hAnsi="Arial" w:hint="default"/>
      </w:rPr>
    </w:lvl>
    <w:lvl w:ilvl="2" w:tplc="7C9A8D20" w:tentative="1">
      <w:start w:val="1"/>
      <w:numFmt w:val="bullet"/>
      <w:lvlText w:val="•"/>
      <w:lvlJc w:val="left"/>
      <w:pPr>
        <w:tabs>
          <w:tab w:val="num" w:pos="2160"/>
        </w:tabs>
        <w:ind w:left="2160" w:hanging="360"/>
      </w:pPr>
      <w:rPr>
        <w:rFonts w:ascii="Arial" w:hAnsi="Arial" w:hint="default"/>
      </w:rPr>
    </w:lvl>
    <w:lvl w:ilvl="3" w:tplc="78A48E06" w:tentative="1">
      <w:start w:val="1"/>
      <w:numFmt w:val="bullet"/>
      <w:lvlText w:val="•"/>
      <w:lvlJc w:val="left"/>
      <w:pPr>
        <w:tabs>
          <w:tab w:val="num" w:pos="2880"/>
        </w:tabs>
        <w:ind w:left="2880" w:hanging="360"/>
      </w:pPr>
      <w:rPr>
        <w:rFonts w:ascii="Arial" w:hAnsi="Arial" w:hint="default"/>
      </w:rPr>
    </w:lvl>
    <w:lvl w:ilvl="4" w:tplc="F3AA7E74" w:tentative="1">
      <w:start w:val="1"/>
      <w:numFmt w:val="bullet"/>
      <w:lvlText w:val="•"/>
      <w:lvlJc w:val="left"/>
      <w:pPr>
        <w:tabs>
          <w:tab w:val="num" w:pos="3600"/>
        </w:tabs>
        <w:ind w:left="3600" w:hanging="360"/>
      </w:pPr>
      <w:rPr>
        <w:rFonts w:ascii="Arial" w:hAnsi="Arial" w:hint="default"/>
      </w:rPr>
    </w:lvl>
    <w:lvl w:ilvl="5" w:tplc="BAE4550A" w:tentative="1">
      <w:start w:val="1"/>
      <w:numFmt w:val="bullet"/>
      <w:lvlText w:val="•"/>
      <w:lvlJc w:val="left"/>
      <w:pPr>
        <w:tabs>
          <w:tab w:val="num" w:pos="4320"/>
        </w:tabs>
        <w:ind w:left="4320" w:hanging="360"/>
      </w:pPr>
      <w:rPr>
        <w:rFonts w:ascii="Arial" w:hAnsi="Arial" w:hint="default"/>
      </w:rPr>
    </w:lvl>
    <w:lvl w:ilvl="6" w:tplc="E960B726" w:tentative="1">
      <w:start w:val="1"/>
      <w:numFmt w:val="bullet"/>
      <w:lvlText w:val="•"/>
      <w:lvlJc w:val="left"/>
      <w:pPr>
        <w:tabs>
          <w:tab w:val="num" w:pos="5040"/>
        </w:tabs>
        <w:ind w:left="5040" w:hanging="360"/>
      </w:pPr>
      <w:rPr>
        <w:rFonts w:ascii="Arial" w:hAnsi="Arial" w:hint="default"/>
      </w:rPr>
    </w:lvl>
    <w:lvl w:ilvl="7" w:tplc="C74AD4C2" w:tentative="1">
      <w:start w:val="1"/>
      <w:numFmt w:val="bullet"/>
      <w:lvlText w:val="•"/>
      <w:lvlJc w:val="left"/>
      <w:pPr>
        <w:tabs>
          <w:tab w:val="num" w:pos="5760"/>
        </w:tabs>
        <w:ind w:left="5760" w:hanging="360"/>
      </w:pPr>
      <w:rPr>
        <w:rFonts w:ascii="Arial" w:hAnsi="Arial" w:hint="default"/>
      </w:rPr>
    </w:lvl>
    <w:lvl w:ilvl="8" w:tplc="CD98EE9A"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78CE37A9"/>
    <w:multiLevelType w:val="hybridMultilevel"/>
    <w:tmpl w:val="12B63F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94E682B"/>
    <w:multiLevelType w:val="hybridMultilevel"/>
    <w:tmpl w:val="F4BA0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96B50FF"/>
    <w:multiLevelType w:val="hybridMultilevel"/>
    <w:tmpl w:val="7F882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A597ED3"/>
    <w:multiLevelType w:val="hybridMultilevel"/>
    <w:tmpl w:val="39469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1685834">
    <w:abstractNumId w:val="26"/>
  </w:num>
  <w:num w:numId="2" w16cid:durableId="188644118">
    <w:abstractNumId w:val="3"/>
  </w:num>
  <w:num w:numId="3" w16cid:durableId="899099405">
    <w:abstractNumId w:val="40"/>
  </w:num>
  <w:num w:numId="4" w16cid:durableId="2006779843">
    <w:abstractNumId w:val="54"/>
  </w:num>
  <w:num w:numId="5" w16cid:durableId="135755830">
    <w:abstractNumId w:val="13"/>
  </w:num>
  <w:num w:numId="6" w16cid:durableId="1650088536">
    <w:abstractNumId w:val="16"/>
  </w:num>
  <w:num w:numId="7" w16cid:durableId="1702166961">
    <w:abstractNumId w:val="55"/>
  </w:num>
  <w:num w:numId="8" w16cid:durableId="941692763">
    <w:abstractNumId w:val="20"/>
  </w:num>
  <w:num w:numId="9" w16cid:durableId="1941643201">
    <w:abstractNumId w:val="50"/>
  </w:num>
  <w:num w:numId="10" w16cid:durableId="482309998">
    <w:abstractNumId w:val="38"/>
  </w:num>
  <w:num w:numId="11" w16cid:durableId="1696803475">
    <w:abstractNumId w:val="47"/>
  </w:num>
  <w:num w:numId="12" w16cid:durableId="2054848055">
    <w:abstractNumId w:val="11"/>
  </w:num>
  <w:num w:numId="13" w16cid:durableId="1864904116">
    <w:abstractNumId w:val="37"/>
  </w:num>
  <w:num w:numId="14" w16cid:durableId="519322566">
    <w:abstractNumId w:val="53"/>
  </w:num>
  <w:num w:numId="15" w16cid:durableId="1444038284">
    <w:abstractNumId w:val="44"/>
  </w:num>
  <w:num w:numId="16" w16cid:durableId="412119045">
    <w:abstractNumId w:val="8"/>
  </w:num>
  <w:num w:numId="17" w16cid:durableId="1090856615">
    <w:abstractNumId w:val="35"/>
  </w:num>
  <w:num w:numId="18" w16cid:durableId="1588420716">
    <w:abstractNumId w:val="10"/>
  </w:num>
  <w:num w:numId="19" w16cid:durableId="563490371">
    <w:abstractNumId w:val="29"/>
  </w:num>
  <w:num w:numId="20" w16cid:durableId="940987949">
    <w:abstractNumId w:val="28"/>
  </w:num>
  <w:num w:numId="21" w16cid:durableId="1499540289">
    <w:abstractNumId w:val="7"/>
  </w:num>
  <w:num w:numId="22" w16cid:durableId="2084833149">
    <w:abstractNumId w:val="31"/>
  </w:num>
  <w:num w:numId="23" w16cid:durableId="255676893">
    <w:abstractNumId w:val="9"/>
  </w:num>
  <w:num w:numId="24" w16cid:durableId="1906841008">
    <w:abstractNumId w:val="49"/>
  </w:num>
  <w:num w:numId="25" w16cid:durableId="631593932">
    <w:abstractNumId w:val="41"/>
  </w:num>
  <w:num w:numId="26" w16cid:durableId="1590196562">
    <w:abstractNumId w:val="34"/>
  </w:num>
  <w:num w:numId="27" w16cid:durableId="510533215">
    <w:abstractNumId w:val="18"/>
  </w:num>
  <w:num w:numId="28" w16cid:durableId="407654090">
    <w:abstractNumId w:val="4"/>
  </w:num>
  <w:num w:numId="29" w16cid:durableId="235895943">
    <w:abstractNumId w:val="2"/>
  </w:num>
  <w:num w:numId="30" w16cid:durableId="1059594522">
    <w:abstractNumId w:val="19"/>
  </w:num>
  <w:num w:numId="31" w16cid:durableId="299657024">
    <w:abstractNumId w:val="43"/>
  </w:num>
  <w:num w:numId="32" w16cid:durableId="653488461">
    <w:abstractNumId w:val="17"/>
  </w:num>
  <w:num w:numId="33" w16cid:durableId="1539009587">
    <w:abstractNumId w:val="12"/>
  </w:num>
  <w:num w:numId="34" w16cid:durableId="159152439">
    <w:abstractNumId w:val="24"/>
  </w:num>
  <w:num w:numId="35" w16cid:durableId="1444152279">
    <w:abstractNumId w:val="46"/>
  </w:num>
  <w:num w:numId="36" w16cid:durableId="679508148">
    <w:abstractNumId w:val="42"/>
  </w:num>
  <w:num w:numId="37" w16cid:durableId="1429279320">
    <w:abstractNumId w:val="23"/>
  </w:num>
  <w:num w:numId="38" w16cid:durableId="311300395">
    <w:abstractNumId w:val="1"/>
  </w:num>
  <w:num w:numId="39" w16cid:durableId="696083498">
    <w:abstractNumId w:val="48"/>
  </w:num>
  <w:num w:numId="40" w16cid:durableId="516698483">
    <w:abstractNumId w:val="27"/>
  </w:num>
  <w:num w:numId="41" w16cid:durableId="151258577">
    <w:abstractNumId w:val="14"/>
  </w:num>
  <w:num w:numId="42" w16cid:durableId="2018384700">
    <w:abstractNumId w:val="25"/>
  </w:num>
  <w:num w:numId="43" w16cid:durableId="448201453">
    <w:abstractNumId w:val="39"/>
  </w:num>
  <w:num w:numId="44" w16cid:durableId="861631178">
    <w:abstractNumId w:val="52"/>
  </w:num>
  <w:num w:numId="45" w16cid:durableId="1323776881">
    <w:abstractNumId w:val="32"/>
  </w:num>
  <w:num w:numId="46" w16cid:durableId="463281828">
    <w:abstractNumId w:val="33"/>
  </w:num>
  <w:num w:numId="47" w16cid:durableId="147063493">
    <w:abstractNumId w:val="22"/>
  </w:num>
  <w:num w:numId="48" w16cid:durableId="356270825">
    <w:abstractNumId w:val="6"/>
  </w:num>
  <w:num w:numId="49" w16cid:durableId="462817541">
    <w:abstractNumId w:val="15"/>
  </w:num>
  <w:num w:numId="50" w16cid:durableId="2049795092">
    <w:abstractNumId w:val="21"/>
  </w:num>
  <w:num w:numId="51" w16cid:durableId="313224418">
    <w:abstractNumId w:val="51"/>
  </w:num>
  <w:num w:numId="52" w16cid:durableId="1448548000">
    <w:abstractNumId w:val="36"/>
  </w:num>
  <w:num w:numId="53" w16cid:durableId="316617654">
    <w:abstractNumId w:val="30"/>
  </w:num>
  <w:num w:numId="54" w16cid:durableId="966736120">
    <w:abstractNumId w:val="45"/>
  </w:num>
  <w:num w:numId="55" w16cid:durableId="226766565">
    <w:abstractNumId w:val="0"/>
  </w:num>
  <w:num w:numId="56" w16cid:durableId="1948854426">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C8E"/>
    <w:rsid w:val="00002D33"/>
    <w:rsid w:val="00002FE2"/>
    <w:rsid w:val="00004206"/>
    <w:rsid w:val="00004217"/>
    <w:rsid w:val="00004D7D"/>
    <w:rsid w:val="00007ABD"/>
    <w:rsid w:val="00007CD9"/>
    <w:rsid w:val="00011089"/>
    <w:rsid w:val="000110AF"/>
    <w:rsid w:val="00012105"/>
    <w:rsid w:val="000126C7"/>
    <w:rsid w:val="00012EEC"/>
    <w:rsid w:val="00013BB7"/>
    <w:rsid w:val="0001515D"/>
    <w:rsid w:val="0001602F"/>
    <w:rsid w:val="000163CA"/>
    <w:rsid w:val="00016BDA"/>
    <w:rsid w:val="00017319"/>
    <w:rsid w:val="00017430"/>
    <w:rsid w:val="00020038"/>
    <w:rsid w:val="000201D8"/>
    <w:rsid w:val="000210EE"/>
    <w:rsid w:val="00021C6C"/>
    <w:rsid w:val="00022809"/>
    <w:rsid w:val="00023A39"/>
    <w:rsid w:val="00023CFA"/>
    <w:rsid w:val="00024468"/>
    <w:rsid w:val="00026892"/>
    <w:rsid w:val="00027AF2"/>
    <w:rsid w:val="00027B65"/>
    <w:rsid w:val="00027EA6"/>
    <w:rsid w:val="00031B5E"/>
    <w:rsid w:val="00032737"/>
    <w:rsid w:val="000343D5"/>
    <w:rsid w:val="00035DF5"/>
    <w:rsid w:val="0003695E"/>
    <w:rsid w:val="00036AEB"/>
    <w:rsid w:val="00036B9E"/>
    <w:rsid w:val="000370C5"/>
    <w:rsid w:val="00037688"/>
    <w:rsid w:val="000400F0"/>
    <w:rsid w:val="00040A97"/>
    <w:rsid w:val="00040D00"/>
    <w:rsid w:val="00041C3A"/>
    <w:rsid w:val="000422B8"/>
    <w:rsid w:val="00042687"/>
    <w:rsid w:val="00042BA7"/>
    <w:rsid w:val="00042BFF"/>
    <w:rsid w:val="00043567"/>
    <w:rsid w:val="00045F78"/>
    <w:rsid w:val="00046551"/>
    <w:rsid w:val="00046E59"/>
    <w:rsid w:val="000505C5"/>
    <w:rsid w:val="00050711"/>
    <w:rsid w:val="00050A6A"/>
    <w:rsid w:val="0005127B"/>
    <w:rsid w:val="00052D60"/>
    <w:rsid w:val="00054BA5"/>
    <w:rsid w:val="00054BF8"/>
    <w:rsid w:val="00055079"/>
    <w:rsid w:val="000562C5"/>
    <w:rsid w:val="00056516"/>
    <w:rsid w:val="0005679C"/>
    <w:rsid w:val="000571E0"/>
    <w:rsid w:val="0006071F"/>
    <w:rsid w:val="000621A5"/>
    <w:rsid w:val="00063159"/>
    <w:rsid w:val="00064557"/>
    <w:rsid w:val="00064C42"/>
    <w:rsid w:val="00065196"/>
    <w:rsid w:val="000655AD"/>
    <w:rsid w:val="00070330"/>
    <w:rsid w:val="00070771"/>
    <w:rsid w:val="00070B01"/>
    <w:rsid w:val="00074EF0"/>
    <w:rsid w:val="000767B1"/>
    <w:rsid w:val="00076FC9"/>
    <w:rsid w:val="000772B6"/>
    <w:rsid w:val="00081043"/>
    <w:rsid w:val="00081DB1"/>
    <w:rsid w:val="00084BDF"/>
    <w:rsid w:val="00087BB7"/>
    <w:rsid w:val="00087D75"/>
    <w:rsid w:val="00087E05"/>
    <w:rsid w:val="000906C4"/>
    <w:rsid w:val="000911A7"/>
    <w:rsid w:val="000938E8"/>
    <w:rsid w:val="00095162"/>
    <w:rsid w:val="00095A1C"/>
    <w:rsid w:val="000966DD"/>
    <w:rsid w:val="00097098"/>
    <w:rsid w:val="000975A6"/>
    <w:rsid w:val="00097951"/>
    <w:rsid w:val="000A0669"/>
    <w:rsid w:val="000A0ADB"/>
    <w:rsid w:val="000A356B"/>
    <w:rsid w:val="000A4BAC"/>
    <w:rsid w:val="000A6332"/>
    <w:rsid w:val="000A657B"/>
    <w:rsid w:val="000A7AFF"/>
    <w:rsid w:val="000B025F"/>
    <w:rsid w:val="000B0802"/>
    <w:rsid w:val="000B0816"/>
    <w:rsid w:val="000B280F"/>
    <w:rsid w:val="000B4F39"/>
    <w:rsid w:val="000B53E1"/>
    <w:rsid w:val="000B56A2"/>
    <w:rsid w:val="000B6ECD"/>
    <w:rsid w:val="000B7AB1"/>
    <w:rsid w:val="000C17BF"/>
    <w:rsid w:val="000C27F6"/>
    <w:rsid w:val="000C66EB"/>
    <w:rsid w:val="000C753F"/>
    <w:rsid w:val="000D07A4"/>
    <w:rsid w:val="000D1FA2"/>
    <w:rsid w:val="000D3B30"/>
    <w:rsid w:val="000D463D"/>
    <w:rsid w:val="000E10A8"/>
    <w:rsid w:val="000E30C5"/>
    <w:rsid w:val="000E4777"/>
    <w:rsid w:val="000E4D6D"/>
    <w:rsid w:val="000E5942"/>
    <w:rsid w:val="000E6C29"/>
    <w:rsid w:val="000E71B0"/>
    <w:rsid w:val="000F0537"/>
    <w:rsid w:val="000F0B17"/>
    <w:rsid w:val="000F359C"/>
    <w:rsid w:val="000F5ED9"/>
    <w:rsid w:val="000F6263"/>
    <w:rsid w:val="000F7D4E"/>
    <w:rsid w:val="00100793"/>
    <w:rsid w:val="00100BDB"/>
    <w:rsid w:val="00106886"/>
    <w:rsid w:val="00106ACC"/>
    <w:rsid w:val="00110935"/>
    <w:rsid w:val="00110FA8"/>
    <w:rsid w:val="00112A6F"/>
    <w:rsid w:val="001137CE"/>
    <w:rsid w:val="00113C62"/>
    <w:rsid w:val="00113F46"/>
    <w:rsid w:val="00114844"/>
    <w:rsid w:val="0011497F"/>
    <w:rsid w:val="00114A8D"/>
    <w:rsid w:val="00114E14"/>
    <w:rsid w:val="001154F7"/>
    <w:rsid w:val="00116451"/>
    <w:rsid w:val="00116899"/>
    <w:rsid w:val="001169F7"/>
    <w:rsid w:val="001227ED"/>
    <w:rsid w:val="00122FFF"/>
    <w:rsid w:val="00123B0C"/>
    <w:rsid w:val="001241C6"/>
    <w:rsid w:val="0012591B"/>
    <w:rsid w:val="00125E8E"/>
    <w:rsid w:val="001316BA"/>
    <w:rsid w:val="00132206"/>
    <w:rsid w:val="001327AF"/>
    <w:rsid w:val="001343B0"/>
    <w:rsid w:val="00135AAA"/>
    <w:rsid w:val="00137B25"/>
    <w:rsid w:val="001409A5"/>
    <w:rsid w:val="00141686"/>
    <w:rsid w:val="00141C4C"/>
    <w:rsid w:val="001423D0"/>
    <w:rsid w:val="001430A4"/>
    <w:rsid w:val="001444F0"/>
    <w:rsid w:val="00144E3A"/>
    <w:rsid w:val="00150D29"/>
    <w:rsid w:val="00151351"/>
    <w:rsid w:val="0015184E"/>
    <w:rsid w:val="00151F30"/>
    <w:rsid w:val="00152821"/>
    <w:rsid w:val="001530B9"/>
    <w:rsid w:val="001531F2"/>
    <w:rsid w:val="001533A0"/>
    <w:rsid w:val="00156355"/>
    <w:rsid w:val="00161CAD"/>
    <w:rsid w:val="001648A8"/>
    <w:rsid w:val="001650DC"/>
    <w:rsid w:val="001660CC"/>
    <w:rsid w:val="001662AB"/>
    <w:rsid w:val="0017218F"/>
    <w:rsid w:val="0017345D"/>
    <w:rsid w:val="00173883"/>
    <w:rsid w:val="00174CD7"/>
    <w:rsid w:val="00175C8D"/>
    <w:rsid w:val="0017643B"/>
    <w:rsid w:val="001779F1"/>
    <w:rsid w:val="00180BEF"/>
    <w:rsid w:val="001819AD"/>
    <w:rsid w:val="00181D80"/>
    <w:rsid w:val="00191BAD"/>
    <w:rsid w:val="00192FAC"/>
    <w:rsid w:val="00194321"/>
    <w:rsid w:val="00197DBC"/>
    <w:rsid w:val="001A04DC"/>
    <w:rsid w:val="001A09C5"/>
    <w:rsid w:val="001A0C20"/>
    <w:rsid w:val="001A0F0F"/>
    <w:rsid w:val="001A13CD"/>
    <w:rsid w:val="001A21A3"/>
    <w:rsid w:val="001A229B"/>
    <w:rsid w:val="001A3435"/>
    <w:rsid w:val="001B09D9"/>
    <w:rsid w:val="001B13EA"/>
    <w:rsid w:val="001B222A"/>
    <w:rsid w:val="001B315B"/>
    <w:rsid w:val="001B4DD6"/>
    <w:rsid w:val="001B53C7"/>
    <w:rsid w:val="001B6026"/>
    <w:rsid w:val="001B72A8"/>
    <w:rsid w:val="001C0FAC"/>
    <w:rsid w:val="001C3560"/>
    <w:rsid w:val="001C3581"/>
    <w:rsid w:val="001C3D00"/>
    <w:rsid w:val="001C47A2"/>
    <w:rsid w:val="001C68AA"/>
    <w:rsid w:val="001C70D8"/>
    <w:rsid w:val="001D0BB1"/>
    <w:rsid w:val="001D2C7A"/>
    <w:rsid w:val="001D34B8"/>
    <w:rsid w:val="001D4186"/>
    <w:rsid w:val="001D47BF"/>
    <w:rsid w:val="001D517F"/>
    <w:rsid w:val="001D51FB"/>
    <w:rsid w:val="001D52F1"/>
    <w:rsid w:val="001D5B0B"/>
    <w:rsid w:val="001D626E"/>
    <w:rsid w:val="001D6742"/>
    <w:rsid w:val="001D732E"/>
    <w:rsid w:val="001D790F"/>
    <w:rsid w:val="001D7B49"/>
    <w:rsid w:val="001D7BBE"/>
    <w:rsid w:val="001E076F"/>
    <w:rsid w:val="001E0984"/>
    <w:rsid w:val="001E46B6"/>
    <w:rsid w:val="001E573A"/>
    <w:rsid w:val="001E78DE"/>
    <w:rsid w:val="001E7ACD"/>
    <w:rsid w:val="001F25E4"/>
    <w:rsid w:val="001F6CE1"/>
    <w:rsid w:val="002002CF"/>
    <w:rsid w:val="00200873"/>
    <w:rsid w:val="00202F03"/>
    <w:rsid w:val="0020316E"/>
    <w:rsid w:val="002037BC"/>
    <w:rsid w:val="002123EC"/>
    <w:rsid w:val="00214F14"/>
    <w:rsid w:val="00216267"/>
    <w:rsid w:val="00220364"/>
    <w:rsid w:val="0022129A"/>
    <w:rsid w:val="0022176E"/>
    <w:rsid w:val="002217BA"/>
    <w:rsid w:val="00222B11"/>
    <w:rsid w:val="00222F53"/>
    <w:rsid w:val="00223A4C"/>
    <w:rsid w:val="00223B62"/>
    <w:rsid w:val="002240FF"/>
    <w:rsid w:val="0022424E"/>
    <w:rsid w:val="0022473A"/>
    <w:rsid w:val="00230A65"/>
    <w:rsid w:val="00230B3B"/>
    <w:rsid w:val="00232BF3"/>
    <w:rsid w:val="00234A2A"/>
    <w:rsid w:val="00236522"/>
    <w:rsid w:val="002415E2"/>
    <w:rsid w:val="00242687"/>
    <w:rsid w:val="00242D43"/>
    <w:rsid w:val="00242E11"/>
    <w:rsid w:val="0024444C"/>
    <w:rsid w:val="002469FE"/>
    <w:rsid w:val="00246C8B"/>
    <w:rsid w:val="002476B2"/>
    <w:rsid w:val="00250C4C"/>
    <w:rsid w:val="00252004"/>
    <w:rsid w:val="0025210F"/>
    <w:rsid w:val="0025311F"/>
    <w:rsid w:val="00253286"/>
    <w:rsid w:val="00253C47"/>
    <w:rsid w:val="00255A07"/>
    <w:rsid w:val="00256072"/>
    <w:rsid w:val="00257336"/>
    <w:rsid w:val="002575F0"/>
    <w:rsid w:val="00257DCE"/>
    <w:rsid w:val="00262A5F"/>
    <w:rsid w:val="00263F18"/>
    <w:rsid w:val="00264428"/>
    <w:rsid w:val="00264E73"/>
    <w:rsid w:val="00265239"/>
    <w:rsid w:val="00265C94"/>
    <w:rsid w:val="002673EE"/>
    <w:rsid w:val="00270176"/>
    <w:rsid w:val="00271B21"/>
    <w:rsid w:val="00271B3B"/>
    <w:rsid w:val="00275556"/>
    <w:rsid w:val="00276B96"/>
    <w:rsid w:val="00277663"/>
    <w:rsid w:val="002778B9"/>
    <w:rsid w:val="00277C80"/>
    <w:rsid w:val="00277E71"/>
    <w:rsid w:val="00281B7A"/>
    <w:rsid w:val="002836DE"/>
    <w:rsid w:val="00283D70"/>
    <w:rsid w:val="00284223"/>
    <w:rsid w:val="002850C6"/>
    <w:rsid w:val="00285F76"/>
    <w:rsid w:val="002865C3"/>
    <w:rsid w:val="002909D4"/>
    <w:rsid w:val="002915FD"/>
    <w:rsid w:val="00291F33"/>
    <w:rsid w:val="00294735"/>
    <w:rsid w:val="0029493C"/>
    <w:rsid w:val="0029516D"/>
    <w:rsid w:val="00295390"/>
    <w:rsid w:val="00295704"/>
    <w:rsid w:val="00297419"/>
    <w:rsid w:val="00297513"/>
    <w:rsid w:val="002A0298"/>
    <w:rsid w:val="002A0E5F"/>
    <w:rsid w:val="002A1457"/>
    <w:rsid w:val="002A169A"/>
    <w:rsid w:val="002A229C"/>
    <w:rsid w:val="002A7B54"/>
    <w:rsid w:val="002B0EDF"/>
    <w:rsid w:val="002B1292"/>
    <w:rsid w:val="002B181A"/>
    <w:rsid w:val="002B1F4E"/>
    <w:rsid w:val="002B292D"/>
    <w:rsid w:val="002B3582"/>
    <w:rsid w:val="002B41D9"/>
    <w:rsid w:val="002B4FCC"/>
    <w:rsid w:val="002B5085"/>
    <w:rsid w:val="002B6B5E"/>
    <w:rsid w:val="002B77C4"/>
    <w:rsid w:val="002B7C29"/>
    <w:rsid w:val="002C101F"/>
    <w:rsid w:val="002C1105"/>
    <w:rsid w:val="002C1167"/>
    <w:rsid w:val="002C249E"/>
    <w:rsid w:val="002C2D34"/>
    <w:rsid w:val="002C3E22"/>
    <w:rsid w:val="002C5270"/>
    <w:rsid w:val="002C568B"/>
    <w:rsid w:val="002C5A5D"/>
    <w:rsid w:val="002C63C1"/>
    <w:rsid w:val="002C6A52"/>
    <w:rsid w:val="002C706C"/>
    <w:rsid w:val="002C7BE2"/>
    <w:rsid w:val="002C7C7D"/>
    <w:rsid w:val="002D0D7F"/>
    <w:rsid w:val="002D0DC1"/>
    <w:rsid w:val="002D148D"/>
    <w:rsid w:val="002D2070"/>
    <w:rsid w:val="002D46C8"/>
    <w:rsid w:val="002D4735"/>
    <w:rsid w:val="002D554B"/>
    <w:rsid w:val="002D5F15"/>
    <w:rsid w:val="002D68DD"/>
    <w:rsid w:val="002D6C3D"/>
    <w:rsid w:val="002D6D68"/>
    <w:rsid w:val="002E3239"/>
    <w:rsid w:val="002E338B"/>
    <w:rsid w:val="002E46C1"/>
    <w:rsid w:val="002E491F"/>
    <w:rsid w:val="002E6E49"/>
    <w:rsid w:val="002E79DC"/>
    <w:rsid w:val="002E7CB6"/>
    <w:rsid w:val="002E7CDF"/>
    <w:rsid w:val="002F0CCE"/>
    <w:rsid w:val="002F156B"/>
    <w:rsid w:val="002F24C7"/>
    <w:rsid w:val="002F2C6C"/>
    <w:rsid w:val="002F6C35"/>
    <w:rsid w:val="002F6D29"/>
    <w:rsid w:val="002F75E8"/>
    <w:rsid w:val="002F7A36"/>
    <w:rsid w:val="00300739"/>
    <w:rsid w:val="003025A8"/>
    <w:rsid w:val="00302B9C"/>
    <w:rsid w:val="00303880"/>
    <w:rsid w:val="00307872"/>
    <w:rsid w:val="00307B75"/>
    <w:rsid w:val="003126E4"/>
    <w:rsid w:val="0031343F"/>
    <w:rsid w:val="003137ED"/>
    <w:rsid w:val="00314B6D"/>
    <w:rsid w:val="00315765"/>
    <w:rsid w:val="00316D4A"/>
    <w:rsid w:val="0032022D"/>
    <w:rsid w:val="00323D6A"/>
    <w:rsid w:val="00324B70"/>
    <w:rsid w:val="00324F63"/>
    <w:rsid w:val="0032563C"/>
    <w:rsid w:val="00326EC5"/>
    <w:rsid w:val="00327A4F"/>
    <w:rsid w:val="00327FB8"/>
    <w:rsid w:val="00331805"/>
    <w:rsid w:val="00331AF1"/>
    <w:rsid w:val="00333577"/>
    <w:rsid w:val="00333E8C"/>
    <w:rsid w:val="00335774"/>
    <w:rsid w:val="003365D6"/>
    <w:rsid w:val="003365D8"/>
    <w:rsid w:val="00336866"/>
    <w:rsid w:val="00337E42"/>
    <w:rsid w:val="00340250"/>
    <w:rsid w:val="00340589"/>
    <w:rsid w:val="003406C9"/>
    <w:rsid w:val="00340B7B"/>
    <w:rsid w:val="00340E74"/>
    <w:rsid w:val="003411A4"/>
    <w:rsid w:val="00341DA0"/>
    <w:rsid w:val="00342CB3"/>
    <w:rsid w:val="00342D9F"/>
    <w:rsid w:val="00343FF8"/>
    <w:rsid w:val="003449BC"/>
    <w:rsid w:val="00345C1B"/>
    <w:rsid w:val="00346A7A"/>
    <w:rsid w:val="00346B02"/>
    <w:rsid w:val="00346C51"/>
    <w:rsid w:val="003470A9"/>
    <w:rsid w:val="00353679"/>
    <w:rsid w:val="00353E7F"/>
    <w:rsid w:val="00355A20"/>
    <w:rsid w:val="00360044"/>
    <w:rsid w:val="00360193"/>
    <w:rsid w:val="00362B7F"/>
    <w:rsid w:val="00363152"/>
    <w:rsid w:val="003631D1"/>
    <w:rsid w:val="0036327B"/>
    <w:rsid w:val="003635B0"/>
    <w:rsid w:val="00363F3F"/>
    <w:rsid w:val="00367760"/>
    <w:rsid w:val="00367D75"/>
    <w:rsid w:val="0037237F"/>
    <w:rsid w:val="00372EB2"/>
    <w:rsid w:val="00374C31"/>
    <w:rsid w:val="00374EC3"/>
    <w:rsid w:val="00376DD6"/>
    <w:rsid w:val="00377148"/>
    <w:rsid w:val="0038039B"/>
    <w:rsid w:val="00380F8B"/>
    <w:rsid w:val="00381C53"/>
    <w:rsid w:val="003824DB"/>
    <w:rsid w:val="003847CB"/>
    <w:rsid w:val="003848EC"/>
    <w:rsid w:val="00384F7D"/>
    <w:rsid w:val="003851B4"/>
    <w:rsid w:val="00385620"/>
    <w:rsid w:val="00385D37"/>
    <w:rsid w:val="00385E8A"/>
    <w:rsid w:val="003867ED"/>
    <w:rsid w:val="0038720B"/>
    <w:rsid w:val="003875B4"/>
    <w:rsid w:val="0039085D"/>
    <w:rsid w:val="00390A39"/>
    <w:rsid w:val="00391501"/>
    <w:rsid w:val="00391DF1"/>
    <w:rsid w:val="00392151"/>
    <w:rsid w:val="00393231"/>
    <w:rsid w:val="0039611B"/>
    <w:rsid w:val="00397631"/>
    <w:rsid w:val="003A033E"/>
    <w:rsid w:val="003A0976"/>
    <w:rsid w:val="003A12DE"/>
    <w:rsid w:val="003A1A14"/>
    <w:rsid w:val="003A1FE2"/>
    <w:rsid w:val="003A2167"/>
    <w:rsid w:val="003A28EC"/>
    <w:rsid w:val="003A38DB"/>
    <w:rsid w:val="003A4DC1"/>
    <w:rsid w:val="003A590D"/>
    <w:rsid w:val="003A59E8"/>
    <w:rsid w:val="003A6D45"/>
    <w:rsid w:val="003A7207"/>
    <w:rsid w:val="003A7839"/>
    <w:rsid w:val="003A78E5"/>
    <w:rsid w:val="003B01DA"/>
    <w:rsid w:val="003B03EF"/>
    <w:rsid w:val="003B0652"/>
    <w:rsid w:val="003B311F"/>
    <w:rsid w:val="003B32B5"/>
    <w:rsid w:val="003B65C4"/>
    <w:rsid w:val="003B673B"/>
    <w:rsid w:val="003B76D8"/>
    <w:rsid w:val="003C0A2B"/>
    <w:rsid w:val="003C0BA3"/>
    <w:rsid w:val="003C0D36"/>
    <w:rsid w:val="003C0ED1"/>
    <w:rsid w:val="003C5AFD"/>
    <w:rsid w:val="003C63AD"/>
    <w:rsid w:val="003C6BDE"/>
    <w:rsid w:val="003D07F7"/>
    <w:rsid w:val="003D11F2"/>
    <w:rsid w:val="003D13B2"/>
    <w:rsid w:val="003D1E84"/>
    <w:rsid w:val="003D28BF"/>
    <w:rsid w:val="003D30FC"/>
    <w:rsid w:val="003D33DB"/>
    <w:rsid w:val="003D3576"/>
    <w:rsid w:val="003D37FF"/>
    <w:rsid w:val="003D3962"/>
    <w:rsid w:val="003D3AA4"/>
    <w:rsid w:val="003D3C3F"/>
    <w:rsid w:val="003D4BAD"/>
    <w:rsid w:val="003D4C85"/>
    <w:rsid w:val="003D668A"/>
    <w:rsid w:val="003D6F46"/>
    <w:rsid w:val="003D756E"/>
    <w:rsid w:val="003D77CE"/>
    <w:rsid w:val="003D7F41"/>
    <w:rsid w:val="003E023A"/>
    <w:rsid w:val="003E34B9"/>
    <w:rsid w:val="003E3FAD"/>
    <w:rsid w:val="003E4232"/>
    <w:rsid w:val="003E4491"/>
    <w:rsid w:val="003E66B9"/>
    <w:rsid w:val="003E7562"/>
    <w:rsid w:val="003E75CD"/>
    <w:rsid w:val="003F1658"/>
    <w:rsid w:val="003F26AA"/>
    <w:rsid w:val="003F2A3E"/>
    <w:rsid w:val="003F3D57"/>
    <w:rsid w:val="003F415B"/>
    <w:rsid w:val="003F468A"/>
    <w:rsid w:val="003F538C"/>
    <w:rsid w:val="003F5F97"/>
    <w:rsid w:val="003F668E"/>
    <w:rsid w:val="003F66C0"/>
    <w:rsid w:val="003F788B"/>
    <w:rsid w:val="003F78B0"/>
    <w:rsid w:val="003F7992"/>
    <w:rsid w:val="00400F1F"/>
    <w:rsid w:val="004019B1"/>
    <w:rsid w:val="00403327"/>
    <w:rsid w:val="00404A96"/>
    <w:rsid w:val="00404E70"/>
    <w:rsid w:val="0040587F"/>
    <w:rsid w:val="0040593A"/>
    <w:rsid w:val="0040685A"/>
    <w:rsid w:val="004078E1"/>
    <w:rsid w:val="00411631"/>
    <w:rsid w:val="004122C2"/>
    <w:rsid w:val="00413167"/>
    <w:rsid w:val="00414B2B"/>
    <w:rsid w:val="00414DF2"/>
    <w:rsid w:val="0041632A"/>
    <w:rsid w:val="00416BDF"/>
    <w:rsid w:val="00417E5B"/>
    <w:rsid w:val="00420CF2"/>
    <w:rsid w:val="00421A8E"/>
    <w:rsid w:val="004228A2"/>
    <w:rsid w:val="00422B87"/>
    <w:rsid w:val="00422EA2"/>
    <w:rsid w:val="00423623"/>
    <w:rsid w:val="00424F82"/>
    <w:rsid w:val="00426D82"/>
    <w:rsid w:val="00426E58"/>
    <w:rsid w:val="00427804"/>
    <w:rsid w:val="0043124D"/>
    <w:rsid w:val="004364F5"/>
    <w:rsid w:val="00440E08"/>
    <w:rsid w:val="00441301"/>
    <w:rsid w:val="00441495"/>
    <w:rsid w:val="00441603"/>
    <w:rsid w:val="00443B16"/>
    <w:rsid w:val="00444D45"/>
    <w:rsid w:val="0044760B"/>
    <w:rsid w:val="00447C5F"/>
    <w:rsid w:val="00451379"/>
    <w:rsid w:val="00451DCF"/>
    <w:rsid w:val="0045231A"/>
    <w:rsid w:val="00452B77"/>
    <w:rsid w:val="004553F1"/>
    <w:rsid w:val="004560E0"/>
    <w:rsid w:val="0045709D"/>
    <w:rsid w:val="00457A0C"/>
    <w:rsid w:val="004600A2"/>
    <w:rsid w:val="00460C92"/>
    <w:rsid w:val="00461080"/>
    <w:rsid w:val="00461A4E"/>
    <w:rsid w:val="00462608"/>
    <w:rsid w:val="00464B03"/>
    <w:rsid w:val="00464D38"/>
    <w:rsid w:val="00465A43"/>
    <w:rsid w:val="00470FEC"/>
    <w:rsid w:val="0047125A"/>
    <w:rsid w:val="00472A50"/>
    <w:rsid w:val="00473A40"/>
    <w:rsid w:val="00474780"/>
    <w:rsid w:val="00475C7E"/>
    <w:rsid w:val="00476B73"/>
    <w:rsid w:val="0047702C"/>
    <w:rsid w:val="0047726F"/>
    <w:rsid w:val="00480353"/>
    <w:rsid w:val="00481060"/>
    <w:rsid w:val="00481C6A"/>
    <w:rsid w:val="004825CE"/>
    <w:rsid w:val="004827BF"/>
    <w:rsid w:val="00484951"/>
    <w:rsid w:val="00485A95"/>
    <w:rsid w:val="004863CC"/>
    <w:rsid w:val="004864A1"/>
    <w:rsid w:val="00487224"/>
    <w:rsid w:val="0049211B"/>
    <w:rsid w:val="00492455"/>
    <w:rsid w:val="00495648"/>
    <w:rsid w:val="004972E6"/>
    <w:rsid w:val="0049731C"/>
    <w:rsid w:val="004A11AF"/>
    <w:rsid w:val="004A1286"/>
    <w:rsid w:val="004A1D27"/>
    <w:rsid w:val="004A20DB"/>
    <w:rsid w:val="004A27C0"/>
    <w:rsid w:val="004A30DF"/>
    <w:rsid w:val="004A347E"/>
    <w:rsid w:val="004A441B"/>
    <w:rsid w:val="004A5269"/>
    <w:rsid w:val="004A73A9"/>
    <w:rsid w:val="004A7427"/>
    <w:rsid w:val="004A7487"/>
    <w:rsid w:val="004A75E3"/>
    <w:rsid w:val="004A775E"/>
    <w:rsid w:val="004B1022"/>
    <w:rsid w:val="004B13AC"/>
    <w:rsid w:val="004B165C"/>
    <w:rsid w:val="004B2BD7"/>
    <w:rsid w:val="004B3BAB"/>
    <w:rsid w:val="004B4797"/>
    <w:rsid w:val="004B526F"/>
    <w:rsid w:val="004B6036"/>
    <w:rsid w:val="004B79A0"/>
    <w:rsid w:val="004C0651"/>
    <w:rsid w:val="004C1F47"/>
    <w:rsid w:val="004C2399"/>
    <w:rsid w:val="004C3276"/>
    <w:rsid w:val="004C5283"/>
    <w:rsid w:val="004C6375"/>
    <w:rsid w:val="004C653C"/>
    <w:rsid w:val="004C7C2A"/>
    <w:rsid w:val="004D3B4C"/>
    <w:rsid w:val="004D45AB"/>
    <w:rsid w:val="004D6E93"/>
    <w:rsid w:val="004D7294"/>
    <w:rsid w:val="004E0AE0"/>
    <w:rsid w:val="004E1654"/>
    <w:rsid w:val="004E27DE"/>
    <w:rsid w:val="004E35BE"/>
    <w:rsid w:val="004E3729"/>
    <w:rsid w:val="004F0202"/>
    <w:rsid w:val="004F1390"/>
    <w:rsid w:val="004F1F2C"/>
    <w:rsid w:val="004F2F89"/>
    <w:rsid w:val="004F5EF8"/>
    <w:rsid w:val="004F606C"/>
    <w:rsid w:val="004F69B8"/>
    <w:rsid w:val="00500D22"/>
    <w:rsid w:val="00500F65"/>
    <w:rsid w:val="005028E1"/>
    <w:rsid w:val="00503684"/>
    <w:rsid w:val="00503CD6"/>
    <w:rsid w:val="00505DF1"/>
    <w:rsid w:val="00506ACB"/>
    <w:rsid w:val="00510738"/>
    <w:rsid w:val="005112EE"/>
    <w:rsid w:val="00511A05"/>
    <w:rsid w:val="00511AD4"/>
    <w:rsid w:val="00513760"/>
    <w:rsid w:val="00513CB1"/>
    <w:rsid w:val="00516403"/>
    <w:rsid w:val="00517A58"/>
    <w:rsid w:val="0052089F"/>
    <w:rsid w:val="00520E7A"/>
    <w:rsid w:val="00521C2B"/>
    <w:rsid w:val="00522866"/>
    <w:rsid w:val="00523935"/>
    <w:rsid w:val="00525135"/>
    <w:rsid w:val="00525BE0"/>
    <w:rsid w:val="00530ABE"/>
    <w:rsid w:val="00531665"/>
    <w:rsid w:val="005316BF"/>
    <w:rsid w:val="00531D51"/>
    <w:rsid w:val="00531FDF"/>
    <w:rsid w:val="00533DED"/>
    <w:rsid w:val="00533EE4"/>
    <w:rsid w:val="00540559"/>
    <w:rsid w:val="005406F5"/>
    <w:rsid w:val="00540F6D"/>
    <w:rsid w:val="00541A4A"/>
    <w:rsid w:val="00544691"/>
    <w:rsid w:val="005447D7"/>
    <w:rsid w:val="00544B50"/>
    <w:rsid w:val="00545B4C"/>
    <w:rsid w:val="0054665C"/>
    <w:rsid w:val="00546A5A"/>
    <w:rsid w:val="00547D52"/>
    <w:rsid w:val="005507EA"/>
    <w:rsid w:val="0055121D"/>
    <w:rsid w:val="005517A6"/>
    <w:rsid w:val="00552D58"/>
    <w:rsid w:val="005534FD"/>
    <w:rsid w:val="00553C9C"/>
    <w:rsid w:val="00553FE2"/>
    <w:rsid w:val="005542C8"/>
    <w:rsid w:val="005563CD"/>
    <w:rsid w:val="005569A3"/>
    <w:rsid w:val="00557E34"/>
    <w:rsid w:val="00560AB9"/>
    <w:rsid w:val="0056180F"/>
    <w:rsid w:val="0056268D"/>
    <w:rsid w:val="0056373F"/>
    <w:rsid w:val="0056449A"/>
    <w:rsid w:val="00566E6F"/>
    <w:rsid w:val="005675FE"/>
    <w:rsid w:val="00567B45"/>
    <w:rsid w:val="0057129F"/>
    <w:rsid w:val="00571BF3"/>
    <w:rsid w:val="00571EB0"/>
    <w:rsid w:val="00571F56"/>
    <w:rsid w:val="00572E3F"/>
    <w:rsid w:val="00573049"/>
    <w:rsid w:val="0057312A"/>
    <w:rsid w:val="0057365E"/>
    <w:rsid w:val="005758C3"/>
    <w:rsid w:val="00576C49"/>
    <w:rsid w:val="00577B48"/>
    <w:rsid w:val="00581D8D"/>
    <w:rsid w:val="00582A34"/>
    <w:rsid w:val="0058506C"/>
    <w:rsid w:val="00585568"/>
    <w:rsid w:val="00585687"/>
    <w:rsid w:val="0058716E"/>
    <w:rsid w:val="00587D9A"/>
    <w:rsid w:val="005905A9"/>
    <w:rsid w:val="00590A34"/>
    <w:rsid w:val="00591E48"/>
    <w:rsid w:val="0059248E"/>
    <w:rsid w:val="005924B9"/>
    <w:rsid w:val="005932B1"/>
    <w:rsid w:val="00593787"/>
    <w:rsid w:val="00594390"/>
    <w:rsid w:val="005946EB"/>
    <w:rsid w:val="00594933"/>
    <w:rsid w:val="0059674B"/>
    <w:rsid w:val="00597033"/>
    <w:rsid w:val="00597C84"/>
    <w:rsid w:val="005A0885"/>
    <w:rsid w:val="005A1903"/>
    <w:rsid w:val="005A1EE6"/>
    <w:rsid w:val="005A38E8"/>
    <w:rsid w:val="005A3FA5"/>
    <w:rsid w:val="005A672B"/>
    <w:rsid w:val="005B05FD"/>
    <w:rsid w:val="005B1357"/>
    <w:rsid w:val="005B14B7"/>
    <w:rsid w:val="005B1651"/>
    <w:rsid w:val="005B192D"/>
    <w:rsid w:val="005B210E"/>
    <w:rsid w:val="005B3F46"/>
    <w:rsid w:val="005B42E2"/>
    <w:rsid w:val="005B489A"/>
    <w:rsid w:val="005B69BA"/>
    <w:rsid w:val="005B6AA4"/>
    <w:rsid w:val="005B7F8F"/>
    <w:rsid w:val="005C0049"/>
    <w:rsid w:val="005C05EA"/>
    <w:rsid w:val="005C21BD"/>
    <w:rsid w:val="005C393B"/>
    <w:rsid w:val="005C45AD"/>
    <w:rsid w:val="005C6E59"/>
    <w:rsid w:val="005C79A0"/>
    <w:rsid w:val="005D0682"/>
    <w:rsid w:val="005D10F3"/>
    <w:rsid w:val="005D1B89"/>
    <w:rsid w:val="005D22FC"/>
    <w:rsid w:val="005D2548"/>
    <w:rsid w:val="005D2C44"/>
    <w:rsid w:val="005D3B45"/>
    <w:rsid w:val="005D3B5D"/>
    <w:rsid w:val="005D3D5F"/>
    <w:rsid w:val="005D6118"/>
    <w:rsid w:val="005D7443"/>
    <w:rsid w:val="005E0DE0"/>
    <w:rsid w:val="005E293C"/>
    <w:rsid w:val="005E4509"/>
    <w:rsid w:val="005E4693"/>
    <w:rsid w:val="005E485E"/>
    <w:rsid w:val="005E556D"/>
    <w:rsid w:val="005E55F6"/>
    <w:rsid w:val="005E5B48"/>
    <w:rsid w:val="005E6BDD"/>
    <w:rsid w:val="005E7C3A"/>
    <w:rsid w:val="005F0696"/>
    <w:rsid w:val="005F0993"/>
    <w:rsid w:val="005F09E4"/>
    <w:rsid w:val="005F0BD7"/>
    <w:rsid w:val="005F17DF"/>
    <w:rsid w:val="005F2618"/>
    <w:rsid w:val="005F2871"/>
    <w:rsid w:val="005F2D80"/>
    <w:rsid w:val="005F4AF4"/>
    <w:rsid w:val="005F5981"/>
    <w:rsid w:val="005F64F0"/>
    <w:rsid w:val="005F75EF"/>
    <w:rsid w:val="005F7C2C"/>
    <w:rsid w:val="00600A62"/>
    <w:rsid w:val="00601713"/>
    <w:rsid w:val="00601C8F"/>
    <w:rsid w:val="00604439"/>
    <w:rsid w:val="0060626F"/>
    <w:rsid w:val="006076B0"/>
    <w:rsid w:val="00607879"/>
    <w:rsid w:val="006078ED"/>
    <w:rsid w:val="00607CDE"/>
    <w:rsid w:val="006103BA"/>
    <w:rsid w:val="006115A5"/>
    <w:rsid w:val="00612471"/>
    <w:rsid w:val="00612A94"/>
    <w:rsid w:val="00612B72"/>
    <w:rsid w:val="006130EB"/>
    <w:rsid w:val="0061332D"/>
    <w:rsid w:val="00613892"/>
    <w:rsid w:val="006153AE"/>
    <w:rsid w:val="006162BE"/>
    <w:rsid w:val="00616652"/>
    <w:rsid w:val="00616D92"/>
    <w:rsid w:val="00620E03"/>
    <w:rsid w:val="00621ABB"/>
    <w:rsid w:val="006232A4"/>
    <w:rsid w:val="00623C2F"/>
    <w:rsid w:val="00625565"/>
    <w:rsid w:val="0062618E"/>
    <w:rsid w:val="00630847"/>
    <w:rsid w:val="00630DF2"/>
    <w:rsid w:val="00632188"/>
    <w:rsid w:val="006338A2"/>
    <w:rsid w:val="00633EAE"/>
    <w:rsid w:val="00634021"/>
    <w:rsid w:val="0063570A"/>
    <w:rsid w:val="00636BCC"/>
    <w:rsid w:val="00636D95"/>
    <w:rsid w:val="006402C6"/>
    <w:rsid w:val="0064273D"/>
    <w:rsid w:val="006439F5"/>
    <w:rsid w:val="00645711"/>
    <w:rsid w:val="006458EF"/>
    <w:rsid w:val="00646B55"/>
    <w:rsid w:val="00646E1D"/>
    <w:rsid w:val="00647035"/>
    <w:rsid w:val="00647B7E"/>
    <w:rsid w:val="006523BC"/>
    <w:rsid w:val="00654B27"/>
    <w:rsid w:val="00654F75"/>
    <w:rsid w:val="00655E56"/>
    <w:rsid w:val="0065676F"/>
    <w:rsid w:val="00657131"/>
    <w:rsid w:val="00657410"/>
    <w:rsid w:val="0065751A"/>
    <w:rsid w:val="00657807"/>
    <w:rsid w:val="00657928"/>
    <w:rsid w:val="006605AF"/>
    <w:rsid w:val="00660950"/>
    <w:rsid w:val="00660D4D"/>
    <w:rsid w:val="00662471"/>
    <w:rsid w:val="00663168"/>
    <w:rsid w:val="00665182"/>
    <w:rsid w:val="00665DC4"/>
    <w:rsid w:val="00666184"/>
    <w:rsid w:val="006700D0"/>
    <w:rsid w:val="00670FB3"/>
    <w:rsid w:val="006730DB"/>
    <w:rsid w:val="006733C2"/>
    <w:rsid w:val="006759EB"/>
    <w:rsid w:val="00675E0D"/>
    <w:rsid w:val="006762ED"/>
    <w:rsid w:val="00677065"/>
    <w:rsid w:val="006774B9"/>
    <w:rsid w:val="0067790C"/>
    <w:rsid w:val="00677FE7"/>
    <w:rsid w:val="006816DD"/>
    <w:rsid w:val="00681AEF"/>
    <w:rsid w:val="00681E4C"/>
    <w:rsid w:val="00682068"/>
    <w:rsid w:val="0068295B"/>
    <w:rsid w:val="00684881"/>
    <w:rsid w:val="00685C80"/>
    <w:rsid w:val="00686759"/>
    <w:rsid w:val="00686B31"/>
    <w:rsid w:val="00686EAA"/>
    <w:rsid w:val="00687D52"/>
    <w:rsid w:val="0069018E"/>
    <w:rsid w:val="006915D2"/>
    <w:rsid w:val="0069161C"/>
    <w:rsid w:val="0069536E"/>
    <w:rsid w:val="006A1915"/>
    <w:rsid w:val="006A4433"/>
    <w:rsid w:val="006A7227"/>
    <w:rsid w:val="006A7506"/>
    <w:rsid w:val="006B0198"/>
    <w:rsid w:val="006B17D8"/>
    <w:rsid w:val="006B1BF3"/>
    <w:rsid w:val="006B2F2E"/>
    <w:rsid w:val="006B3AF8"/>
    <w:rsid w:val="006B40DA"/>
    <w:rsid w:val="006B6DBF"/>
    <w:rsid w:val="006C0045"/>
    <w:rsid w:val="006C05A1"/>
    <w:rsid w:val="006C2165"/>
    <w:rsid w:val="006C2B47"/>
    <w:rsid w:val="006C52BB"/>
    <w:rsid w:val="006C59C6"/>
    <w:rsid w:val="006C6703"/>
    <w:rsid w:val="006C676F"/>
    <w:rsid w:val="006C72BE"/>
    <w:rsid w:val="006C7C9F"/>
    <w:rsid w:val="006D072F"/>
    <w:rsid w:val="006D0867"/>
    <w:rsid w:val="006D0D39"/>
    <w:rsid w:val="006D132B"/>
    <w:rsid w:val="006D1BAC"/>
    <w:rsid w:val="006D38AE"/>
    <w:rsid w:val="006D41A6"/>
    <w:rsid w:val="006D4221"/>
    <w:rsid w:val="006D6851"/>
    <w:rsid w:val="006D777E"/>
    <w:rsid w:val="006D7A06"/>
    <w:rsid w:val="006D7C79"/>
    <w:rsid w:val="006E1A15"/>
    <w:rsid w:val="006E1B1A"/>
    <w:rsid w:val="006E1DDD"/>
    <w:rsid w:val="006E22F8"/>
    <w:rsid w:val="006E32D3"/>
    <w:rsid w:val="006F07AB"/>
    <w:rsid w:val="006F0822"/>
    <w:rsid w:val="006F0A01"/>
    <w:rsid w:val="006F0B2C"/>
    <w:rsid w:val="006F0FFA"/>
    <w:rsid w:val="006F166F"/>
    <w:rsid w:val="006F1DD0"/>
    <w:rsid w:val="006F2051"/>
    <w:rsid w:val="006F29CC"/>
    <w:rsid w:val="006F34F5"/>
    <w:rsid w:val="006F35FE"/>
    <w:rsid w:val="006F48DE"/>
    <w:rsid w:val="006F5F0B"/>
    <w:rsid w:val="006F701E"/>
    <w:rsid w:val="007005DD"/>
    <w:rsid w:val="00700BCA"/>
    <w:rsid w:val="00701C66"/>
    <w:rsid w:val="0070236F"/>
    <w:rsid w:val="00706496"/>
    <w:rsid w:val="0071054D"/>
    <w:rsid w:val="00711726"/>
    <w:rsid w:val="00712094"/>
    <w:rsid w:val="00712C24"/>
    <w:rsid w:val="007136CE"/>
    <w:rsid w:val="00713DD0"/>
    <w:rsid w:val="007158B8"/>
    <w:rsid w:val="00715FD7"/>
    <w:rsid w:val="0071689F"/>
    <w:rsid w:val="007172EC"/>
    <w:rsid w:val="007172F8"/>
    <w:rsid w:val="0072009C"/>
    <w:rsid w:val="00724E93"/>
    <w:rsid w:val="00726C66"/>
    <w:rsid w:val="00727EEA"/>
    <w:rsid w:val="0073000C"/>
    <w:rsid w:val="00730B17"/>
    <w:rsid w:val="00731A42"/>
    <w:rsid w:val="00732412"/>
    <w:rsid w:val="00733032"/>
    <w:rsid w:val="007350EE"/>
    <w:rsid w:val="00735C9B"/>
    <w:rsid w:val="0073608A"/>
    <w:rsid w:val="0073612A"/>
    <w:rsid w:val="00736263"/>
    <w:rsid w:val="007406C0"/>
    <w:rsid w:val="00740C53"/>
    <w:rsid w:val="007410DF"/>
    <w:rsid w:val="00741757"/>
    <w:rsid w:val="00742201"/>
    <w:rsid w:val="00742611"/>
    <w:rsid w:val="00742B28"/>
    <w:rsid w:val="007439BB"/>
    <w:rsid w:val="00743A3F"/>
    <w:rsid w:val="007448AB"/>
    <w:rsid w:val="00746ADC"/>
    <w:rsid w:val="00746D38"/>
    <w:rsid w:val="007541B0"/>
    <w:rsid w:val="007552AB"/>
    <w:rsid w:val="00755D78"/>
    <w:rsid w:val="007565F9"/>
    <w:rsid w:val="0075681A"/>
    <w:rsid w:val="007569FC"/>
    <w:rsid w:val="007617DF"/>
    <w:rsid w:val="00761C46"/>
    <w:rsid w:val="00762EFA"/>
    <w:rsid w:val="007631D8"/>
    <w:rsid w:val="007649A2"/>
    <w:rsid w:val="00764DBC"/>
    <w:rsid w:val="007652E4"/>
    <w:rsid w:val="007673A5"/>
    <w:rsid w:val="00767C49"/>
    <w:rsid w:val="00767D10"/>
    <w:rsid w:val="00770908"/>
    <w:rsid w:val="00770B5A"/>
    <w:rsid w:val="007727C8"/>
    <w:rsid w:val="007737B9"/>
    <w:rsid w:val="00774437"/>
    <w:rsid w:val="007762AA"/>
    <w:rsid w:val="00777742"/>
    <w:rsid w:val="00783C2C"/>
    <w:rsid w:val="0078517A"/>
    <w:rsid w:val="00786FAA"/>
    <w:rsid w:val="007873F0"/>
    <w:rsid w:val="00791149"/>
    <w:rsid w:val="007921A3"/>
    <w:rsid w:val="00792E1B"/>
    <w:rsid w:val="00793809"/>
    <w:rsid w:val="007938ED"/>
    <w:rsid w:val="00794ECE"/>
    <w:rsid w:val="007963AD"/>
    <w:rsid w:val="00796C73"/>
    <w:rsid w:val="007A1EEB"/>
    <w:rsid w:val="007A5D07"/>
    <w:rsid w:val="007A5F0C"/>
    <w:rsid w:val="007A7AEB"/>
    <w:rsid w:val="007B09DB"/>
    <w:rsid w:val="007B0A7A"/>
    <w:rsid w:val="007B0B1E"/>
    <w:rsid w:val="007B1477"/>
    <w:rsid w:val="007B226A"/>
    <w:rsid w:val="007B268A"/>
    <w:rsid w:val="007B2AB6"/>
    <w:rsid w:val="007B3079"/>
    <w:rsid w:val="007B3B44"/>
    <w:rsid w:val="007B4A6C"/>
    <w:rsid w:val="007B5979"/>
    <w:rsid w:val="007B6CDF"/>
    <w:rsid w:val="007C0431"/>
    <w:rsid w:val="007C0CD4"/>
    <w:rsid w:val="007C105A"/>
    <w:rsid w:val="007C34EE"/>
    <w:rsid w:val="007C3759"/>
    <w:rsid w:val="007C3A48"/>
    <w:rsid w:val="007C4AB0"/>
    <w:rsid w:val="007C733B"/>
    <w:rsid w:val="007D0E6A"/>
    <w:rsid w:val="007D1776"/>
    <w:rsid w:val="007D3BD2"/>
    <w:rsid w:val="007D3FDE"/>
    <w:rsid w:val="007D4086"/>
    <w:rsid w:val="007D5120"/>
    <w:rsid w:val="007D521E"/>
    <w:rsid w:val="007D6C03"/>
    <w:rsid w:val="007D77C0"/>
    <w:rsid w:val="007E1C7F"/>
    <w:rsid w:val="007E1C9E"/>
    <w:rsid w:val="007E396A"/>
    <w:rsid w:val="007E39DF"/>
    <w:rsid w:val="007E3A06"/>
    <w:rsid w:val="007E603B"/>
    <w:rsid w:val="007F0917"/>
    <w:rsid w:val="007F0BF4"/>
    <w:rsid w:val="007F0BFA"/>
    <w:rsid w:val="007F0D7A"/>
    <w:rsid w:val="007F140F"/>
    <w:rsid w:val="007F2BF2"/>
    <w:rsid w:val="007F305B"/>
    <w:rsid w:val="007F3C19"/>
    <w:rsid w:val="007F4F94"/>
    <w:rsid w:val="007F5043"/>
    <w:rsid w:val="00804FFB"/>
    <w:rsid w:val="008067B2"/>
    <w:rsid w:val="008076A5"/>
    <w:rsid w:val="00807DC8"/>
    <w:rsid w:val="0081110B"/>
    <w:rsid w:val="00811FE5"/>
    <w:rsid w:val="00813B86"/>
    <w:rsid w:val="00815DC3"/>
    <w:rsid w:val="0081628F"/>
    <w:rsid w:val="0082077E"/>
    <w:rsid w:val="00820E4D"/>
    <w:rsid w:val="0082400B"/>
    <w:rsid w:val="00824014"/>
    <w:rsid w:val="0082465D"/>
    <w:rsid w:val="00824E53"/>
    <w:rsid w:val="00825140"/>
    <w:rsid w:val="008252EE"/>
    <w:rsid w:val="00826ACA"/>
    <w:rsid w:val="008300FD"/>
    <w:rsid w:val="00830282"/>
    <w:rsid w:val="00831800"/>
    <w:rsid w:val="00837E47"/>
    <w:rsid w:val="0084005D"/>
    <w:rsid w:val="0084071D"/>
    <w:rsid w:val="008423B0"/>
    <w:rsid w:val="00842611"/>
    <w:rsid w:val="00842716"/>
    <w:rsid w:val="00843E16"/>
    <w:rsid w:val="00843EC7"/>
    <w:rsid w:val="0084401B"/>
    <w:rsid w:val="0084472B"/>
    <w:rsid w:val="008469AD"/>
    <w:rsid w:val="008470E9"/>
    <w:rsid w:val="008511B3"/>
    <w:rsid w:val="00851302"/>
    <w:rsid w:val="00851EE2"/>
    <w:rsid w:val="008543C3"/>
    <w:rsid w:val="00854BCF"/>
    <w:rsid w:val="008551B8"/>
    <w:rsid w:val="008602DD"/>
    <w:rsid w:val="00860614"/>
    <w:rsid w:val="008607CF"/>
    <w:rsid w:val="008642D5"/>
    <w:rsid w:val="00865453"/>
    <w:rsid w:val="00866628"/>
    <w:rsid w:val="00867C22"/>
    <w:rsid w:val="00870607"/>
    <w:rsid w:val="008716FA"/>
    <w:rsid w:val="00873954"/>
    <w:rsid w:val="0087519C"/>
    <w:rsid w:val="00875D38"/>
    <w:rsid w:val="00875FC9"/>
    <w:rsid w:val="008764BD"/>
    <w:rsid w:val="00881F43"/>
    <w:rsid w:val="008828E9"/>
    <w:rsid w:val="00882BBD"/>
    <w:rsid w:val="008837A9"/>
    <w:rsid w:val="008876C1"/>
    <w:rsid w:val="00890383"/>
    <w:rsid w:val="00891564"/>
    <w:rsid w:val="0089240C"/>
    <w:rsid w:val="008936AD"/>
    <w:rsid w:val="00894840"/>
    <w:rsid w:val="00895B36"/>
    <w:rsid w:val="008A25F4"/>
    <w:rsid w:val="008A328F"/>
    <w:rsid w:val="008A4B42"/>
    <w:rsid w:val="008A50EB"/>
    <w:rsid w:val="008A51C2"/>
    <w:rsid w:val="008A5E96"/>
    <w:rsid w:val="008A5E99"/>
    <w:rsid w:val="008A627C"/>
    <w:rsid w:val="008A635D"/>
    <w:rsid w:val="008A7622"/>
    <w:rsid w:val="008B04A4"/>
    <w:rsid w:val="008B05CC"/>
    <w:rsid w:val="008B1EA0"/>
    <w:rsid w:val="008B22BB"/>
    <w:rsid w:val="008B3BC0"/>
    <w:rsid w:val="008B4ADF"/>
    <w:rsid w:val="008B4BE2"/>
    <w:rsid w:val="008B5F9E"/>
    <w:rsid w:val="008B6539"/>
    <w:rsid w:val="008B6AC5"/>
    <w:rsid w:val="008C4101"/>
    <w:rsid w:val="008C5B7B"/>
    <w:rsid w:val="008C74E6"/>
    <w:rsid w:val="008D0398"/>
    <w:rsid w:val="008D0F41"/>
    <w:rsid w:val="008D112D"/>
    <w:rsid w:val="008D2366"/>
    <w:rsid w:val="008D3899"/>
    <w:rsid w:val="008D3DE7"/>
    <w:rsid w:val="008D4997"/>
    <w:rsid w:val="008D5ECE"/>
    <w:rsid w:val="008D66AD"/>
    <w:rsid w:val="008E0B07"/>
    <w:rsid w:val="008E2A66"/>
    <w:rsid w:val="008E3520"/>
    <w:rsid w:val="008E38E8"/>
    <w:rsid w:val="008E4108"/>
    <w:rsid w:val="008E42F1"/>
    <w:rsid w:val="008E4B91"/>
    <w:rsid w:val="008E4FB1"/>
    <w:rsid w:val="008E7077"/>
    <w:rsid w:val="008F16C6"/>
    <w:rsid w:val="008F1894"/>
    <w:rsid w:val="008F26CC"/>
    <w:rsid w:val="008F2CE4"/>
    <w:rsid w:val="008F2E25"/>
    <w:rsid w:val="008F33B5"/>
    <w:rsid w:val="008F3E21"/>
    <w:rsid w:val="008F4404"/>
    <w:rsid w:val="008F5FD5"/>
    <w:rsid w:val="008F613E"/>
    <w:rsid w:val="008F6A22"/>
    <w:rsid w:val="008F7978"/>
    <w:rsid w:val="00903453"/>
    <w:rsid w:val="00903D28"/>
    <w:rsid w:val="00905060"/>
    <w:rsid w:val="009068E0"/>
    <w:rsid w:val="00910066"/>
    <w:rsid w:val="00910E54"/>
    <w:rsid w:val="00911430"/>
    <w:rsid w:val="00911BAF"/>
    <w:rsid w:val="00912223"/>
    <w:rsid w:val="00913EA3"/>
    <w:rsid w:val="00914452"/>
    <w:rsid w:val="009148C5"/>
    <w:rsid w:val="009226CC"/>
    <w:rsid w:val="00922D34"/>
    <w:rsid w:val="009251F0"/>
    <w:rsid w:val="009257FF"/>
    <w:rsid w:val="00925D8A"/>
    <w:rsid w:val="0092697B"/>
    <w:rsid w:val="00926C7B"/>
    <w:rsid w:val="00927B51"/>
    <w:rsid w:val="00930CB4"/>
    <w:rsid w:val="0093149B"/>
    <w:rsid w:val="00933E73"/>
    <w:rsid w:val="0093536D"/>
    <w:rsid w:val="009355DB"/>
    <w:rsid w:val="00936B45"/>
    <w:rsid w:val="00936C47"/>
    <w:rsid w:val="0093783D"/>
    <w:rsid w:val="00941E55"/>
    <w:rsid w:val="00942463"/>
    <w:rsid w:val="00943158"/>
    <w:rsid w:val="00943FAE"/>
    <w:rsid w:val="00944BCF"/>
    <w:rsid w:val="00947561"/>
    <w:rsid w:val="00947924"/>
    <w:rsid w:val="009521FE"/>
    <w:rsid w:val="00952215"/>
    <w:rsid w:val="009526F9"/>
    <w:rsid w:val="00952DFA"/>
    <w:rsid w:val="00953E0A"/>
    <w:rsid w:val="009554CE"/>
    <w:rsid w:val="00955FA9"/>
    <w:rsid w:val="0095760D"/>
    <w:rsid w:val="00961942"/>
    <w:rsid w:val="009620D1"/>
    <w:rsid w:val="009627B5"/>
    <w:rsid w:val="0096296A"/>
    <w:rsid w:val="0096383E"/>
    <w:rsid w:val="00963C92"/>
    <w:rsid w:val="0096465A"/>
    <w:rsid w:val="00964E4F"/>
    <w:rsid w:val="0096597D"/>
    <w:rsid w:val="00966952"/>
    <w:rsid w:val="00966ADF"/>
    <w:rsid w:val="00967AE2"/>
    <w:rsid w:val="0097077A"/>
    <w:rsid w:val="00970CDA"/>
    <w:rsid w:val="00970F5D"/>
    <w:rsid w:val="0097219E"/>
    <w:rsid w:val="00976E2F"/>
    <w:rsid w:val="00980B83"/>
    <w:rsid w:val="009814A5"/>
    <w:rsid w:val="00981B3A"/>
    <w:rsid w:val="00982958"/>
    <w:rsid w:val="00983302"/>
    <w:rsid w:val="009842B3"/>
    <w:rsid w:val="009849E8"/>
    <w:rsid w:val="00984B10"/>
    <w:rsid w:val="0098697E"/>
    <w:rsid w:val="00986A32"/>
    <w:rsid w:val="00986C04"/>
    <w:rsid w:val="00986D84"/>
    <w:rsid w:val="00987E41"/>
    <w:rsid w:val="009913CA"/>
    <w:rsid w:val="009915FB"/>
    <w:rsid w:val="009916E8"/>
    <w:rsid w:val="00993BF7"/>
    <w:rsid w:val="00994411"/>
    <w:rsid w:val="009945C2"/>
    <w:rsid w:val="009954E9"/>
    <w:rsid w:val="00995A33"/>
    <w:rsid w:val="0099647A"/>
    <w:rsid w:val="009976BB"/>
    <w:rsid w:val="00997E3E"/>
    <w:rsid w:val="00997FCB"/>
    <w:rsid w:val="009A0C22"/>
    <w:rsid w:val="009A11C4"/>
    <w:rsid w:val="009A3052"/>
    <w:rsid w:val="009A66D5"/>
    <w:rsid w:val="009A6968"/>
    <w:rsid w:val="009A6F25"/>
    <w:rsid w:val="009B27B1"/>
    <w:rsid w:val="009B3326"/>
    <w:rsid w:val="009B389B"/>
    <w:rsid w:val="009B38F7"/>
    <w:rsid w:val="009B3D45"/>
    <w:rsid w:val="009B5FA3"/>
    <w:rsid w:val="009B7836"/>
    <w:rsid w:val="009C037B"/>
    <w:rsid w:val="009C1133"/>
    <w:rsid w:val="009C1EA0"/>
    <w:rsid w:val="009C2DAA"/>
    <w:rsid w:val="009C3256"/>
    <w:rsid w:val="009C501F"/>
    <w:rsid w:val="009C50A9"/>
    <w:rsid w:val="009C553B"/>
    <w:rsid w:val="009C599F"/>
    <w:rsid w:val="009C5E74"/>
    <w:rsid w:val="009C6A7D"/>
    <w:rsid w:val="009D02DB"/>
    <w:rsid w:val="009D07C6"/>
    <w:rsid w:val="009D0C53"/>
    <w:rsid w:val="009D1A31"/>
    <w:rsid w:val="009D201A"/>
    <w:rsid w:val="009D3A8D"/>
    <w:rsid w:val="009D6097"/>
    <w:rsid w:val="009D6BAF"/>
    <w:rsid w:val="009D7894"/>
    <w:rsid w:val="009E14B3"/>
    <w:rsid w:val="009E1B1B"/>
    <w:rsid w:val="009E1B4C"/>
    <w:rsid w:val="009E34CA"/>
    <w:rsid w:val="009E38C1"/>
    <w:rsid w:val="009E4639"/>
    <w:rsid w:val="009E4DD5"/>
    <w:rsid w:val="009E4E08"/>
    <w:rsid w:val="009E76F6"/>
    <w:rsid w:val="009E78D0"/>
    <w:rsid w:val="009F07CB"/>
    <w:rsid w:val="009F0C83"/>
    <w:rsid w:val="009F0DF2"/>
    <w:rsid w:val="009F177F"/>
    <w:rsid w:val="009F4EBC"/>
    <w:rsid w:val="009F7932"/>
    <w:rsid w:val="009F7C5C"/>
    <w:rsid w:val="00A00498"/>
    <w:rsid w:val="00A00E10"/>
    <w:rsid w:val="00A00F41"/>
    <w:rsid w:val="00A0204E"/>
    <w:rsid w:val="00A0220A"/>
    <w:rsid w:val="00A033FE"/>
    <w:rsid w:val="00A038DB"/>
    <w:rsid w:val="00A0481A"/>
    <w:rsid w:val="00A07DF0"/>
    <w:rsid w:val="00A10344"/>
    <w:rsid w:val="00A137E4"/>
    <w:rsid w:val="00A146B3"/>
    <w:rsid w:val="00A157AE"/>
    <w:rsid w:val="00A16C6A"/>
    <w:rsid w:val="00A200AE"/>
    <w:rsid w:val="00A2054F"/>
    <w:rsid w:val="00A20B87"/>
    <w:rsid w:val="00A21078"/>
    <w:rsid w:val="00A21F1E"/>
    <w:rsid w:val="00A2241E"/>
    <w:rsid w:val="00A23FD1"/>
    <w:rsid w:val="00A247D5"/>
    <w:rsid w:val="00A25FFF"/>
    <w:rsid w:val="00A26921"/>
    <w:rsid w:val="00A2698D"/>
    <w:rsid w:val="00A27E5A"/>
    <w:rsid w:val="00A3025B"/>
    <w:rsid w:val="00A30E53"/>
    <w:rsid w:val="00A3129B"/>
    <w:rsid w:val="00A31783"/>
    <w:rsid w:val="00A31855"/>
    <w:rsid w:val="00A36F63"/>
    <w:rsid w:val="00A379F7"/>
    <w:rsid w:val="00A40D32"/>
    <w:rsid w:val="00A43D74"/>
    <w:rsid w:val="00A45130"/>
    <w:rsid w:val="00A45709"/>
    <w:rsid w:val="00A45733"/>
    <w:rsid w:val="00A461E7"/>
    <w:rsid w:val="00A468BF"/>
    <w:rsid w:val="00A47D6E"/>
    <w:rsid w:val="00A47EAC"/>
    <w:rsid w:val="00A5003A"/>
    <w:rsid w:val="00A51D7A"/>
    <w:rsid w:val="00A5228E"/>
    <w:rsid w:val="00A527F2"/>
    <w:rsid w:val="00A5280F"/>
    <w:rsid w:val="00A5658D"/>
    <w:rsid w:val="00A566D5"/>
    <w:rsid w:val="00A57CB9"/>
    <w:rsid w:val="00A57DC5"/>
    <w:rsid w:val="00A60822"/>
    <w:rsid w:val="00A6119E"/>
    <w:rsid w:val="00A6199A"/>
    <w:rsid w:val="00A62DBA"/>
    <w:rsid w:val="00A63EC8"/>
    <w:rsid w:val="00A64C63"/>
    <w:rsid w:val="00A71D0A"/>
    <w:rsid w:val="00A72E29"/>
    <w:rsid w:val="00A76A7E"/>
    <w:rsid w:val="00A76E6F"/>
    <w:rsid w:val="00A8030F"/>
    <w:rsid w:val="00A81462"/>
    <w:rsid w:val="00A81E60"/>
    <w:rsid w:val="00A82B12"/>
    <w:rsid w:val="00A8388C"/>
    <w:rsid w:val="00A84639"/>
    <w:rsid w:val="00A87793"/>
    <w:rsid w:val="00A87940"/>
    <w:rsid w:val="00A90026"/>
    <w:rsid w:val="00A917B8"/>
    <w:rsid w:val="00A91804"/>
    <w:rsid w:val="00A9327B"/>
    <w:rsid w:val="00A937A6"/>
    <w:rsid w:val="00A971F1"/>
    <w:rsid w:val="00A97C79"/>
    <w:rsid w:val="00AA203E"/>
    <w:rsid w:val="00AA3E71"/>
    <w:rsid w:val="00AA503F"/>
    <w:rsid w:val="00AA5361"/>
    <w:rsid w:val="00AA573F"/>
    <w:rsid w:val="00AA5EBE"/>
    <w:rsid w:val="00AA6376"/>
    <w:rsid w:val="00AA6F5B"/>
    <w:rsid w:val="00AA77CA"/>
    <w:rsid w:val="00AB1F3C"/>
    <w:rsid w:val="00AB6F56"/>
    <w:rsid w:val="00AB7270"/>
    <w:rsid w:val="00AB73C5"/>
    <w:rsid w:val="00AC0169"/>
    <w:rsid w:val="00AC07D9"/>
    <w:rsid w:val="00AC16F3"/>
    <w:rsid w:val="00AC3166"/>
    <w:rsid w:val="00AC31A4"/>
    <w:rsid w:val="00AC33D2"/>
    <w:rsid w:val="00AC3EC7"/>
    <w:rsid w:val="00AC4A8F"/>
    <w:rsid w:val="00AC67A1"/>
    <w:rsid w:val="00AC67BC"/>
    <w:rsid w:val="00AD128B"/>
    <w:rsid w:val="00AD2619"/>
    <w:rsid w:val="00AD324A"/>
    <w:rsid w:val="00AD3408"/>
    <w:rsid w:val="00AD53C8"/>
    <w:rsid w:val="00AD56AF"/>
    <w:rsid w:val="00AD6598"/>
    <w:rsid w:val="00AE0F0B"/>
    <w:rsid w:val="00AE171B"/>
    <w:rsid w:val="00AE262D"/>
    <w:rsid w:val="00AE263D"/>
    <w:rsid w:val="00AE5457"/>
    <w:rsid w:val="00AE5539"/>
    <w:rsid w:val="00AE5C67"/>
    <w:rsid w:val="00AE6786"/>
    <w:rsid w:val="00AE7D2B"/>
    <w:rsid w:val="00AF07EB"/>
    <w:rsid w:val="00AF1D6C"/>
    <w:rsid w:val="00AF24D5"/>
    <w:rsid w:val="00B0020C"/>
    <w:rsid w:val="00B0078D"/>
    <w:rsid w:val="00B00DDB"/>
    <w:rsid w:val="00B02408"/>
    <w:rsid w:val="00B02544"/>
    <w:rsid w:val="00B027D1"/>
    <w:rsid w:val="00B035DA"/>
    <w:rsid w:val="00B04E30"/>
    <w:rsid w:val="00B06A32"/>
    <w:rsid w:val="00B078E8"/>
    <w:rsid w:val="00B10911"/>
    <w:rsid w:val="00B1100F"/>
    <w:rsid w:val="00B1147A"/>
    <w:rsid w:val="00B14555"/>
    <w:rsid w:val="00B14F42"/>
    <w:rsid w:val="00B15994"/>
    <w:rsid w:val="00B1610C"/>
    <w:rsid w:val="00B171FA"/>
    <w:rsid w:val="00B17F86"/>
    <w:rsid w:val="00B2421A"/>
    <w:rsid w:val="00B31EDE"/>
    <w:rsid w:val="00B32E67"/>
    <w:rsid w:val="00B33C2F"/>
    <w:rsid w:val="00B3418B"/>
    <w:rsid w:val="00B36291"/>
    <w:rsid w:val="00B37668"/>
    <w:rsid w:val="00B42C19"/>
    <w:rsid w:val="00B44163"/>
    <w:rsid w:val="00B45185"/>
    <w:rsid w:val="00B45841"/>
    <w:rsid w:val="00B465C5"/>
    <w:rsid w:val="00B46D0F"/>
    <w:rsid w:val="00B479B0"/>
    <w:rsid w:val="00B51021"/>
    <w:rsid w:val="00B52236"/>
    <w:rsid w:val="00B52C44"/>
    <w:rsid w:val="00B53F76"/>
    <w:rsid w:val="00B54AEE"/>
    <w:rsid w:val="00B54D9E"/>
    <w:rsid w:val="00B55E78"/>
    <w:rsid w:val="00B565C0"/>
    <w:rsid w:val="00B57616"/>
    <w:rsid w:val="00B57805"/>
    <w:rsid w:val="00B60616"/>
    <w:rsid w:val="00B62ED7"/>
    <w:rsid w:val="00B63BFE"/>
    <w:rsid w:val="00B64E33"/>
    <w:rsid w:val="00B6548A"/>
    <w:rsid w:val="00B6792D"/>
    <w:rsid w:val="00B7335E"/>
    <w:rsid w:val="00B75760"/>
    <w:rsid w:val="00B75B76"/>
    <w:rsid w:val="00B7664E"/>
    <w:rsid w:val="00B8216F"/>
    <w:rsid w:val="00B826AC"/>
    <w:rsid w:val="00B83AFE"/>
    <w:rsid w:val="00B852EA"/>
    <w:rsid w:val="00B856C8"/>
    <w:rsid w:val="00B856D9"/>
    <w:rsid w:val="00B8581D"/>
    <w:rsid w:val="00B85F21"/>
    <w:rsid w:val="00B8616E"/>
    <w:rsid w:val="00B8628C"/>
    <w:rsid w:val="00B87CFD"/>
    <w:rsid w:val="00B87DDE"/>
    <w:rsid w:val="00B924F8"/>
    <w:rsid w:val="00B94B49"/>
    <w:rsid w:val="00B95E7D"/>
    <w:rsid w:val="00B9678C"/>
    <w:rsid w:val="00B9712D"/>
    <w:rsid w:val="00B977BB"/>
    <w:rsid w:val="00B979F2"/>
    <w:rsid w:val="00BA1AB9"/>
    <w:rsid w:val="00BA2625"/>
    <w:rsid w:val="00BA34F3"/>
    <w:rsid w:val="00BA3955"/>
    <w:rsid w:val="00BA46B1"/>
    <w:rsid w:val="00BA4739"/>
    <w:rsid w:val="00BA6028"/>
    <w:rsid w:val="00BA6746"/>
    <w:rsid w:val="00BA7297"/>
    <w:rsid w:val="00BA79A0"/>
    <w:rsid w:val="00BB0C5D"/>
    <w:rsid w:val="00BB1DD1"/>
    <w:rsid w:val="00BB2148"/>
    <w:rsid w:val="00BB3611"/>
    <w:rsid w:val="00BB41E6"/>
    <w:rsid w:val="00BB43FC"/>
    <w:rsid w:val="00BB456D"/>
    <w:rsid w:val="00BB5575"/>
    <w:rsid w:val="00BB597F"/>
    <w:rsid w:val="00BB626F"/>
    <w:rsid w:val="00BB66C0"/>
    <w:rsid w:val="00BC09C4"/>
    <w:rsid w:val="00BC1301"/>
    <w:rsid w:val="00BC1545"/>
    <w:rsid w:val="00BC15A3"/>
    <w:rsid w:val="00BC1CE3"/>
    <w:rsid w:val="00BC23F8"/>
    <w:rsid w:val="00BC3784"/>
    <w:rsid w:val="00BC4BAA"/>
    <w:rsid w:val="00BC4D99"/>
    <w:rsid w:val="00BD00A8"/>
    <w:rsid w:val="00BD1205"/>
    <w:rsid w:val="00BD1C88"/>
    <w:rsid w:val="00BD2CFE"/>
    <w:rsid w:val="00BD5C44"/>
    <w:rsid w:val="00BD64F6"/>
    <w:rsid w:val="00BD6A9B"/>
    <w:rsid w:val="00BD7E9D"/>
    <w:rsid w:val="00BE016B"/>
    <w:rsid w:val="00BE06BF"/>
    <w:rsid w:val="00BE3053"/>
    <w:rsid w:val="00BE516D"/>
    <w:rsid w:val="00BE6683"/>
    <w:rsid w:val="00BE6C9B"/>
    <w:rsid w:val="00BF0441"/>
    <w:rsid w:val="00BF1260"/>
    <w:rsid w:val="00BF1521"/>
    <w:rsid w:val="00BF1AFE"/>
    <w:rsid w:val="00BF2444"/>
    <w:rsid w:val="00C00C1B"/>
    <w:rsid w:val="00C0204A"/>
    <w:rsid w:val="00C02A4B"/>
    <w:rsid w:val="00C0425B"/>
    <w:rsid w:val="00C048BD"/>
    <w:rsid w:val="00C04DD3"/>
    <w:rsid w:val="00C05C35"/>
    <w:rsid w:val="00C0611C"/>
    <w:rsid w:val="00C061E4"/>
    <w:rsid w:val="00C10716"/>
    <w:rsid w:val="00C10903"/>
    <w:rsid w:val="00C11953"/>
    <w:rsid w:val="00C12E84"/>
    <w:rsid w:val="00C1304B"/>
    <w:rsid w:val="00C13D43"/>
    <w:rsid w:val="00C144BC"/>
    <w:rsid w:val="00C14C55"/>
    <w:rsid w:val="00C1504F"/>
    <w:rsid w:val="00C1663C"/>
    <w:rsid w:val="00C178AD"/>
    <w:rsid w:val="00C23B93"/>
    <w:rsid w:val="00C240AB"/>
    <w:rsid w:val="00C248F3"/>
    <w:rsid w:val="00C255FF"/>
    <w:rsid w:val="00C25DBF"/>
    <w:rsid w:val="00C2649E"/>
    <w:rsid w:val="00C264A9"/>
    <w:rsid w:val="00C27E95"/>
    <w:rsid w:val="00C30C9D"/>
    <w:rsid w:val="00C30FB1"/>
    <w:rsid w:val="00C31FAA"/>
    <w:rsid w:val="00C321C4"/>
    <w:rsid w:val="00C32C9D"/>
    <w:rsid w:val="00C33951"/>
    <w:rsid w:val="00C34A4F"/>
    <w:rsid w:val="00C34FC2"/>
    <w:rsid w:val="00C35BFC"/>
    <w:rsid w:val="00C3667B"/>
    <w:rsid w:val="00C414BB"/>
    <w:rsid w:val="00C41BA2"/>
    <w:rsid w:val="00C41E97"/>
    <w:rsid w:val="00C42EF6"/>
    <w:rsid w:val="00C444FC"/>
    <w:rsid w:val="00C45AD0"/>
    <w:rsid w:val="00C45CA0"/>
    <w:rsid w:val="00C45F57"/>
    <w:rsid w:val="00C46703"/>
    <w:rsid w:val="00C5095A"/>
    <w:rsid w:val="00C50DA8"/>
    <w:rsid w:val="00C52C5C"/>
    <w:rsid w:val="00C53938"/>
    <w:rsid w:val="00C54291"/>
    <w:rsid w:val="00C551FF"/>
    <w:rsid w:val="00C56A4A"/>
    <w:rsid w:val="00C60419"/>
    <w:rsid w:val="00C61D18"/>
    <w:rsid w:val="00C62209"/>
    <w:rsid w:val="00C638B5"/>
    <w:rsid w:val="00C64128"/>
    <w:rsid w:val="00C648F1"/>
    <w:rsid w:val="00C64FD8"/>
    <w:rsid w:val="00C6578B"/>
    <w:rsid w:val="00C674AE"/>
    <w:rsid w:val="00C6757A"/>
    <w:rsid w:val="00C71009"/>
    <w:rsid w:val="00C71F13"/>
    <w:rsid w:val="00C73139"/>
    <w:rsid w:val="00C73C17"/>
    <w:rsid w:val="00C74DC0"/>
    <w:rsid w:val="00C75BBB"/>
    <w:rsid w:val="00C822C7"/>
    <w:rsid w:val="00C82907"/>
    <w:rsid w:val="00C83151"/>
    <w:rsid w:val="00C83BBF"/>
    <w:rsid w:val="00C83DA6"/>
    <w:rsid w:val="00C852FA"/>
    <w:rsid w:val="00C869AE"/>
    <w:rsid w:val="00C86F4B"/>
    <w:rsid w:val="00C91299"/>
    <w:rsid w:val="00C914F2"/>
    <w:rsid w:val="00C91EAA"/>
    <w:rsid w:val="00C929BB"/>
    <w:rsid w:val="00C936FD"/>
    <w:rsid w:val="00C9421D"/>
    <w:rsid w:val="00C94E45"/>
    <w:rsid w:val="00C95A8B"/>
    <w:rsid w:val="00C96017"/>
    <w:rsid w:val="00C97AC3"/>
    <w:rsid w:val="00CA0745"/>
    <w:rsid w:val="00CA14A9"/>
    <w:rsid w:val="00CA3DBB"/>
    <w:rsid w:val="00CA45DF"/>
    <w:rsid w:val="00CA4E5C"/>
    <w:rsid w:val="00CA6BB8"/>
    <w:rsid w:val="00CA7AB5"/>
    <w:rsid w:val="00CA7C91"/>
    <w:rsid w:val="00CB044E"/>
    <w:rsid w:val="00CB1BB6"/>
    <w:rsid w:val="00CB1ED4"/>
    <w:rsid w:val="00CB2D09"/>
    <w:rsid w:val="00CB317A"/>
    <w:rsid w:val="00CB33F3"/>
    <w:rsid w:val="00CB37BE"/>
    <w:rsid w:val="00CB6450"/>
    <w:rsid w:val="00CB6482"/>
    <w:rsid w:val="00CB75C3"/>
    <w:rsid w:val="00CC065A"/>
    <w:rsid w:val="00CC0E20"/>
    <w:rsid w:val="00CC2DE6"/>
    <w:rsid w:val="00CC2F0B"/>
    <w:rsid w:val="00CC47C4"/>
    <w:rsid w:val="00CC50A6"/>
    <w:rsid w:val="00CC615F"/>
    <w:rsid w:val="00CC65EC"/>
    <w:rsid w:val="00CD1662"/>
    <w:rsid w:val="00CD23BD"/>
    <w:rsid w:val="00CD2E4F"/>
    <w:rsid w:val="00CD37CC"/>
    <w:rsid w:val="00CD3F7C"/>
    <w:rsid w:val="00CD665C"/>
    <w:rsid w:val="00CD79D9"/>
    <w:rsid w:val="00CE14BC"/>
    <w:rsid w:val="00CE171F"/>
    <w:rsid w:val="00CE1E11"/>
    <w:rsid w:val="00CE37DB"/>
    <w:rsid w:val="00CE456A"/>
    <w:rsid w:val="00CE56AB"/>
    <w:rsid w:val="00CE61C2"/>
    <w:rsid w:val="00CE6F62"/>
    <w:rsid w:val="00CE72E5"/>
    <w:rsid w:val="00CF11EF"/>
    <w:rsid w:val="00CF1F49"/>
    <w:rsid w:val="00CF2ED4"/>
    <w:rsid w:val="00CF36E7"/>
    <w:rsid w:val="00CF41AE"/>
    <w:rsid w:val="00CF5C39"/>
    <w:rsid w:val="00CF6269"/>
    <w:rsid w:val="00CF663A"/>
    <w:rsid w:val="00CF6FEA"/>
    <w:rsid w:val="00CF747F"/>
    <w:rsid w:val="00D01C0C"/>
    <w:rsid w:val="00D03EB9"/>
    <w:rsid w:val="00D04C60"/>
    <w:rsid w:val="00D057AD"/>
    <w:rsid w:val="00D0747B"/>
    <w:rsid w:val="00D10829"/>
    <w:rsid w:val="00D112AA"/>
    <w:rsid w:val="00D1272B"/>
    <w:rsid w:val="00D13431"/>
    <w:rsid w:val="00D13724"/>
    <w:rsid w:val="00D13758"/>
    <w:rsid w:val="00D13A16"/>
    <w:rsid w:val="00D14432"/>
    <w:rsid w:val="00D14B3B"/>
    <w:rsid w:val="00D15467"/>
    <w:rsid w:val="00D227F2"/>
    <w:rsid w:val="00D23175"/>
    <w:rsid w:val="00D23EAB"/>
    <w:rsid w:val="00D23F7F"/>
    <w:rsid w:val="00D251E6"/>
    <w:rsid w:val="00D25A5B"/>
    <w:rsid w:val="00D27913"/>
    <w:rsid w:val="00D30163"/>
    <w:rsid w:val="00D30C80"/>
    <w:rsid w:val="00D30ED3"/>
    <w:rsid w:val="00D33425"/>
    <w:rsid w:val="00D34281"/>
    <w:rsid w:val="00D347AD"/>
    <w:rsid w:val="00D34AEA"/>
    <w:rsid w:val="00D36F4B"/>
    <w:rsid w:val="00D37643"/>
    <w:rsid w:val="00D4098D"/>
    <w:rsid w:val="00D40D4C"/>
    <w:rsid w:val="00D411D7"/>
    <w:rsid w:val="00D41757"/>
    <w:rsid w:val="00D43EB4"/>
    <w:rsid w:val="00D44A12"/>
    <w:rsid w:val="00D44BF7"/>
    <w:rsid w:val="00D450E0"/>
    <w:rsid w:val="00D46125"/>
    <w:rsid w:val="00D463C7"/>
    <w:rsid w:val="00D46424"/>
    <w:rsid w:val="00D46D41"/>
    <w:rsid w:val="00D46E04"/>
    <w:rsid w:val="00D46EBD"/>
    <w:rsid w:val="00D47079"/>
    <w:rsid w:val="00D478A2"/>
    <w:rsid w:val="00D47AAE"/>
    <w:rsid w:val="00D5089D"/>
    <w:rsid w:val="00D547B9"/>
    <w:rsid w:val="00D55DC4"/>
    <w:rsid w:val="00D568C4"/>
    <w:rsid w:val="00D578E8"/>
    <w:rsid w:val="00D62303"/>
    <w:rsid w:val="00D62E42"/>
    <w:rsid w:val="00D64026"/>
    <w:rsid w:val="00D65D15"/>
    <w:rsid w:val="00D66E43"/>
    <w:rsid w:val="00D67168"/>
    <w:rsid w:val="00D7055D"/>
    <w:rsid w:val="00D70F66"/>
    <w:rsid w:val="00D71470"/>
    <w:rsid w:val="00D71E8B"/>
    <w:rsid w:val="00D74413"/>
    <w:rsid w:val="00D74B3E"/>
    <w:rsid w:val="00D751A6"/>
    <w:rsid w:val="00D760B0"/>
    <w:rsid w:val="00D771C5"/>
    <w:rsid w:val="00D82590"/>
    <w:rsid w:val="00D82C51"/>
    <w:rsid w:val="00D8501C"/>
    <w:rsid w:val="00D851E1"/>
    <w:rsid w:val="00D91EE7"/>
    <w:rsid w:val="00D92996"/>
    <w:rsid w:val="00D92D21"/>
    <w:rsid w:val="00D93713"/>
    <w:rsid w:val="00D9376D"/>
    <w:rsid w:val="00DA2094"/>
    <w:rsid w:val="00DA4A70"/>
    <w:rsid w:val="00DA567B"/>
    <w:rsid w:val="00DA5836"/>
    <w:rsid w:val="00DA6005"/>
    <w:rsid w:val="00DA68D9"/>
    <w:rsid w:val="00DB0F87"/>
    <w:rsid w:val="00DB27A9"/>
    <w:rsid w:val="00DB32C0"/>
    <w:rsid w:val="00DB35EF"/>
    <w:rsid w:val="00DB3C79"/>
    <w:rsid w:val="00DB40F1"/>
    <w:rsid w:val="00DB4215"/>
    <w:rsid w:val="00DB4929"/>
    <w:rsid w:val="00DB4D38"/>
    <w:rsid w:val="00DB5D6A"/>
    <w:rsid w:val="00DB7858"/>
    <w:rsid w:val="00DC0F8B"/>
    <w:rsid w:val="00DC2F70"/>
    <w:rsid w:val="00DC59A7"/>
    <w:rsid w:val="00DC5E86"/>
    <w:rsid w:val="00DC6115"/>
    <w:rsid w:val="00DC6667"/>
    <w:rsid w:val="00DC79B0"/>
    <w:rsid w:val="00DD2890"/>
    <w:rsid w:val="00DD3429"/>
    <w:rsid w:val="00DD5D71"/>
    <w:rsid w:val="00DE00AF"/>
    <w:rsid w:val="00DE033F"/>
    <w:rsid w:val="00DE0839"/>
    <w:rsid w:val="00DE0B6F"/>
    <w:rsid w:val="00DE17B5"/>
    <w:rsid w:val="00DE276C"/>
    <w:rsid w:val="00DE4670"/>
    <w:rsid w:val="00DE53A6"/>
    <w:rsid w:val="00DE5FB3"/>
    <w:rsid w:val="00DF067E"/>
    <w:rsid w:val="00DF4AC2"/>
    <w:rsid w:val="00DF6C8E"/>
    <w:rsid w:val="00DF7E9B"/>
    <w:rsid w:val="00E00FA7"/>
    <w:rsid w:val="00E024E2"/>
    <w:rsid w:val="00E03615"/>
    <w:rsid w:val="00E04AE6"/>
    <w:rsid w:val="00E04F3F"/>
    <w:rsid w:val="00E05B8D"/>
    <w:rsid w:val="00E05E02"/>
    <w:rsid w:val="00E11F8D"/>
    <w:rsid w:val="00E12C0E"/>
    <w:rsid w:val="00E13D1E"/>
    <w:rsid w:val="00E142C2"/>
    <w:rsid w:val="00E15A96"/>
    <w:rsid w:val="00E17762"/>
    <w:rsid w:val="00E20224"/>
    <w:rsid w:val="00E204DB"/>
    <w:rsid w:val="00E205A6"/>
    <w:rsid w:val="00E21028"/>
    <w:rsid w:val="00E251D2"/>
    <w:rsid w:val="00E260A0"/>
    <w:rsid w:val="00E267B2"/>
    <w:rsid w:val="00E27A54"/>
    <w:rsid w:val="00E3079D"/>
    <w:rsid w:val="00E30F74"/>
    <w:rsid w:val="00E32C57"/>
    <w:rsid w:val="00E33FB0"/>
    <w:rsid w:val="00E36F8D"/>
    <w:rsid w:val="00E3798E"/>
    <w:rsid w:val="00E41437"/>
    <w:rsid w:val="00E4158E"/>
    <w:rsid w:val="00E42394"/>
    <w:rsid w:val="00E42D95"/>
    <w:rsid w:val="00E44A7E"/>
    <w:rsid w:val="00E47A0A"/>
    <w:rsid w:val="00E50F1F"/>
    <w:rsid w:val="00E51EB6"/>
    <w:rsid w:val="00E52345"/>
    <w:rsid w:val="00E526CC"/>
    <w:rsid w:val="00E608E6"/>
    <w:rsid w:val="00E609F6"/>
    <w:rsid w:val="00E62B3B"/>
    <w:rsid w:val="00E62B4F"/>
    <w:rsid w:val="00E636E3"/>
    <w:rsid w:val="00E63A57"/>
    <w:rsid w:val="00E643FE"/>
    <w:rsid w:val="00E65942"/>
    <w:rsid w:val="00E66527"/>
    <w:rsid w:val="00E670EF"/>
    <w:rsid w:val="00E70EC1"/>
    <w:rsid w:val="00E71BF7"/>
    <w:rsid w:val="00E726FF"/>
    <w:rsid w:val="00E72AF3"/>
    <w:rsid w:val="00E7332B"/>
    <w:rsid w:val="00E733D2"/>
    <w:rsid w:val="00E73A52"/>
    <w:rsid w:val="00E75151"/>
    <w:rsid w:val="00E751DE"/>
    <w:rsid w:val="00E772B3"/>
    <w:rsid w:val="00E803D6"/>
    <w:rsid w:val="00E8055D"/>
    <w:rsid w:val="00E80B3E"/>
    <w:rsid w:val="00E8461B"/>
    <w:rsid w:val="00E8496E"/>
    <w:rsid w:val="00E84B30"/>
    <w:rsid w:val="00E86192"/>
    <w:rsid w:val="00E861E0"/>
    <w:rsid w:val="00E8687E"/>
    <w:rsid w:val="00E86E64"/>
    <w:rsid w:val="00E91C90"/>
    <w:rsid w:val="00E92608"/>
    <w:rsid w:val="00E92E3C"/>
    <w:rsid w:val="00E935C4"/>
    <w:rsid w:val="00E94919"/>
    <w:rsid w:val="00E96655"/>
    <w:rsid w:val="00E97474"/>
    <w:rsid w:val="00EA08EE"/>
    <w:rsid w:val="00EA5152"/>
    <w:rsid w:val="00EA523C"/>
    <w:rsid w:val="00EA5FC2"/>
    <w:rsid w:val="00EB26B1"/>
    <w:rsid w:val="00EB388B"/>
    <w:rsid w:val="00EB4178"/>
    <w:rsid w:val="00EB51DC"/>
    <w:rsid w:val="00EB6B3F"/>
    <w:rsid w:val="00EB73A9"/>
    <w:rsid w:val="00EC0165"/>
    <w:rsid w:val="00EC1362"/>
    <w:rsid w:val="00EC4FF1"/>
    <w:rsid w:val="00EC59E8"/>
    <w:rsid w:val="00EC6975"/>
    <w:rsid w:val="00EC6A35"/>
    <w:rsid w:val="00EC76FE"/>
    <w:rsid w:val="00ED4BCD"/>
    <w:rsid w:val="00ED65DD"/>
    <w:rsid w:val="00ED6F11"/>
    <w:rsid w:val="00ED7726"/>
    <w:rsid w:val="00ED77A8"/>
    <w:rsid w:val="00EE1B9E"/>
    <w:rsid w:val="00EE2B9F"/>
    <w:rsid w:val="00EE2D0E"/>
    <w:rsid w:val="00EE3078"/>
    <w:rsid w:val="00EE3F14"/>
    <w:rsid w:val="00EE4134"/>
    <w:rsid w:val="00EE4D6B"/>
    <w:rsid w:val="00EE4EFD"/>
    <w:rsid w:val="00EE63D4"/>
    <w:rsid w:val="00EF1173"/>
    <w:rsid w:val="00EF2272"/>
    <w:rsid w:val="00EF2349"/>
    <w:rsid w:val="00EF516D"/>
    <w:rsid w:val="00EF7A4A"/>
    <w:rsid w:val="00F02526"/>
    <w:rsid w:val="00F02F1F"/>
    <w:rsid w:val="00F03811"/>
    <w:rsid w:val="00F05B70"/>
    <w:rsid w:val="00F05FEF"/>
    <w:rsid w:val="00F062F4"/>
    <w:rsid w:val="00F100C9"/>
    <w:rsid w:val="00F10A58"/>
    <w:rsid w:val="00F10BCC"/>
    <w:rsid w:val="00F1163B"/>
    <w:rsid w:val="00F12230"/>
    <w:rsid w:val="00F144F2"/>
    <w:rsid w:val="00F15526"/>
    <w:rsid w:val="00F159C4"/>
    <w:rsid w:val="00F160AE"/>
    <w:rsid w:val="00F1791D"/>
    <w:rsid w:val="00F20C78"/>
    <w:rsid w:val="00F2475A"/>
    <w:rsid w:val="00F262C2"/>
    <w:rsid w:val="00F268C7"/>
    <w:rsid w:val="00F27C99"/>
    <w:rsid w:val="00F32259"/>
    <w:rsid w:val="00F32822"/>
    <w:rsid w:val="00F34703"/>
    <w:rsid w:val="00F34B72"/>
    <w:rsid w:val="00F35DE6"/>
    <w:rsid w:val="00F36589"/>
    <w:rsid w:val="00F4258E"/>
    <w:rsid w:val="00F42672"/>
    <w:rsid w:val="00F44523"/>
    <w:rsid w:val="00F44EA1"/>
    <w:rsid w:val="00F451BE"/>
    <w:rsid w:val="00F46FEE"/>
    <w:rsid w:val="00F47751"/>
    <w:rsid w:val="00F4794B"/>
    <w:rsid w:val="00F51B69"/>
    <w:rsid w:val="00F520C6"/>
    <w:rsid w:val="00F521C1"/>
    <w:rsid w:val="00F538DA"/>
    <w:rsid w:val="00F54706"/>
    <w:rsid w:val="00F54748"/>
    <w:rsid w:val="00F55A32"/>
    <w:rsid w:val="00F575E8"/>
    <w:rsid w:val="00F57B85"/>
    <w:rsid w:val="00F61A82"/>
    <w:rsid w:val="00F624BC"/>
    <w:rsid w:val="00F6269B"/>
    <w:rsid w:val="00F62BB6"/>
    <w:rsid w:val="00F62FA2"/>
    <w:rsid w:val="00F64B67"/>
    <w:rsid w:val="00F65124"/>
    <w:rsid w:val="00F65A60"/>
    <w:rsid w:val="00F70366"/>
    <w:rsid w:val="00F71ACA"/>
    <w:rsid w:val="00F71C68"/>
    <w:rsid w:val="00F722D4"/>
    <w:rsid w:val="00F745C6"/>
    <w:rsid w:val="00F746BF"/>
    <w:rsid w:val="00F75148"/>
    <w:rsid w:val="00F75473"/>
    <w:rsid w:val="00F75A7F"/>
    <w:rsid w:val="00F75F5E"/>
    <w:rsid w:val="00F76F38"/>
    <w:rsid w:val="00F818D2"/>
    <w:rsid w:val="00F82CB4"/>
    <w:rsid w:val="00F84500"/>
    <w:rsid w:val="00F90D5C"/>
    <w:rsid w:val="00F90FF2"/>
    <w:rsid w:val="00F9197C"/>
    <w:rsid w:val="00F94DF4"/>
    <w:rsid w:val="00F95888"/>
    <w:rsid w:val="00F95AC4"/>
    <w:rsid w:val="00F97E29"/>
    <w:rsid w:val="00FA1F5B"/>
    <w:rsid w:val="00FA2C37"/>
    <w:rsid w:val="00FA3C0F"/>
    <w:rsid w:val="00FA4519"/>
    <w:rsid w:val="00FA61CF"/>
    <w:rsid w:val="00FA73D0"/>
    <w:rsid w:val="00FB0104"/>
    <w:rsid w:val="00FB141B"/>
    <w:rsid w:val="00FB1E44"/>
    <w:rsid w:val="00FB24A8"/>
    <w:rsid w:val="00FB4E96"/>
    <w:rsid w:val="00FB7E50"/>
    <w:rsid w:val="00FC2AD8"/>
    <w:rsid w:val="00FC30DD"/>
    <w:rsid w:val="00FC310C"/>
    <w:rsid w:val="00FC43FC"/>
    <w:rsid w:val="00FC48E0"/>
    <w:rsid w:val="00FC4F52"/>
    <w:rsid w:val="00FC52AA"/>
    <w:rsid w:val="00FC5DFE"/>
    <w:rsid w:val="00FC6D8E"/>
    <w:rsid w:val="00FD02A7"/>
    <w:rsid w:val="00FD0D24"/>
    <w:rsid w:val="00FD0FB0"/>
    <w:rsid w:val="00FD1260"/>
    <w:rsid w:val="00FD4A1F"/>
    <w:rsid w:val="00FD4EF1"/>
    <w:rsid w:val="00FD52EB"/>
    <w:rsid w:val="00FE022D"/>
    <w:rsid w:val="00FE1100"/>
    <w:rsid w:val="00FE13DB"/>
    <w:rsid w:val="00FE3020"/>
    <w:rsid w:val="00FE4991"/>
    <w:rsid w:val="00FE7C63"/>
    <w:rsid w:val="00FF020B"/>
    <w:rsid w:val="00FF024C"/>
    <w:rsid w:val="00FF0CB0"/>
    <w:rsid w:val="00FF10BA"/>
    <w:rsid w:val="00FF34D2"/>
    <w:rsid w:val="00FF3AA9"/>
    <w:rsid w:val="00FF3F32"/>
    <w:rsid w:val="00FF46C7"/>
    <w:rsid w:val="00FF5436"/>
    <w:rsid w:val="00FF6454"/>
    <w:rsid w:val="00FF69B3"/>
    <w:rsid w:val="00FF6DFA"/>
    <w:rsid w:val="00FF7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33319E"/>
  <w15:docId w15:val="{DF3EA0B5-5ECA-44D4-B8F2-077FBB3A5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E34B9"/>
    <w:rPr>
      <w:sz w:val="24"/>
      <w:szCs w:val="24"/>
      <w:lang w:eastAsia="en-US"/>
    </w:rPr>
  </w:style>
  <w:style w:type="paragraph" w:styleId="Heading1">
    <w:name w:val="heading 1"/>
    <w:basedOn w:val="Normal"/>
    <w:next w:val="Normal"/>
    <w:link w:val="Heading1Char"/>
    <w:qFormat/>
    <w:rsid w:val="00BD6A9B"/>
    <w:pPr>
      <w:keepNext/>
      <w:keepLines/>
      <w:spacing w:before="480"/>
      <w:outlineLvl w:val="0"/>
    </w:pPr>
    <w:rPr>
      <w:rFonts w:ascii="Cambria" w:hAnsi="Cambria"/>
      <w:b/>
      <w:bCs/>
      <w:color w:val="365F91"/>
      <w:sz w:val="28"/>
      <w:szCs w:val="2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95A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7410DF"/>
    <w:pPr>
      <w:tabs>
        <w:tab w:val="center" w:pos="4153"/>
        <w:tab w:val="right" w:pos="8306"/>
      </w:tabs>
    </w:pPr>
  </w:style>
  <w:style w:type="paragraph" w:styleId="Footer">
    <w:name w:val="footer"/>
    <w:basedOn w:val="Normal"/>
    <w:link w:val="FooterChar"/>
    <w:uiPriority w:val="99"/>
    <w:rsid w:val="007410DF"/>
    <w:pPr>
      <w:tabs>
        <w:tab w:val="center" w:pos="4153"/>
        <w:tab w:val="right" w:pos="8306"/>
      </w:tabs>
    </w:pPr>
  </w:style>
  <w:style w:type="paragraph" w:styleId="BalloonText">
    <w:name w:val="Balloon Text"/>
    <w:basedOn w:val="Normal"/>
    <w:link w:val="BalloonTextChar"/>
    <w:rsid w:val="00F34B72"/>
    <w:rPr>
      <w:rFonts w:ascii="Tahoma" w:hAnsi="Tahoma" w:cs="Tahoma"/>
      <w:sz w:val="16"/>
      <w:szCs w:val="16"/>
    </w:rPr>
  </w:style>
  <w:style w:type="paragraph" w:styleId="ListParagraph">
    <w:name w:val="List Paragraph"/>
    <w:basedOn w:val="Normal"/>
    <w:uiPriority w:val="34"/>
    <w:qFormat/>
    <w:rsid w:val="001A3435"/>
    <w:pPr>
      <w:spacing w:after="200" w:line="276" w:lineRule="auto"/>
      <w:ind w:left="720"/>
      <w:contextualSpacing/>
    </w:pPr>
    <w:rPr>
      <w:rFonts w:ascii="Calibri" w:hAnsi="Calibri"/>
      <w:sz w:val="22"/>
      <w:szCs w:val="22"/>
    </w:rPr>
  </w:style>
  <w:style w:type="character" w:customStyle="1" w:styleId="Heading1Char">
    <w:name w:val="Heading 1 Char"/>
    <w:basedOn w:val="DefaultParagraphFont"/>
    <w:link w:val="Heading1"/>
    <w:rsid w:val="00BD6A9B"/>
    <w:rPr>
      <w:rFonts w:ascii="Cambria" w:eastAsia="Times New Roman" w:hAnsi="Cambria" w:cs="Times New Roman"/>
      <w:b/>
      <w:bCs/>
      <w:color w:val="365F91"/>
      <w:sz w:val="28"/>
      <w:szCs w:val="28"/>
    </w:rPr>
  </w:style>
  <w:style w:type="character" w:customStyle="1" w:styleId="BalloonTextChar">
    <w:name w:val="Balloon Text Char"/>
    <w:basedOn w:val="DefaultParagraphFont"/>
    <w:link w:val="BalloonText"/>
    <w:rsid w:val="00BD6A9B"/>
    <w:rPr>
      <w:rFonts w:ascii="Tahoma" w:hAnsi="Tahoma" w:cs="Tahoma"/>
      <w:sz w:val="16"/>
      <w:szCs w:val="16"/>
      <w:lang w:eastAsia="en-US"/>
    </w:rPr>
  </w:style>
  <w:style w:type="character" w:customStyle="1" w:styleId="HeaderChar">
    <w:name w:val="Header Char"/>
    <w:basedOn w:val="DefaultParagraphFont"/>
    <w:link w:val="Header"/>
    <w:rsid w:val="00BD6A9B"/>
    <w:rPr>
      <w:sz w:val="24"/>
      <w:szCs w:val="24"/>
      <w:lang w:eastAsia="en-US"/>
    </w:rPr>
  </w:style>
  <w:style w:type="character" w:customStyle="1" w:styleId="FooterChar">
    <w:name w:val="Footer Char"/>
    <w:basedOn w:val="DefaultParagraphFont"/>
    <w:link w:val="Footer"/>
    <w:uiPriority w:val="99"/>
    <w:rsid w:val="00BD6A9B"/>
    <w:rPr>
      <w:sz w:val="24"/>
      <w:szCs w:val="24"/>
      <w:lang w:eastAsia="en-US"/>
    </w:rPr>
  </w:style>
  <w:style w:type="paragraph" w:styleId="Revision">
    <w:name w:val="Revision"/>
    <w:hidden/>
    <w:uiPriority w:val="99"/>
    <w:semiHidden/>
    <w:rsid w:val="00DE276C"/>
    <w:rPr>
      <w:sz w:val="24"/>
      <w:szCs w:val="24"/>
      <w:lang w:eastAsia="en-US"/>
    </w:rPr>
  </w:style>
  <w:style w:type="character" w:styleId="Hyperlink">
    <w:name w:val="Hyperlink"/>
    <w:basedOn w:val="DefaultParagraphFont"/>
    <w:unhideWhenUsed/>
    <w:rsid w:val="00770B5A"/>
    <w:rPr>
      <w:color w:val="0000FF" w:themeColor="hyperlink"/>
      <w:u w:val="single"/>
    </w:rPr>
  </w:style>
  <w:style w:type="character" w:styleId="CommentReference">
    <w:name w:val="annotation reference"/>
    <w:basedOn w:val="DefaultParagraphFont"/>
    <w:semiHidden/>
    <w:unhideWhenUsed/>
    <w:rsid w:val="007D3BD2"/>
    <w:rPr>
      <w:sz w:val="16"/>
      <w:szCs w:val="16"/>
    </w:rPr>
  </w:style>
  <w:style w:type="paragraph" w:styleId="CommentText">
    <w:name w:val="annotation text"/>
    <w:basedOn w:val="Normal"/>
    <w:link w:val="CommentTextChar"/>
    <w:semiHidden/>
    <w:unhideWhenUsed/>
    <w:rsid w:val="007D3BD2"/>
    <w:rPr>
      <w:sz w:val="20"/>
      <w:szCs w:val="20"/>
    </w:rPr>
  </w:style>
  <w:style w:type="character" w:customStyle="1" w:styleId="CommentTextChar">
    <w:name w:val="Comment Text Char"/>
    <w:basedOn w:val="DefaultParagraphFont"/>
    <w:link w:val="CommentText"/>
    <w:semiHidden/>
    <w:rsid w:val="007D3BD2"/>
    <w:rPr>
      <w:lang w:eastAsia="en-US"/>
    </w:rPr>
  </w:style>
  <w:style w:type="paragraph" w:styleId="CommentSubject">
    <w:name w:val="annotation subject"/>
    <w:basedOn w:val="CommentText"/>
    <w:next w:val="CommentText"/>
    <w:link w:val="CommentSubjectChar"/>
    <w:semiHidden/>
    <w:unhideWhenUsed/>
    <w:rsid w:val="007D3BD2"/>
    <w:rPr>
      <w:b/>
      <w:bCs/>
    </w:rPr>
  </w:style>
  <w:style w:type="character" w:customStyle="1" w:styleId="CommentSubjectChar">
    <w:name w:val="Comment Subject Char"/>
    <w:basedOn w:val="CommentTextChar"/>
    <w:link w:val="CommentSubject"/>
    <w:semiHidden/>
    <w:rsid w:val="007D3BD2"/>
    <w:rPr>
      <w:b/>
      <w:bCs/>
      <w:lang w:eastAsia="en-US"/>
    </w:rPr>
  </w:style>
  <w:style w:type="paragraph" w:styleId="NoSpacing">
    <w:name w:val="No Spacing"/>
    <w:uiPriority w:val="1"/>
    <w:qFormat/>
    <w:rsid w:val="008E3520"/>
    <w:rPr>
      <w:sz w:val="24"/>
      <w:szCs w:val="24"/>
      <w:lang w:eastAsia="en-US"/>
    </w:rPr>
  </w:style>
  <w:style w:type="paragraph" w:styleId="NormalWeb">
    <w:name w:val="Normal (Web)"/>
    <w:basedOn w:val="Normal"/>
    <w:uiPriority w:val="99"/>
    <w:semiHidden/>
    <w:unhideWhenUsed/>
    <w:rsid w:val="00027AF2"/>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01280">
      <w:bodyDiv w:val="1"/>
      <w:marLeft w:val="0"/>
      <w:marRight w:val="0"/>
      <w:marTop w:val="0"/>
      <w:marBottom w:val="0"/>
      <w:divBdr>
        <w:top w:val="none" w:sz="0" w:space="0" w:color="auto"/>
        <w:left w:val="none" w:sz="0" w:space="0" w:color="auto"/>
        <w:bottom w:val="none" w:sz="0" w:space="0" w:color="auto"/>
        <w:right w:val="none" w:sz="0" w:space="0" w:color="auto"/>
      </w:divBdr>
    </w:div>
    <w:div w:id="57748637">
      <w:bodyDiv w:val="1"/>
      <w:marLeft w:val="0"/>
      <w:marRight w:val="0"/>
      <w:marTop w:val="0"/>
      <w:marBottom w:val="0"/>
      <w:divBdr>
        <w:top w:val="none" w:sz="0" w:space="0" w:color="auto"/>
        <w:left w:val="none" w:sz="0" w:space="0" w:color="auto"/>
        <w:bottom w:val="none" w:sz="0" w:space="0" w:color="auto"/>
        <w:right w:val="none" w:sz="0" w:space="0" w:color="auto"/>
      </w:divBdr>
    </w:div>
    <w:div w:id="161823493">
      <w:bodyDiv w:val="1"/>
      <w:marLeft w:val="0"/>
      <w:marRight w:val="0"/>
      <w:marTop w:val="0"/>
      <w:marBottom w:val="0"/>
      <w:divBdr>
        <w:top w:val="none" w:sz="0" w:space="0" w:color="auto"/>
        <w:left w:val="none" w:sz="0" w:space="0" w:color="auto"/>
        <w:bottom w:val="none" w:sz="0" w:space="0" w:color="auto"/>
        <w:right w:val="none" w:sz="0" w:space="0" w:color="auto"/>
      </w:divBdr>
    </w:div>
    <w:div w:id="185945445">
      <w:bodyDiv w:val="1"/>
      <w:marLeft w:val="0"/>
      <w:marRight w:val="0"/>
      <w:marTop w:val="0"/>
      <w:marBottom w:val="0"/>
      <w:divBdr>
        <w:top w:val="none" w:sz="0" w:space="0" w:color="auto"/>
        <w:left w:val="none" w:sz="0" w:space="0" w:color="auto"/>
        <w:bottom w:val="none" w:sz="0" w:space="0" w:color="auto"/>
        <w:right w:val="none" w:sz="0" w:space="0" w:color="auto"/>
      </w:divBdr>
    </w:div>
    <w:div w:id="281620260">
      <w:bodyDiv w:val="1"/>
      <w:marLeft w:val="0"/>
      <w:marRight w:val="0"/>
      <w:marTop w:val="0"/>
      <w:marBottom w:val="0"/>
      <w:divBdr>
        <w:top w:val="none" w:sz="0" w:space="0" w:color="auto"/>
        <w:left w:val="none" w:sz="0" w:space="0" w:color="auto"/>
        <w:bottom w:val="none" w:sz="0" w:space="0" w:color="auto"/>
        <w:right w:val="none" w:sz="0" w:space="0" w:color="auto"/>
      </w:divBdr>
    </w:div>
    <w:div w:id="341325291">
      <w:bodyDiv w:val="1"/>
      <w:marLeft w:val="0"/>
      <w:marRight w:val="0"/>
      <w:marTop w:val="0"/>
      <w:marBottom w:val="0"/>
      <w:divBdr>
        <w:top w:val="none" w:sz="0" w:space="0" w:color="auto"/>
        <w:left w:val="none" w:sz="0" w:space="0" w:color="auto"/>
        <w:bottom w:val="none" w:sz="0" w:space="0" w:color="auto"/>
        <w:right w:val="none" w:sz="0" w:space="0" w:color="auto"/>
      </w:divBdr>
      <w:divsChild>
        <w:div w:id="42412072">
          <w:marLeft w:val="907"/>
          <w:marRight w:val="0"/>
          <w:marTop w:val="160"/>
          <w:marBottom w:val="0"/>
          <w:divBdr>
            <w:top w:val="none" w:sz="0" w:space="0" w:color="auto"/>
            <w:left w:val="none" w:sz="0" w:space="0" w:color="auto"/>
            <w:bottom w:val="none" w:sz="0" w:space="0" w:color="auto"/>
            <w:right w:val="none" w:sz="0" w:space="0" w:color="auto"/>
          </w:divBdr>
        </w:div>
        <w:div w:id="180097773">
          <w:marLeft w:val="907"/>
          <w:marRight w:val="0"/>
          <w:marTop w:val="160"/>
          <w:marBottom w:val="0"/>
          <w:divBdr>
            <w:top w:val="none" w:sz="0" w:space="0" w:color="auto"/>
            <w:left w:val="none" w:sz="0" w:space="0" w:color="auto"/>
            <w:bottom w:val="none" w:sz="0" w:space="0" w:color="auto"/>
            <w:right w:val="none" w:sz="0" w:space="0" w:color="auto"/>
          </w:divBdr>
        </w:div>
        <w:div w:id="424611527">
          <w:marLeft w:val="907"/>
          <w:marRight w:val="0"/>
          <w:marTop w:val="160"/>
          <w:marBottom w:val="0"/>
          <w:divBdr>
            <w:top w:val="none" w:sz="0" w:space="0" w:color="auto"/>
            <w:left w:val="none" w:sz="0" w:space="0" w:color="auto"/>
            <w:bottom w:val="none" w:sz="0" w:space="0" w:color="auto"/>
            <w:right w:val="none" w:sz="0" w:space="0" w:color="auto"/>
          </w:divBdr>
        </w:div>
        <w:div w:id="2112161128">
          <w:marLeft w:val="907"/>
          <w:marRight w:val="0"/>
          <w:marTop w:val="160"/>
          <w:marBottom w:val="0"/>
          <w:divBdr>
            <w:top w:val="none" w:sz="0" w:space="0" w:color="auto"/>
            <w:left w:val="none" w:sz="0" w:space="0" w:color="auto"/>
            <w:bottom w:val="none" w:sz="0" w:space="0" w:color="auto"/>
            <w:right w:val="none" w:sz="0" w:space="0" w:color="auto"/>
          </w:divBdr>
        </w:div>
        <w:div w:id="1498501695">
          <w:marLeft w:val="907"/>
          <w:marRight w:val="0"/>
          <w:marTop w:val="160"/>
          <w:marBottom w:val="0"/>
          <w:divBdr>
            <w:top w:val="none" w:sz="0" w:space="0" w:color="auto"/>
            <w:left w:val="none" w:sz="0" w:space="0" w:color="auto"/>
            <w:bottom w:val="none" w:sz="0" w:space="0" w:color="auto"/>
            <w:right w:val="none" w:sz="0" w:space="0" w:color="auto"/>
          </w:divBdr>
        </w:div>
        <w:div w:id="2058579229">
          <w:marLeft w:val="907"/>
          <w:marRight w:val="0"/>
          <w:marTop w:val="160"/>
          <w:marBottom w:val="0"/>
          <w:divBdr>
            <w:top w:val="none" w:sz="0" w:space="0" w:color="auto"/>
            <w:left w:val="none" w:sz="0" w:space="0" w:color="auto"/>
            <w:bottom w:val="none" w:sz="0" w:space="0" w:color="auto"/>
            <w:right w:val="none" w:sz="0" w:space="0" w:color="auto"/>
          </w:divBdr>
        </w:div>
      </w:divsChild>
    </w:div>
    <w:div w:id="634485763">
      <w:bodyDiv w:val="1"/>
      <w:marLeft w:val="0"/>
      <w:marRight w:val="0"/>
      <w:marTop w:val="0"/>
      <w:marBottom w:val="0"/>
      <w:divBdr>
        <w:top w:val="none" w:sz="0" w:space="0" w:color="auto"/>
        <w:left w:val="none" w:sz="0" w:space="0" w:color="auto"/>
        <w:bottom w:val="none" w:sz="0" w:space="0" w:color="auto"/>
        <w:right w:val="none" w:sz="0" w:space="0" w:color="auto"/>
      </w:divBdr>
    </w:div>
    <w:div w:id="790632194">
      <w:bodyDiv w:val="1"/>
      <w:marLeft w:val="0"/>
      <w:marRight w:val="0"/>
      <w:marTop w:val="0"/>
      <w:marBottom w:val="0"/>
      <w:divBdr>
        <w:top w:val="none" w:sz="0" w:space="0" w:color="auto"/>
        <w:left w:val="none" w:sz="0" w:space="0" w:color="auto"/>
        <w:bottom w:val="none" w:sz="0" w:space="0" w:color="auto"/>
        <w:right w:val="none" w:sz="0" w:space="0" w:color="auto"/>
      </w:divBdr>
    </w:div>
    <w:div w:id="830412186">
      <w:bodyDiv w:val="1"/>
      <w:marLeft w:val="0"/>
      <w:marRight w:val="0"/>
      <w:marTop w:val="0"/>
      <w:marBottom w:val="0"/>
      <w:divBdr>
        <w:top w:val="none" w:sz="0" w:space="0" w:color="auto"/>
        <w:left w:val="none" w:sz="0" w:space="0" w:color="auto"/>
        <w:bottom w:val="none" w:sz="0" w:space="0" w:color="auto"/>
        <w:right w:val="none" w:sz="0" w:space="0" w:color="auto"/>
      </w:divBdr>
      <w:divsChild>
        <w:div w:id="1361473305">
          <w:marLeft w:val="0"/>
          <w:marRight w:val="0"/>
          <w:marTop w:val="0"/>
          <w:marBottom w:val="0"/>
          <w:divBdr>
            <w:top w:val="none" w:sz="0" w:space="0" w:color="auto"/>
            <w:left w:val="none" w:sz="0" w:space="0" w:color="auto"/>
            <w:bottom w:val="none" w:sz="0" w:space="0" w:color="auto"/>
            <w:right w:val="none" w:sz="0" w:space="0" w:color="auto"/>
          </w:divBdr>
          <w:divsChild>
            <w:div w:id="102772685">
              <w:marLeft w:val="0"/>
              <w:marRight w:val="0"/>
              <w:marTop w:val="0"/>
              <w:marBottom w:val="0"/>
              <w:divBdr>
                <w:top w:val="none" w:sz="0" w:space="0" w:color="auto"/>
                <w:left w:val="none" w:sz="0" w:space="0" w:color="auto"/>
                <w:bottom w:val="none" w:sz="0" w:space="0" w:color="auto"/>
                <w:right w:val="none" w:sz="0" w:space="0" w:color="auto"/>
              </w:divBdr>
              <w:divsChild>
                <w:div w:id="292948863">
                  <w:marLeft w:val="0"/>
                  <w:marRight w:val="0"/>
                  <w:marTop w:val="0"/>
                  <w:marBottom w:val="0"/>
                  <w:divBdr>
                    <w:top w:val="none" w:sz="0" w:space="0" w:color="auto"/>
                    <w:left w:val="none" w:sz="0" w:space="0" w:color="auto"/>
                    <w:bottom w:val="none" w:sz="0" w:space="0" w:color="auto"/>
                    <w:right w:val="none" w:sz="0" w:space="0" w:color="auto"/>
                  </w:divBdr>
                  <w:divsChild>
                    <w:div w:id="799685963">
                      <w:marLeft w:val="0"/>
                      <w:marRight w:val="0"/>
                      <w:marTop w:val="0"/>
                      <w:marBottom w:val="0"/>
                      <w:divBdr>
                        <w:top w:val="none" w:sz="0" w:space="0" w:color="auto"/>
                        <w:left w:val="none" w:sz="0" w:space="0" w:color="auto"/>
                        <w:bottom w:val="none" w:sz="0" w:space="0" w:color="auto"/>
                        <w:right w:val="none" w:sz="0" w:space="0" w:color="auto"/>
                      </w:divBdr>
                      <w:divsChild>
                        <w:div w:id="2145001082">
                          <w:marLeft w:val="0"/>
                          <w:marRight w:val="0"/>
                          <w:marTop w:val="0"/>
                          <w:marBottom w:val="0"/>
                          <w:divBdr>
                            <w:top w:val="none" w:sz="0" w:space="0" w:color="auto"/>
                            <w:left w:val="none" w:sz="0" w:space="0" w:color="auto"/>
                            <w:bottom w:val="none" w:sz="0" w:space="0" w:color="auto"/>
                            <w:right w:val="none" w:sz="0" w:space="0" w:color="auto"/>
                          </w:divBdr>
                          <w:divsChild>
                            <w:div w:id="17078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6721532">
      <w:bodyDiv w:val="1"/>
      <w:marLeft w:val="0"/>
      <w:marRight w:val="0"/>
      <w:marTop w:val="0"/>
      <w:marBottom w:val="0"/>
      <w:divBdr>
        <w:top w:val="none" w:sz="0" w:space="0" w:color="auto"/>
        <w:left w:val="none" w:sz="0" w:space="0" w:color="auto"/>
        <w:bottom w:val="none" w:sz="0" w:space="0" w:color="auto"/>
        <w:right w:val="none" w:sz="0" w:space="0" w:color="auto"/>
      </w:divBdr>
      <w:divsChild>
        <w:div w:id="1141315003">
          <w:marLeft w:val="547"/>
          <w:marRight w:val="0"/>
          <w:marTop w:val="0"/>
          <w:marBottom w:val="200"/>
          <w:divBdr>
            <w:top w:val="none" w:sz="0" w:space="0" w:color="auto"/>
            <w:left w:val="none" w:sz="0" w:space="0" w:color="auto"/>
            <w:bottom w:val="none" w:sz="0" w:space="0" w:color="auto"/>
            <w:right w:val="none" w:sz="0" w:space="0" w:color="auto"/>
          </w:divBdr>
        </w:div>
        <w:div w:id="1670017467">
          <w:marLeft w:val="547"/>
          <w:marRight w:val="0"/>
          <w:marTop w:val="0"/>
          <w:marBottom w:val="200"/>
          <w:divBdr>
            <w:top w:val="none" w:sz="0" w:space="0" w:color="auto"/>
            <w:left w:val="none" w:sz="0" w:space="0" w:color="auto"/>
            <w:bottom w:val="none" w:sz="0" w:space="0" w:color="auto"/>
            <w:right w:val="none" w:sz="0" w:space="0" w:color="auto"/>
          </w:divBdr>
        </w:div>
      </w:divsChild>
    </w:div>
    <w:div w:id="868026066">
      <w:bodyDiv w:val="1"/>
      <w:marLeft w:val="0"/>
      <w:marRight w:val="0"/>
      <w:marTop w:val="0"/>
      <w:marBottom w:val="0"/>
      <w:divBdr>
        <w:top w:val="none" w:sz="0" w:space="0" w:color="auto"/>
        <w:left w:val="none" w:sz="0" w:space="0" w:color="auto"/>
        <w:bottom w:val="none" w:sz="0" w:space="0" w:color="auto"/>
        <w:right w:val="none" w:sz="0" w:space="0" w:color="auto"/>
      </w:divBdr>
    </w:div>
    <w:div w:id="912275445">
      <w:bodyDiv w:val="1"/>
      <w:marLeft w:val="0"/>
      <w:marRight w:val="0"/>
      <w:marTop w:val="0"/>
      <w:marBottom w:val="0"/>
      <w:divBdr>
        <w:top w:val="none" w:sz="0" w:space="0" w:color="auto"/>
        <w:left w:val="none" w:sz="0" w:space="0" w:color="auto"/>
        <w:bottom w:val="none" w:sz="0" w:space="0" w:color="auto"/>
        <w:right w:val="none" w:sz="0" w:space="0" w:color="auto"/>
      </w:divBdr>
      <w:divsChild>
        <w:div w:id="180899890">
          <w:marLeft w:val="720"/>
          <w:marRight w:val="0"/>
          <w:marTop w:val="0"/>
          <w:marBottom w:val="160"/>
          <w:divBdr>
            <w:top w:val="none" w:sz="0" w:space="0" w:color="auto"/>
            <w:left w:val="none" w:sz="0" w:space="0" w:color="auto"/>
            <w:bottom w:val="none" w:sz="0" w:space="0" w:color="auto"/>
            <w:right w:val="none" w:sz="0" w:space="0" w:color="auto"/>
          </w:divBdr>
        </w:div>
        <w:div w:id="1747416377">
          <w:marLeft w:val="720"/>
          <w:marRight w:val="0"/>
          <w:marTop w:val="0"/>
          <w:marBottom w:val="160"/>
          <w:divBdr>
            <w:top w:val="none" w:sz="0" w:space="0" w:color="auto"/>
            <w:left w:val="none" w:sz="0" w:space="0" w:color="auto"/>
            <w:bottom w:val="none" w:sz="0" w:space="0" w:color="auto"/>
            <w:right w:val="none" w:sz="0" w:space="0" w:color="auto"/>
          </w:divBdr>
        </w:div>
      </w:divsChild>
    </w:div>
    <w:div w:id="938567283">
      <w:bodyDiv w:val="1"/>
      <w:marLeft w:val="0"/>
      <w:marRight w:val="0"/>
      <w:marTop w:val="0"/>
      <w:marBottom w:val="0"/>
      <w:divBdr>
        <w:top w:val="none" w:sz="0" w:space="0" w:color="auto"/>
        <w:left w:val="none" w:sz="0" w:space="0" w:color="auto"/>
        <w:bottom w:val="none" w:sz="0" w:space="0" w:color="auto"/>
        <w:right w:val="none" w:sz="0" w:space="0" w:color="auto"/>
      </w:divBdr>
      <w:divsChild>
        <w:div w:id="926116823">
          <w:marLeft w:val="446"/>
          <w:marRight w:val="0"/>
          <w:marTop w:val="0"/>
          <w:marBottom w:val="0"/>
          <w:divBdr>
            <w:top w:val="none" w:sz="0" w:space="0" w:color="auto"/>
            <w:left w:val="none" w:sz="0" w:space="0" w:color="auto"/>
            <w:bottom w:val="none" w:sz="0" w:space="0" w:color="auto"/>
            <w:right w:val="none" w:sz="0" w:space="0" w:color="auto"/>
          </w:divBdr>
        </w:div>
      </w:divsChild>
    </w:div>
    <w:div w:id="982465532">
      <w:bodyDiv w:val="1"/>
      <w:marLeft w:val="0"/>
      <w:marRight w:val="0"/>
      <w:marTop w:val="0"/>
      <w:marBottom w:val="0"/>
      <w:divBdr>
        <w:top w:val="none" w:sz="0" w:space="0" w:color="auto"/>
        <w:left w:val="none" w:sz="0" w:space="0" w:color="auto"/>
        <w:bottom w:val="none" w:sz="0" w:space="0" w:color="auto"/>
        <w:right w:val="none" w:sz="0" w:space="0" w:color="auto"/>
      </w:divBdr>
    </w:div>
    <w:div w:id="998268802">
      <w:bodyDiv w:val="1"/>
      <w:marLeft w:val="0"/>
      <w:marRight w:val="0"/>
      <w:marTop w:val="0"/>
      <w:marBottom w:val="0"/>
      <w:divBdr>
        <w:top w:val="none" w:sz="0" w:space="0" w:color="auto"/>
        <w:left w:val="none" w:sz="0" w:space="0" w:color="auto"/>
        <w:bottom w:val="none" w:sz="0" w:space="0" w:color="auto"/>
        <w:right w:val="none" w:sz="0" w:space="0" w:color="auto"/>
      </w:divBdr>
      <w:divsChild>
        <w:div w:id="1577208839">
          <w:marLeft w:val="1354"/>
          <w:marRight w:val="0"/>
          <w:marTop w:val="160"/>
          <w:marBottom w:val="0"/>
          <w:divBdr>
            <w:top w:val="none" w:sz="0" w:space="0" w:color="auto"/>
            <w:left w:val="none" w:sz="0" w:space="0" w:color="auto"/>
            <w:bottom w:val="none" w:sz="0" w:space="0" w:color="auto"/>
            <w:right w:val="none" w:sz="0" w:space="0" w:color="auto"/>
          </w:divBdr>
        </w:div>
      </w:divsChild>
    </w:div>
    <w:div w:id="1009135775">
      <w:bodyDiv w:val="1"/>
      <w:marLeft w:val="0"/>
      <w:marRight w:val="0"/>
      <w:marTop w:val="0"/>
      <w:marBottom w:val="0"/>
      <w:divBdr>
        <w:top w:val="none" w:sz="0" w:space="0" w:color="auto"/>
        <w:left w:val="none" w:sz="0" w:space="0" w:color="auto"/>
        <w:bottom w:val="none" w:sz="0" w:space="0" w:color="auto"/>
        <w:right w:val="none" w:sz="0" w:space="0" w:color="auto"/>
      </w:divBdr>
    </w:div>
    <w:div w:id="1116289271">
      <w:bodyDiv w:val="1"/>
      <w:marLeft w:val="0"/>
      <w:marRight w:val="0"/>
      <w:marTop w:val="0"/>
      <w:marBottom w:val="0"/>
      <w:divBdr>
        <w:top w:val="none" w:sz="0" w:space="0" w:color="auto"/>
        <w:left w:val="none" w:sz="0" w:space="0" w:color="auto"/>
        <w:bottom w:val="none" w:sz="0" w:space="0" w:color="auto"/>
        <w:right w:val="none" w:sz="0" w:space="0" w:color="auto"/>
      </w:divBdr>
    </w:div>
    <w:div w:id="1208224159">
      <w:bodyDiv w:val="1"/>
      <w:marLeft w:val="0"/>
      <w:marRight w:val="0"/>
      <w:marTop w:val="0"/>
      <w:marBottom w:val="0"/>
      <w:divBdr>
        <w:top w:val="none" w:sz="0" w:space="0" w:color="auto"/>
        <w:left w:val="none" w:sz="0" w:space="0" w:color="auto"/>
        <w:bottom w:val="none" w:sz="0" w:space="0" w:color="auto"/>
        <w:right w:val="none" w:sz="0" w:space="0" w:color="auto"/>
      </w:divBdr>
      <w:divsChild>
        <w:div w:id="532037755">
          <w:marLeft w:val="1354"/>
          <w:marRight w:val="0"/>
          <w:marTop w:val="160"/>
          <w:marBottom w:val="0"/>
          <w:divBdr>
            <w:top w:val="none" w:sz="0" w:space="0" w:color="auto"/>
            <w:left w:val="none" w:sz="0" w:space="0" w:color="auto"/>
            <w:bottom w:val="none" w:sz="0" w:space="0" w:color="auto"/>
            <w:right w:val="none" w:sz="0" w:space="0" w:color="auto"/>
          </w:divBdr>
        </w:div>
      </w:divsChild>
    </w:div>
    <w:div w:id="1259175675">
      <w:bodyDiv w:val="1"/>
      <w:marLeft w:val="0"/>
      <w:marRight w:val="0"/>
      <w:marTop w:val="0"/>
      <w:marBottom w:val="0"/>
      <w:divBdr>
        <w:top w:val="none" w:sz="0" w:space="0" w:color="auto"/>
        <w:left w:val="none" w:sz="0" w:space="0" w:color="auto"/>
        <w:bottom w:val="none" w:sz="0" w:space="0" w:color="auto"/>
        <w:right w:val="none" w:sz="0" w:space="0" w:color="auto"/>
      </w:divBdr>
    </w:div>
    <w:div w:id="1410882884">
      <w:bodyDiv w:val="1"/>
      <w:marLeft w:val="0"/>
      <w:marRight w:val="0"/>
      <w:marTop w:val="0"/>
      <w:marBottom w:val="0"/>
      <w:divBdr>
        <w:top w:val="none" w:sz="0" w:space="0" w:color="auto"/>
        <w:left w:val="none" w:sz="0" w:space="0" w:color="auto"/>
        <w:bottom w:val="none" w:sz="0" w:space="0" w:color="auto"/>
        <w:right w:val="none" w:sz="0" w:space="0" w:color="auto"/>
      </w:divBdr>
      <w:divsChild>
        <w:div w:id="256837911">
          <w:marLeft w:val="288"/>
          <w:marRight w:val="0"/>
          <w:marTop w:val="120"/>
          <w:marBottom w:val="160"/>
          <w:divBdr>
            <w:top w:val="none" w:sz="0" w:space="0" w:color="auto"/>
            <w:left w:val="none" w:sz="0" w:space="0" w:color="auto"/>
            <w:bottom w:val="none" w:sz="0" w:space="0" w:color="auto"/>
            <w:right w:val="none" w:sz="0" w:space="0" w:color="auto"/>
          </w:divBdr>
        </w:div>
      </w:divsChild>
    </w:div>
    <w:div w:id="1571112893">
      <w:bodyDiv w:val="1"/>
      <w:marLeft w:val="0"/>
      <w:marRight w:val="0"/>
      <w:marTop w:val="0"/>
      <w:marBottom w:val="0"/>
      <w:divBdr>
        <w:top w:val="none" w:sz="0" w:space="0" w:color="auto"/>
        <w:left w:val="none" w:sz="0" w:space="0" w:color="auto"/>
        <w:bottom w:val="none" w:sz="0" w:space="0" w:color="auto"/>
        <w:right w:val="none" w:sz="0" w:space="0" w:color="auto"/>
      </w:divBdr>
      <w:divsChild>
        <w:div w:id="1270578959">
          <w:marLeft w:val="446"/>
          <w:marRight w:val="0"/>
          <w:marTop w:val="0"/>
          <w:marBottom w:val="0"/>
          <w:divBdr>
            <w:top w:val="none" w:sz="0" w:space="0" w:color="auto"/>
            <w:left w:val="none" w:sz="0" w:space="0" w:color="auto"/>
            <w:bottom w:val="none" w:sz="0" w:space="0" w:color="auto"/>
            <w:right w:val="none" w:sz="0" w:space="0" w:color="auto"/>
          </w:divBdr>
        </w:div>
        <w:div w:id="105541905">
          <w:marLeft w:val="2606"/>
          <w:marRight w:val="0"/>
          <w:marTop w:val="0"/>
          <w:marBottom w:val="0"/>
          <w:divBdr>
            <w:top w:val="none" w:sz="0" w:space="0" w:color="auto"/>
            <w:left w:val="none" w:sz="0" w:space="0" w:color="auto"/>
            <w:bottom w:val="none" w:sz="0" w:space="0" w:color="auto"/>
            <w:right w:val="none" w:sz="0" w:space="0" w:color="auto"/>
          </w:divBdr>
        </w:div>
        <w:div w:id="1679429553">
          <w:marLeft w:val="2606"/>
          <w:marRight w:val="0"/>
          <w:marTop w:val="0"/>
          <w:marBottom w:val="0"/>
          <w:divBdr>
            <w:top w:val="none" w:sz="0" w:space="0" w:color="auto"/>
            <w:left w:val="none" w:sz="0" w:space="0" w:color="auto"/>
            <w:bottom w:val="none" w:sz="0" w:space="0" w:color="auto"/>
            <w:right w:val="none" w:sz="0" w:space="0" w:color="auto"/>
          </w:divBdr>
        </w:div>
        <w:div w:id="471947430">
          <w:marLeft w:val="2606"/>
          <w:marRight w:val="0"/>
          <w:marTop w:val="0"/>
          <w:marBottom w:val="0"/>
          <w:divBdr>
            <w:top w:val="none" w:sz="0" w:space="0" w:color="auto"/>
            <w:left w:val="none" w:sz="0" w:space="0" w:color="auto"/>
            <w:bottom w:val="none" w:sz="0" w:space="0" w:color="auto"/>
            <w:right w:val="none" w:sz="0" w:space="0" w:color="auto"/>
          </w:divBdr>
        </w:div>
        <w:div w:id="104466669">
          <w:marLeft w:val="2606"/>
          <w:marRight w:val="0"/>
          <w:marTop w:val="0"/>
          <w:marBottom w:val="0"/>
          <w:divBdr>
            <w:top w:val="none" w:sz="0" w:space="0" w:color="auto"/>
            <w:left w:val="none" w:sz="0" w:space="0" w:color="auto"/>
            <w:bottom w:val="none" w:sz="0" w:space="0" w:color="auto"/>
            <w:right w:val="none" w:sz="0" w:space="0" w:color="auto"/>
          </w:divBdr>
        </w:div>
        <w:div w:id="714081805">
          <w:marLeft w:val="2606"/>
          <w:marRight w:val="0"/>
          <w:marTop w:val="0"/>
          <w:marBottom w:val="0"/>
          <w:divBdr>
            <w:top w:val="none" w:sz="0" w:space="0" w:color="auto"/>
            <w:left w:val="none" w:sz="0" w:space="0" w:color="auto"/>
            <w:bottom w:val="none" w:sz="0" w:space="0" w:color="auto"/>
            <w:right w:val="none" w:sz="0" w:space="0" w:color="auto"/>
          </w:divBdr>
        </w:div>
        <w:div w:id="645670651">
          <w:marLeft w:val="446"/>
          <w:marRight w:val="0"/>
          <w:marTop w:val="0"/>
          <w:marBottom w:val="0"/>
          <w:divBdr>
            <w:top w:val="none" w:sz="0" w:space="0" w:color="auto"/>
            <w:left w:val="none" w:sz="0" w:space="0" w:color="auto"/>
            <w:bottom w:val="none" w:sz="0" w:space="0" w:color="auto"/>
            <w:right w:val="none" w:sz="0" w:space="0" w:color="auto"/>
          </w:divBdr>
        </w:div>
        <w:div w:id="308482031">
          <w:marLeft w:val="446"/>
          <w:marRight w:val="0"/>
          <w:marTop w:val="0"/>
          <w:marBottom w:val="0"/>
          <w:divBdr>
            <w:top w:val="none" w:sz="0" w:space="0" w:color="auto"/>
            <w:left w:val="none" w:sz="0" w:space="0" w:color="auto"/>
            <w:bottom w:val="none" w:sz="0" w:space="0" w:color="auto"/>
            <w:right w:val="none" w:sz="0" w:space="0" w:color="auto"/>
          </w:divBdr>
        </w:div>
      </w:divsChild>
    </w:div>
    <w:div w:id="1922565529">
      <w:bodyDiv w:val="1"/>
      <w:marLeft w:val="0"/>
      <w:marRight w:val="0"/>
      <w:marTop w:val="0"/>
      <w:marBottom w:val="0"/>
      <w:divBdr>
        <w:top w:val="none" w:sz="0" w:space="0" w:color="auto"/>
        <w:left w:val="none" w:sz="0" w:space="0" w:color="auto"/>
        <w:bottom w:val="none" w:sz="0" w:space="0" w:color="auto"/>
        <w:right w:val="none" w:sz="0" w:space="0" w:color="auto"/>
      </w:divBdr>
    </w:div>
    <w:div w:id="2071616337">
      <w:bodyDiv w:val="1"/>
      <w:marLeft w:val="0"/>
      <w:marRight w:val="0"/>
      <w:marTop w:val="0"/>
      <w:marBottom w:val="0"/>
      <w:divBdr>
        <w:top w:val="none" w:sz="0" w:space="0" w:color="auto"/>
        <w:left w:val="none" w:sz="0" w:space="0" w:color="auto"/>
        <w:bottom w:val="none" w:sz="0" w:space="0" w:color="auto"/>
        <w:right w:val="none" w:sz="0" w:space="0" w:color="auto"/>
      </w:divBdr>
      <w:divsChild>
        <w:div w:id="109124353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bound.PR-TR\Local%20Settings\Temporary%20Internet%20Files\OLK10F\Draft%20Template%20for%20Minutes%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00C2D4-9A58-4B63-8AC4-9A74E714B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Settings\abound.PR-TR\Local Settings\Temporary Internet Files\OLK10F\Draft Template for Minutes (2).dot</Template>
  <TotalTime>74</TotalTime>
  <Pages>5</Pages>
  <Words>988</Words>
  <Characters>5632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Pontypridd &amp; Rhondda NHS Trust</Company>
  <LinksUpToDate>false</LinksUpToDate>
  <CharactersWithSpaces>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Greener</dc:creator>
  <cp:keywords/>
  <dc:description/>
  <cp:lastModifiedBy>H Smith</cp:lastModifiedBy>
  <cp:revision>25</cp:revision>
  <cp:lastPrinted>2019-05-14T08:20:00Z</cp:lastPrinted>
  <dcterms:created xsi:type="dcterms:W3CDTF">2024-10-23T19:17:00Z</dcterms:created>
  <dcterms:modified xsi:type="dcterms:W3CDTF">2024-10-23T20:34:00Z</dcterms:modified>
</cp:coreProperties>
</file>